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961F5" w14:textId="53801BF8" w:rsidR="00413446" w:rsidRDefault="00413446" w:rsidP="009C6C77">
      <w:pPr>
        <w:tabs>
          <w:tab w:val="left" w:pos="9360"/>
        </w:tabs>
        <w:spacing w:after="300" w:line="240" w:lineRule="auto"/>
        <w:ind w:left="1440" w:right="1440"/>
        <w:contextualSpacing/>
        <w:jc w:val="center"/>
        <w:rPr>
          <w:rFonts w:asciiTheme="majorHAnsi" w:eastAsiaTheme="majorEastAsia" w:hAnsiTheme="majorHAnsi" w:cstheme="majorBidi"/>
          <w:color w:val="8AB833" w:themeColor="accent2"/>
          <w:spacing w:val="5"/>
          <w:kern w:val="28"/>
          <w:sz w:val="36"/>
          <w:szCs w:val="48"/>
        </w:rPr>
      </w:pPr>
      <w:bookmarkStart w:id="0" w:name="_Hlk115349930"/>
      <w:r w:rsidRPr="00413446">
        <w:rPr>
          <w:rFonts w:asciiTheme="majorHAnsi" w:eastAsiaTheme="majorEastAsia" w:hAnsiTheme="majorHAnsi" w:cstheme="majorBidi"/>
          <w:color w:val="8AB833" w:themeColor="accent2"/>
          <w:spacing w:val="5"/>
          <w:kern w:val="28"/>
          <w:sz w:val="36"/>
          <w:szCs w:val="48"/>
        </w:rPr>
        <w:t>Performance Review Form</w:t>
      </w:r>
    </w:p>
    <w:p w14:paraId="74BDD58D" w14:textId="77777777" w:rsidR="009C6C77" w:rsidRPr="009C6C77" w:rsidRDefault="009C6C77" w:rsidP="009C6C77">
      <w:pPr>
        <w:tabs>
          <w:tab w:val="left" w:pos="9360"/>
        </w:tabs>
        <w:spacing w:after="300" w:line="240" w:lineRule="auto"/>
        <w:ind w:left="1440" w:right="1440"/>
        <w:contextualSpacing/>
        <w:jc w:val="center"/>
        <w:rPr>
          <w:rFonts w:asciiTheme="majorHAnsi" w:eastAsiaTheme="majorEastAsia" w:hAnsiTheme="majorHAnsi" w:cstheme="majorBidi"/>
          <w:color w:val="8AB833" w:themeColor="accent2"/>
          <w:spacing w:val="5"/>
          <w:kern w:val="28"/>
          <w:sz w:val="36"/>
          <w:szCs w:val="48"/>
        </w:rPr>
      </w:pPr>
    </w:p>
    <w:p w14:paraId="732E580D" w14:textId="77777777" w:rsidR="00BF388D" w:rsidRDefault="00BF388D" w:rsidP="00413446">
      <w:r>
        <w:t>This</w:t>
      </w:r>
      <w:r w:rsidR="005F6561">
        <w:t xml:space="preserve"> form should be utilized for a</w:t>
      </w:r>
      <w:r w:rsidR="005176A8">
        <w:t>ll University Staff (Exempt and Non-Exempt)</w:t>
      </w:r>
      <w:r>
        <w:t>, Non-Instructional Academic Staff and Limited employees</w:t>
      </w:r>
      <w:r w:rsidR="005176A8">
        <w:t xml:space="preserve"> </w:t>
      </w:r>
      <w:r w:rsidR="00413446" w:rsidRPr="00413446">
        <w:t xml:space="preserve">performance reviews in accordance with </w:t>
      </w:r>
      <w:hyperlink r:id="rId8" w:history="1">
        <w:r w:rsidR="00413446" w:rsidRPr="00413446">
          <w:rPr>
            <w:color w:val="6B9F25" w:themeColor="hyperlink"/>
            <w:u w:val="single"/>
          </w:rPr>
          <w:t xml:space="preserve">SYS 1254, </w:t>
        </w:r>
        <w:r w:rsidR="00413446" w:rsidRPr="00413446">
          <w:rPr>
            <w:i/>
            <w:iCs/>
            <w:color w:val="6B9F25" w:themeColor="hyperlink"/>
            <w:u w:val="single"/>
          </w:rPr>
          <w:t>Performance Management</w:t>
        </w:r>
      </w:hyperlink>
      <w:r w:rsidR="00413446" w:rsidRPr="00413446">
        <w:t xml:space="preserve">. </w:t>
      </w:r>
    </w:p>
    <w:p w14:paraId="18A44ED7" w14:textId="00BAF76D" w:rsidR="00413446" w:rsidRPr="00413446" w:rsidRDefault="00413446" w:rsidP="00413446">
      <w:r w:rsidRPr="00413446">
        <w:t>The Office of Human Resources will place this completed form in the employee’s personnel file and</w:t>
      </w:r>
      <w:r w:rsidR="00BF388D">
        <w:t xml:space="preserve"> </w:t>
      </w:r>
      <w:r w:rsidRPr="00413446">
        <w:t xml:space="preserve">will be utilized to confirm eligibility for compensation adjustments in alignment with the UW-Green Bay </w:t>
      </w:r>
      <w:hyperlink r:id="rId9" w:history="1">
        <w:r w:rsidRPr="00413446">
          <w:rPr>
            <w:color w:val="6B9F25" w:themeColor="hyperlink"/>
            <w:u w:val="single"/>
          </w:rPr>
          <w:t>Compensation and Pay Plan Policy</w:t>
        </w:r>
      </w:hyperlink>
      <w:r w:rsidRPr="00413446">
        <w:t xml:space="preserve"> and </w:t>
      </w:r>
      <w:hyperlink r:id="rId10" w:history="1">
        <w:r w:rsidRPr="00413446">
          <w:rPr>
            <w:color w:val="6B9F25" w:themeColor="hyperlink"/>
            <w:u w:val="single"/>
          </w:rPr>
          <w:t xml:space="preserve">SYS 1278, </w:t>
        </w:r>
        <w:r w:rsidRPr="00413446">
          <w:rPr>
            <w:i/>
            <w:iCs/>
            <w:color w:val="6B9F25" w:themeColor="hyperlink"/>
            <w:u w:val="single"/>
          </w:rPr>
          <w:t>UW System Pay Plan Distribution Framework for University Workforc</w:t>
        </w:r>
        <w:r w:rsidRPr="00413446">
          <w:rPr>
            <w:color w:val="6B9F25" w:themeColor="hyperlink"/>
            <w:u w:val="single"/>
          </w:rPr>
          <w:t>e</w:t>
        </w:r>
      </w:hyperlink>
      <w:r w:rsidRPr="00413446">
        <w:t>.</w:t>
      </w:r>
    </w:p>
    <w:p w14:paraId="72714FF7" w14:textId="77777777" w:rsidR="00413446" w:rsidRPr="00413446" w:rsidRDefault="00413446" w:rsidP="00413446">
      <w:pPr>
        <w:keepNext/>
        <w:keepLines/>
        <w:spacing w:before="100" w:beforeAutospacing="1" w:after="0" w:afterAutospacing="0"/>
        <w:outlineLvl w:val="2"/>
        <w:rPr>
          <w:rFonts w:asciiTheme="majorHAnsi" w:eastAsiaTheme="majorEastAsia" w:hAnsiTheme="majorHAnsi" w:cstheme="majorBidi"/>
          <w:b/>
          <w:bCs/>
          <w:color w:val="0F5640" w:themeColor="text2"/>
          <w:sz w:val="24"/>
          <w:szCs w:val="24"/>
        </w:rPr>
      </w:pPr>
      <w:r w:rsidRPr="00413446">
        <w:rPr>
          <w:rFonts w:asciiTheme="majorHAnsi" w:eastAsiaTheme="majorEastAsia" w:hAnsiTheme="majorHAnsi" w:cstheme="majorBidi"/>
          <w:b/>
          <w:bCs/>
          <w:color w:val="0F5640" w:themeColor="text2"/>
          <w:sz w:val="24"/>
          <w:szCs w:val="24"/>
        </w:rPr>
        <w:t>Performance Review Process:</w:t>
      </w:r>
    </w:p>
    <w:p w14:paraId="0015A9F9" w14:textId="1F88E86F" w:rsidR="00413446" w:rsidRPr="00413446" w:rsidRDefault="00E518D5" w:rsidP="00413446">
      <w:pPr>
        <w:spacing w:after="0" w:afterAutospacing="0"/>
      </w:pPr>
      <w:sdt>
        <w:sdtPr>
          <w:id w:val="122826492"/>
          <w14:checkbox>
            <w14:checked w14:val="0"/>
            <w14:checkedState w14:val="2612" w14:font="MS Gothic"/>
            <w14:uncheckedState w14:val="2610" w14:font="MS Gothic"/>
          </w14:checkbox>
        </w:sdtPr>
        <w:sdtEndPr/>
        <w:sdtContent>
          <w:r w:rsidR="00413446" w:rsidRPr="00413446">
            <w:rPr>
              <w:rFonts w:hint="eastAsia"/>
            </w:rPr>
            <w:t>☐</w:t>
          </w:r>
        </w:sdtContent>
      </w:sdt>
      <w:r w:rsidR="00413446">
        <w:tab/>
      </w:r>
      <w:r w:rsidR="00413446" w:rsidRPr="00413446">
        <w:t>Employee and</w:t>
      </w:r>
      <w:r w:rsidR="00422F63">
        <w:t xml:space="preserve"> m</w:t>
      </w:r>
      <w:r w:rsidR="009802A6">
        <w:t>anager</w:t>
      </w:r>
      <w:r w:rsidR="00413446" w:rsidRPr="00413446">
        <w:t xml:space="preserve"> review position description and make updates as needed.</w:t>
      </w:r>
    </w:p>
    <w:p w14:paraId="5A267705" w14:textId="53905A7E" w:rsidR="00413446" w:rsidRPr="00413446" w:rsidRDefault="00E518D5" w:rsidP="00413446">
      <w:pPr>
        <w:spacing w:after="0" w:afterAutospacing="0"/>
        <w:ind w:left="720" w:hanging="720"/>
      </w:pPr>
      <w:sdt>
        <w:sdtPr>
          <w:id w:val="-911938048"/>
          <w14:checkbox>
            <w14:checked w14:val="0"/>
            <w14:checkedState w14:val="2612" w14:font="MS Gothic"/>
            <w14:uncheckedState w14:val="2610" w14:font="MS Gothic"/>
          </w14:checkbox>
        </w:sdtPr>
        <w:sdtEndPr/>
        <w:sdtContent>
          <w:r w:rsidR="00413446" w:rsidRPr="00413446">
            <w:rPr>
              <w:rFonts w:hint="eastAsia"/>
            </w:rPr>
            <w:t>☐</w:t>
          </w:r>
        </w:sdtContent>
      </w:sdt>
      <w:r w:rsidR="00413446">
        <w:tab/>
      </w:r>
      <w:r w:rsidR="009802A6">
        <w:t>Manager</w:t>
      </w:r>
      <w:r w:rsidR="009802A6" w:rsidRPr="00413446">
        <w:t xml:space="preserve"> </w:t>
      </w:r>
      <w:r w:rsidR="00413446" w:rsidRPr="00413446">
        <w:t>builds Performance Review Form by adding in Responsibilities (from position description) and sends via email to the employee.</w:t>
      </w:r>
    </w:p>
    <w:p w14:paraId="10B0D230" w14:textId="540B3EE6" w:rsidR="00413446" w:rsidRPr="00413446" w:rsidRDefault="00E518D5" w:rsidP="00EB0204">
      <w:pPr>
        <w:spacing w:after="0" w:afterAutospacing="0"/>
        <w:ind w:left="720" w:hanging="720"/>
      </w:pPr>
      <w:sdt>
        <w:sdtPr>
          <w:id w:val="-891875340"/>
          <w14:checkbox>
            <w14:checked w14:val="0"/>
            <w14:checkedState w14:val="2612" w14:font="MS Gothic"/>
            <w14:uncheckedState w14:val="2610" w14:font="MS Gothic"/>
          </w14:checkbox>
        </w:sdtPr>
        <w:sdtEndPr/>
        <w:sdtContent>
          <w:r w:rsidR="00413446" w:rsidRPr="00413446">
            <w:rPr>
              <w:rFonts w:hint="eastAsia"/>
            </w:rPr>
            <w:t>☐</w:t>
          </w:r>
        </w:sdtContent>
      </w:sdt>
      <w:r w:rsidR="00413446">
        <w:tab/>
      </w:r>
      <w:r w:rsidR="00413446" w:rsidRPr="00413446">
        <w:t xml:space="preserve">Employee completes </w:t>
      </w:r>
      <w:r w:rsidR="009802A6">
        <w:rPr>
          <w:color w:val="FF0000"/>
        </w:rPr>
        <w:t>employee evaluation</w:t>
      </w:r>
      <w:r w:rsidR="00413446" w:rsidRPr="00413446">
        <w:t xml:space="preserve">, provides </w:t>
      </w:r>
      <w:r w:rsidR="00BA26A9">
        <w:t>suggestions for goals</w:t>
      </w:r>
      <w:r w:rsidR="00413446" w:rsidRPr="00413446">
        <w:t xml:space="preserve">, and sends to </w:t>
      </w:r>
      <w:r w:rsidR="009802A6">
        <w:t xml:space="preserve">manager </w:t>
      </w:r>
      <w:r w:rsidR="00BA26A9">
        <w:t>via email</w:t>
      </w:r>
      <w:r w:rsidR="00413446" w:rsidRPr="00413446">
        <w:t>.</w:t>
      </w:r>
    </w:p>
    <w:p w14:paraId="6A7C349B" w14:textId="7F7B2586" w:rsidR="00413446" w:rsidRPr="00413446" w:rsidRDefault="00E518D5" w:rsidP="00413446">
      <w:pPr>
        <w:spacing w:after="0" w:afterAutospacing="0"/>
        <w:ind w:left="720" w:hanging="720"/>
      </w:pPr>
      <w:sdt>
        <w:sdtPr>
          <w:id w:val="894158282"/>
          <w14:checkbox>
            <w14:checked w14:val="0"/>
            <w14:checkedState w14:val="2612" w14:font="MS Gothic"/>
            <w14:uncheckedState w14:val="2610" w14:font="MS Gothic"/>
          </w14:checkbox>
        </w:sdtPr>
        <w:sdtEndPr/>
        <w:sdtContent>
          <w:r w:rsidR="00413446" w:rsidRPr="00413446">
            <w:rPr>
              <w:rFonts w:hint="eastAsia"/>
            </w:rPr>
            <w:t>☐</w:t>
          </w:r>
        </w:sdtContent>
      </w:sdt>
      <w:r w:rsidR="00413446">
        <w:tab/>
      </w:r>
      <w:r w:rsidR="009802A6">
        <w:t>Manager</w:t>
      </w:r>
      <w:r w:rsidR="009802A6" w:rsidRPr="00413446">
        <w:t xml:space="preserve"> </w:t>
      </w:r>
      <w:r w:rsidR="00413446" w:rsidRPr="00413446">
        <w:t xml:space="preserve">completes </w:t>
      </w:r>
      <w:r w:rsidR="009802A6">
        <w:rPr>
          <w:color w:val="0070C0"/>
        </w:rPr>
        <w:t>manager evaluation (</w:t>
      </w:r>
      <w:r w:rsidR="00413446" w:rsidRPr="00B40030">
        <w:rPr>
          <w:color w:val="0070C0"/>
        </w:rPr>
        <w:t>assessments</w:t>
      </w:r>
      <w:r w:rsidR="001E1B53">
        <w:t xml:space="preserve"> and</w:t>
      </w:r>
      <w:r w:rsidR="00413446" w:rsidRPr="00413446">
        <w:t xml:space="preserve"> </w:t>
      </w:r>
      <w:r w:rsidR="00413446" w:rsidRPr="00B40030">
        <w:rPr>
          <w:color w:val="0070C0"/>
        </w:rPr>
        <w:t>ratings</w:t>
      </w:r>
      <w:r w:rsidR="00BA26A9" w:rsidRPr="00B40030">
        <w:rPr>
          <w:color w:val="0070C0"/>
        </w:rPr>
        <w:t xml:space="preserve"> </w:t>
      </w:r>
      <w:r w:rsidR="009802A6">
        <w:t xml:space="preserve">to </w:t>
      </w:r>
      <w:r w:rsidR="00BA26A9">
        <w:t>includ</w:t>
      </w:r>
      <w:r w:rsidR="009802A6">
        <w:t>e</w:t>
      </w:r>
      <w:r w:rsidR="00BA26A9">
        <w:t xml:space="preserve"> overall performance rating)</w:t>
      </w:r>
      <w:r w:rsidR="00413446" w:rsidRPr="00413446">
        <w:t>, and goals and sends back to employee at least three business days prior to meeting.</w:t>
      </w:r>
    </w:p>
    <w:p w14:paraId="39FB0EDA" w14:textId="5E93B070" w:rsidR="00413446" w:rsidRPr="00413446" w:rsidRDefault="00E518D5" w:rsidP="00413446">
      <w:pPr>
        <w:spacing w:after="0" w:afterAutospacing="0"/>
        <w:ind w:left="720" w:hanging="720"/>
      </w:pPr>
      <w:sdt>
        <w:sdtPr>
          <w:id w:val="-1017930836"/>
          <w14:checkbox>
            <w14:checked w14:val="0"/>
            <w14:checkedState w14:val="2612" w14:font="MS Gothic"/>
            <w14:uncheckedState w14:val="2610" w14:font="MS Gothic"/>
          </w14:checkbox>
        </w:sdtPr>
        <w:sdtEndPr/>
        <w:sdtContent>
          <w:r w:rsidR="00413446" w:rsidRPr="00413446">
            <w:rPr>
              <w:rFonts w:hint="eastAsia"/>
            </w:rPr>
            <w:t>☐</w:t>
          </w:r>
        </w:sdtContent>
      </w:sdt>
      <w:r w:rsidR="00413446">
        <w:tab/>
      </w:r>
      <w:r w:rsidR="00413446" w:rsidRPr="00413446">
        <w:t xml:space="preserve">Employee and </w:t>
      </w:r>
      <w:r w:rsidR="009802A6">
        <w:t>manager</w:t>
      </w:r>
      <w:r w:rsidR="00413446" w:rsidRPr="00413446">
        <w:t xml:space="preserve"> meet to discuss the performance </w:t>
      </w:r>
      <w:r w:rsidR="00BA26A9">
        <w:t>review.</w:t>
      </w:r>
    </w:p>
    <w:p w14:paraId="6F75944A" w14:textId="28AECB0D" w:rsidR="00413446" w:rsidRPr="00413446" w:rsidRDefault="00E518D5" w:rsidP="00413446">
      <w:pPr>
        <w:spacing w:after="0" w:afterAutospacing="0"/>
        <w:ind w:left="720" w:hanging="720"/>
      </w:pPr>
      <w:sdt>
        <w:sdtPr>
          <w:id w:val="-1872454189"/>
          <w14:checkbox>
            <w14:checked w14:val="0"/>
            <w14:checkedState w14:val="2612" w14:font="MS Gothic"/>
            <w14:uncheckedState w14:val="2610" w14:font="MS Gothic"/>
          </w14:checkbox>
        </w:sdtPr>
        <w:sdtEndPr/>
        <w:sdtContent>
          <w:r w:rsidR="00413446">
            <w:rPr>
              <w:rFonts w:ascii="MS Gothic" w:eastAsia="MS Gothic" w:hAnsi="MS Gothic" w:hint="eastAsia"/>
            </w:rPr>
            <w:t>☐</w:t>
          </w:r>
        </w:sdtContent>
      </w:sdt>
      <w:r w:rsidR="00413446">
        <w:tab/>
      </w:r>
      <w:r w:rsidR="00EB12CA">
        <w:t xml:space="preserve">After meeting, </w:t>
      </w:r>
      <w:r w:rsidR="009802A6">
        <w:t>manager</w:t>
      </w:r>
      <w:r w:rsidR="009802A6" w:rsidRPr="00413446">
        <w:t xml:space="preserve"> </w:t>
      </w:r>
      <w:r w:rsidR="00413446" w:rsidRPr="00413446">
        <w:t xml:space="preserve">sends the </w:t>
      </w:r>
      <w:r w:rsidR="00BA26A9">
        <w:t>review</w:t>
      </w:r>
      <w:r w:rsidR="00413446" w:rsidRPr="00413446">
        <w:t xml:space="preserve"> through DocuSign to the employee for signature. </w:t>
      </w:r>
    </w:p>
    <w:p w14:paraId="0CC6C596" w14:textId="57DEB5E1" w:rsidR="00413446" w:rsidRPr="00413446" w:rsidRDefault="00E518D5" w:rsidP="00413446">
      <w:pPr>
        <w:spacing w:after="0" w:afterAutospacing="0"/>
        <w:ind w:left="720" w:hanging="720"/>
      </w:pPr>
      <w:sdt>
        <w:sdtPr>
          <w:id w:val="-1649815543"/>
          <w14:checkbox>
            <w14:checked w14:val="0"/>
            <w14:checkedState w14:val="2612" w14:font="MS Gothic"/>
            <w14:uncheckedState w14:val="2610" w14:font="MS Gothic"/>
          </w14:checkbox>
        </w:sdtPr>
        <w:sdtEndPr/>
        <w:sdtContent>
          <w:r w:rsidR="00413446" w:rsidRPr="00413446">
            <w:rPr>
              <w:rFonts w:hint="eastAsia"/>
            </w:rPr>
            <w:t>☐</w:t>
          </w:r>
        </w:sdtContent>
      </w:sdt>
      <w:r w:rsidR="00413446">
        <w:tab/>
      </w:r>
      <w:r w:rsidR="00413446" w:rsidRPr="00413446">
        <w:t>Employee acknowledges</w:t>
      </w:r>
      <w:r w:rsidR="00BA26A9">
        <w:t xml:space="preserve"> review</w:t>
      </w:r>
      <w:r w:rsidR="00413446" w:rsidRPr="00413446">
        <w:t xml:space="preserve"> and adds comments (as applicable) in DocuSign</w:t>
      </w:r>
    </w:p>
    <w:p w14:paraId="04967D0C" w14:textId="2FD10F08" w:rsidR="001B3B46" w:rsidRPr="00BF388D" w:rsidRDefault="00E518D5" w:rsidP="00BF388D">
      <w:pPr>
        <w:spacing w:after="0" w:afterAutospacing="0"/>
        <w:ind w:left="720" w:hanging="720"/>
      </w:pPr>
      <w:sdt>
        <w:sdtPr>
          <w:id w:val="533384207"/>
          <w14:checkbox>
            <w14:checked w14:val="0"/>
            <w14:checkedState w14:val="2612" w14:font="MS Gothic"/>
            <w14:uncheckedState w14:val="2610" w14:font="MS Gothic"/>
          </w14:checkbox>
        </w:sdtPr>
        <w:sdtEndPr/>
        <w:sdtContent>
          <w:r w:rsidR="00C442D7">
            <w:rPr>
              <w:rFonts w:ascii="MS Gothic" w:eastAsia="MS Gothic" w:hAnsi="MS Gothic" w:hint="eastAsia"/>
            </w:rPr>
            <w:t>☐</w:t>
          </w:r>
        </w:sdtContent>
      </w:sdt>
      <w:r w:rsidR="00413446">
        <w:tab/>
      </w:r>
      <w:r w:rsidR="00422F63">
        <w:t>Manager</w:t>
      </w:r>
      <w:r w:rsidR="00422F63" w:rsidRPr="00413446">
        <w:t xml:space="preserve"> </w:t>
      </w:r>
      <w:r w:rsidR="00413446" w:rsidRPr="00413446">
        <w:t xml:space="preserve">reviews comments and signs in DocuSign. </w:t>
      </w:r>
      <w:r w:rsidR="00BF388D">
        <w:t>Human</w:t>
      </w:r>
      <w:r w:rsidR="00413446" w:rsidRPr="00413446">
        <w:t xml:space="preserve"> Resources </w:t>
      </w:r>
      <w:r w:rsidR="00BF388D">
        <w:t>will receive an automated email with a copy of the review, once all required parties have signed. Next</w:t>
      </w:r>
      <w:r w:rsidR="00413446" w:rsidRPr="00413446">
        <w:t xml:space="preserve"> level supervisor</w:t>
      </w:r>
      <w:r w:rsidR="00BF388D">
        <w:t xml:space="preserve"> should receive a copy </w:t>
      </w:r>
      <w:r w:rsidR="00DE7B32">
        <w:t>if overall performance</w:t>
      </w:r>
      <w:r w:rsidR="001E1B53">
        <w:t xml:space="preserve"> rating is ‘not meeting expectations’ or ‘partially meeting </w:t>
      </w:r>
      <w:proofErr w:type="gramStart"/>
      <w:r w:rsidR="001E1B53">
        <w:t>expectations’</w:t>
      </w:r>
      <w:proofErr w:type="gramEnd"/>
      <w:r w:rsidR="00413446" w:rsidRPr="00413446">
        <w:t>.</w:t>
      </w:r>
    </w:p>
    <w:p w14:paraId="702F1886" w14:textId="06018D4D" w:rsidR="00413446" w:rsidRPr="00413446" w:rsidRDefault="00413446" w:rsidP="00EB0204">
      <w:pPr>
        <w:spacing w:after="0" w:afterAutospacing="0"/>
        <w:ind w:left="720" w:hanging="720"/>
        <w:rPr>
          <w:rFonts w:asciiTheme="majorHAnsi" w:eastAsiaTheme="majorEastAsia" w:hAnsiTheme="majorHAnsi" w:cstheme="majorBidi"/>
          <w:b/>
          <w:bCs/>
          <w:color w:val="0F5640" w:themeColor="text2"/>
          <w:sz w:val="24"/>
          <w:szCs w:val="24"/>
        </w:rPr>
      </w:pPr>
      <w:r w:rsidRPr="00413446">
        <w:rPr>
          <w:rFonts w:asciiTheme="majorHAnsi" w:eastAsiaTheme="majorEastAsia" w:hAnsiTheme="majorHAnsi" w:cstheme="majorBidi"/>
          <w:b/>
          <w:bCs/>
          <w:color w:val="0F5640" w:themeColor="text2"/>
          <w:sz w:val="24"/>
          <w:szCs w:val="24"/>
        </w:rPr>
        <w:t>Performance Review Information:</w:t>
      </w:r>
    </w:p>
    <w:p w14:paraId="59CCC8D6" w14:textId="77777777" w:rsidR="00413446" w:rsidRPr="00413446" w:rsidRDefault="00413446" w:rsidP="00E90D9F">
      <w:pPr>
        <w:pBdr>
          <w:top w:val="single" w:sz="4" w:space="1" w:color="auto"/>
          <w:left w:val="single" w:sz="4" w:space="4" w:color="auto"/>
          <w:bottom w:val="single" w:sz="4" w:space="1" w:color="auto"/>
          <w:right w:val="single" w:sz="4" w:space="4" w:color="auto"/>
        </w:pBdr>
        <w:spacing w:after="120" w:afterAutospacing="0"/>
      </w:pPr>
      <w:r w:rsidRPr="00413446">
        <w:t xml:space="preserve">Employee Name: </w:t>
      </w:r>
      <w:sdt>
        <w:sdtPr>
          <w:id w:val="-987012024"/>
          <w:placeholder>
            <w:docPart w:val="FE3F9A25AFFA43EB8951907A4BDC1D1D"/>
          </w:placeholder>
          <w:showingPlcHdr/>
          <w:text/>
        </w:sdtPr>
        <w:sdtEndPr/>
        <w:sdtContent>
          <w:r w:rsidRPr="00413446">
            <w:rPr>
              <w:color w:val="808080"/>
            </w:rPr>
            <w:t>Click or tap here to enter text.</w:t>
          </w:r>
        </w:sdtContent>
      </w:sdt>
    </w:p>
    <w:p w14:paraId="204192D6" w14:textId="3E56044B" w:rsidR="00413446" w:rsidRPr="00413446" w:rsidRDefault="001818A7" w:rsidP="00E90D9F">
      <w:pPr>
        <w:pBdr>
          <w:top w:val="single" w:sz="4" w:space="1" w:color="auto"/>
          <w:left w:val="single" w:sz="4" w:space="4" w:color="auto"/>
          <w:bottom w:val="single" w:sz="4" w:space="1" w:color="auto"/>
          <w:right w:val="single" w:sz="4" w:space="4" w:color="auto"/>
        </w:pBdr>
        <w:spacing w:after="120" w:afterAutospacing="0"/>
      </w:pPr>
      <w:r>
        <w:t>Manager</w:t>
      </w:r>
      <w:r w:rsidRPr="00413446">
        <w:t xml:space="preserve"> </w:t>
      </w:r>
      <w:r w:rsidR="00413446" w:rsidRPr="00413446">
        <w:t xml:space="preserve">Name: </w:t>
      </w:r>
      <w:sdt>
        <w:sdtPr>
          <w:id w:val="84340357"/>
          <w:placeholder>
            <w:docPart w:val="C776F7B854C14EFFB94C35EEC4375D90"/>
          </w:placeholder>
          <w:showingPlcHdr/>
          <w:text/>
        </w:sdtPr>
        <w:sdtEndPr/>
        <w:sdtContent>
          <w:r w:rsidR="00413446" w:rsidRPr="00413446">
            <w:rPr>
              <w:color w:val="808080"/>
            </w:rPr>
            <w:t>Click or tap here to enter text.</w:t>
          </w:r>
        </w:sdtContent>
      </w:sdt>
    </w:p>
    <w:p w14:paraId="0EAACE19" w14:textId="77777777" w:rsidR="00413446" w:rsidRPr="00413446" w:rsidRDefault="00413446" w:rsidP="00E90D9F">
      <w:pPr>
        <w:pBdr>
          <w:top w:val="single" w:sz="4" w:space="1" w:color="auto"/>
          <w:left w:val="single" w:sz="4" w:space="4" w:color="auto"/>
          <w:bottom w:val="single" w:sz="4" w:space="1" w:color="auto"/>
          <w:right w:val="single" w:sz="4" w:space="4" w:color="auto"/>
        </w:pBdr>
        <w:spacing w:after="120" w:afterAutospacing="0"/>
      </w:pPr>
      <w:r w:rsidRPr="00413446">
        <w:t xml:space="preserve">Employee Department: </w:t>
      </w:r>
      <w:sdt>
        <w:sdtPr>
          <w:id w:val="-2049290448"/>
          <w:placeholder>
            <w:docPart w:val="F9026712CB1349108B658F8DA5424C6C"/>
          </w:placeholder>
          <w:showingPlcHdr/>
          <w:text/>
        </w:sdtPr>
        <w:sdtEndPr/>
        <w:sdtContent>
          <w:r w:rsidRPr="00413446">
            <w:rPr>
              <w:color w:val="808080"/>
            </w:rPr>
            <w:t>Click or tap here to enter text.</w:t>
          </w:r>
        </w:sdtContent>
      </w:sdt>
    </w:p>
    <w:p w14:paraId="49B14AF5" w14:textId="77777777" w:rsidR="00413446" w:rsidRPr="00413446" w:rsidRDefault="00413446" w:rsidP="00E90D9F">
      <w:pPr>
        <w:pBdr>
          <w:top w:val="single" w:sz="4" w:space="1" w:color="auto"/>
          <w:left w:val="single" w:sz="4" w:space="4" w:color="auto"/>
          <w:bottom w:val="single" w:sz="4" w:space="1" w:color="auto"/>
          <w:right w:val="single" w:sz="4" w:space="4" w:color="auto"/>
        </w:pBdr>
        <w:spacing w:after="120" w:afterAutospacing="0"/>
      </w:pPr>
      <w:r w:rsidRPr="00413446">
        <w:t xml:space="preserve">UW System Title: </w:t>
      </w:r>
      <w:sdt>
        <w:sdtPr>
          <w:id w:val="856154895"/>
          <w:placeholder>
            <w:docPart w:val="D0E5B651B52D46DA9B0425767B3B6481"/>
          </w:placeholder>
          <w:showingPlcHdr/>
          <w:text/>
        </w:sdtPr>
        <w:sdtEndPr/>
        <w:sdtContent>
          <w:r w:rsidRPr="00413446">
            <w:rPr>
              <w:color w:val="808080"/>
            </w:rPr>
            <w:t>Click or tap here to enter text.</w:t>
          </w:r>
        </w:sdtContent>
      </w:sdt>
      <w:r w:rsidRPr="00413446">
        <w:tab/>
      </w:r>
    </w:p>
    <w:p w14:paraId="3195637C" w14:textId="77777777" w:rsidR="00413446" w:rsidRPr="00413446" w:rsidRDefault="00413446" w:rsidP="00E90D9F">
      <w:pPr>
        <w:pBdr>
          <w:top w:val="single" w:sz="4" w:space="1" w:color="auto"/>
          <w:left w:val="single" w:sz="4" w:space="4" w:color="auto"/>
          <w:bottom w:val="single" w:sz="4" w:space="1" w:color="auto"/>
          <w:right w:val="single" w:sz="4" w:space="4" w:color="auto"/>
        </w:pBdr>
        <w:spacing w:after="120" w:afterAutospacing="0"/>
      </w:pPr>
      <w:r w:rsidRPr="00413446">
        <w:t xml:space="preserve">Review Period: </w:t>
      </w:r>
      <w:sdt>
        <w:sdtPr>
          <w:id w:val="-1402199963"/>
          <w:placeholder>
            <w:docPart w:val="D12AC364CA904A94B543D3E86F04AB44"/>
          </w:placeholder>
          <w:showingPlcHdr/>
          <w:date>
            <w:dateFormat w:val="M/d/yyyy"/>
            <w:lid w:val="en-US"/>
            <w:storeMappedDataAs w:val="dateTime"/>
            <w:calendar w:val="gregorian"/>
          </w:date>
        </w:sdtPr>
        <w:sdtEndPr/>
        <w:sdtContent>
          <w:r w:rsidRPr="00413446">
            <w:rPr>
              <w:color w:val="808080"/>
            </w:rPr>
            <w:t>Click or tap to enter a date.</w:t>
          </w:r>
        </w:sdtContent>
      </w:sdt>
      <w:r w:rsidRPr="00413446">
        <w:t xml:space="preserve">to </w:t>
      </w:r>
      <w:sdt>
        <w:sdtPr>
          <w:id w:val="1840346420"/>
          <w:placeholder>
            <w:docPart w:val="D12AC364CA904A94B543D3E86F04AB44"/>
          </w:placeholder>
          <w:showingPlcHdr/>
          <w:date>
            <w:dateFormat w:val="M/d/yyyy"/>
            <w:lid w:val="en-US"/>
            <w:storeMappedDataAs w:val="dateTime"/>
            <w:calendar w:val="gregorian"/>
          </w:date>
        </w:sdtPr>
        <w:sdtEndPr/>
        <w:sdtContent>
          <w:r w:rsidRPr="00413446">
            <w:rPr>
              <w:color w:val="808080"/>
            </w:rPr>
            <w:t>Click or tap to enter a date.</w:t>
          </w:r>
        </w:sdtContent>
      </w:sdt>
    </w:p>
    <w:p w14:paraId="4B1654A7" w14:textId="77777777" w:rsidR="00413446" w:rsidRPr="00413446" w:rsidRDefault="00413446" w:rsidP="00E90D9F">
      <w:pPr>
        <w:pBdr>
          <w:top w:val="single" w:sz="4" w:space="1" w:color="auto"/>
          <w:left w:val="single" w:sz="4" w:space="4" w:color="auto"/>
          <w:bottom w:val="single" w:sz="4" w:space="1" w:color="auto"/>
          <w:right w:val="single" w:sz="4" w:space="4" w:color="auto"/>
        </w:pBdr>
        <w:spacing w:after="120" w:afterAutospacing="0"/>
      </w:pPr>
      <w:r w:rsidRPr="00413446">
        <w:lastRenderedPageBreak/>
        <w:t xml:space="preserve">Type of Evaluation: </w:t>
      </w:r>
      <w:sdt>
        <w:sdtPr>
          <w:id w:val="-1230224751"/>
          <w:placeholder>
            <w:docPart w:val="B5C1C48FA9FE4C3EB9116E738B495D3B"/>
          </w:placeholder>
          <w:showingPlcHdr/>
          <w:dropDownList>
            <w:listItem w:value="Choose an item."/>
            <w:listItem w:displayText="3-Month Probationary Review (University Staff Only)" w:value="3-Month Probationary Review (University Staff Only)"/>
            <w:listItem w:displayText="6-Month Review" w:value="6-Month Review"/>
            <w:listItem w:displayText="Annual Review" w:value="Annual Review"/>
            <w:listItem w:displayText="Anytime Review" w:value="Anytime Review"/>
          </w:dropDownList>
        </w:sdtPr>
        <w:sdtEndPr/>
        <w:sdtContent>
          <w:r w:rsidRPr="00413446">
            <w:rPr>
              <w:color w:val="808080"/>
            </w:rPr>
            <w:t>Choose an item.</w:t>
          </w:r>
        </w:sdtContent>
      </w:sdt>
    </w:p>
    <w:p w14:paraId="0FE78024" w14:textId="33C1C3D5" w:rsidR="009802A6" w:rsidRPr="00413446" w:rsidRDefault="009802A6" w:rsidP="009802A6">
      <w:pPr>
        <w:keepNext/>
        <w:keepLines/>
        <w:spacing w:before="100" w:beforeAutospacing="1" w:after="0" w:afterAutospacing="0"/>
        <w:outlineLvl w:val="2"/>
        <w:rPr>
          <w:rFonts w:asciiTheme="majorHAnsi" w:eastAsiaTheme="majorEastAsia" w:hAnsiTheme="majorHAnsi" w:cstheme="majorBidi"/>
          <w:b/>
          <w:bCs/>
          <w:color w:val="0F5640" w:themeColor="text2"/>
          <w:sz w:val="24"/>
          <w:szCs w:val="24"/>
        </w:rPr>
      </w:pPr>
      <w:r>
        <w:rPr>
          <w:rFonts w:asciiTheme="majorHAnsi" w:eastAsiaTheme="majorEastAsia" w:hAnsiTheme="majorHAnsi" w:cstheme="majorBidi"/>
          <w:b/>
          <w:bCs/>
          <w:color w:val="0F5640" w:themeColor="text2"/>
          <w:sz w:val="24"/>
          <w:szCs w:val="24"/>
        </w:rPr>
        <w:t>Job Engagement</w:t>
      </w:r>
      <w:r w:rsidRPr="00413446">
        <w:rPr>
          <w:rFonts w:asciiTheme="majorHAnsi" w:eastAsiaTheme="majorEastAsia" w:hAnsiTheme="majorHAnsi" w:cstheme="majorBidi"/>
          <w:b/>
          <w:bCs/>
          <w:color w:val="0F5640" w:themeColor="text2"/>
          <w:sz w:val="24"/>
          <w:szCs w:val="24"/>
        </w:rPr>
        <w:t>:</w:t>
      </w:r>
    </w:p>
    <w:p w14:paraId="3F2BA990" w14:textId="08A79BF4" w:rsidR="009802A6" w:rsidRPr="00EB0204" w:rsidRDefault="009802A6" w:rsidP="009802A6">
      <w:pPr>
        <w:keepNext/>
        <w:keepLines/>
        <w:pBdr>
          <w:top w:val="single" w:sz="4" w:space="1" w:color="auto"/>
          <w:left w:val="single" w:sz="4" w:space="4" w:color="auto"/>
          <w:bottom w:val="single" w:sz="4" w:space="1" w:color="auto"/>
          <w:right w:val="single" w:sz="4" w:space="4" w:color="auto"/>
        </w:pBdr>
        <w:spacing w:before="40"/>
        <w:outlineLvl w:val="6"/>
        <w:rPr>
          <w:rFonts w:eastAsiaTheme="majorEastAsia" w:cstheme="majorBidi"/>
          <w:color w:val="auto"/>
        </w:rPr>
      </w:pPr>
      <w:r>
        <w:rPr>
          <w:b/>
          <w:bCs/>
        </w:rPr>
        <w:t>Question</w:t>
      </w:r>
      <w:r w:rsidRPr="00413446">
        <w:rPr>
          <w:b/>
          <w:bCs/>
        </w:rPr>
        <w:t xml:space="preserve"> #1</w:t>
      </w:r>
      <w:r w:rsidRPr="00413446">
        <w:rPr>
          <w:rFonts w:asciiTheme="majorHAnsi" w:eastAsiaTheme="majorEastAsia" w:hAnsiTheme="majorHAnsi" w:cstheme="majorBidi"/>
          <w:i/>
          <w:iCs/>
          <w:color w:val="294E1C" w:themeColor="accent1" w:themeShade="7F"/>
        </w:rPr>
        <w:t xml:space="preserve">: </w:t>
      </w:r>
      <w:sdt>
        <w:sdtPr>
          <w:id w:val="2024590464"/>
          <w:placeholder>
            <w:docPart w:val="A642513075F2407AB801538C1D0D7095"/>
          </w:placeholder>
        </w:sdtPr>
        <w:sdtEndPr/>
        <w:sdtContent>
          <w:r w:rsidR="0041449E" w:rsidRPr="0041449E">
            <w:t>What are the achievements you've accomplished in this review period that you would like to be highlighted?</w:t>
          </w:r>
        </w:sdtContent>
      </w:sdt>
    </w:p>
    <w:p w14:paraId="0914D3E8" w14:textId="60D327B6" w:rsidR="009802A6" w:rsidRPr="00413446" w:rsidRDefault="009802A6" w:rsidP="009802A6">
      <w:pPr>
        <w:pBdr>
          <w:top w:val="single" w:sz="4" w:space="1" w:color="auto"/>
          <w:left w:val="single" w:sz="4" w:space="4" w:color="auto"/>
          <w:bottom w:val="single" w:sz="4" w:space="1" w:color="auto"/>
          <w:right w:val="single" w:sz="4" w:space="4" w:color="auto"/>
        </w:pBdr>
      </w:pPr>
      <w:r w:rsidRPr="00B40030">
        <w:rPr>
          <w:color w:val="FF0000"/>
        </w:rPr>
        <w:t xml:space="preserve">Employee </w:t>
      </w:r>
      <w:r>
        <w:rPr>
          <w:color w:val="FF0000"/>
        </w:rPr>
        <w:t>Answer</w:t>
      </w:r>
      <w:r w:rsidRPr="00413446">
        <w:t xml:space="preserve">: </w:t>
      </w:r>
      <w:sdt>
        <w:sdtPr>
          <w:id w:val="-1404286468"/>
          <w:placeholder>
            <w:docPart w:val="A642513075F2407AB801538C1D0D7095"/>
          </w:placeholder>
          <w:showingPlcHdr/>
        </w:sdtPr>
        <w:sdtEndPr/>
        <w:sdtContent>
          <w:r w:rsidRPr="00413446">
            <w:rPr>
              <w:color w:val="808080"/>
            </w:rPr>
            <w:t>Click or tap here to enter text.</w:t>
          </w:r>
        </w:sdtContent>
      </w:sdt>
    </w:p>
    <w:p w14:paraId="7F120F8B" w14:textId="091A0517" w:rsidR="009802A6" w:rsidRPr="00413446" w:rsidRDefault="009802A6" w:rsidP="009802A6">
      <w:pPr>
        <w:pBdr>
          <w:top w:val="single" w:sz="4" w:space="1" w:color="auto"/>
          <w:left w:val="single" w:sz="4" w:space="4" w:color="auto"/>
          <w:bottom w:val="single" w:sz="4" w:space="1" w:color="auto"/>
          <w:right w:val="single" w:sz="4" w:space="4" w:color="auto"/>
        </w:pBdr>
      </w:pPr>
      <w:r>
        <w:rPr>
          <w:color w:val="0070C0"/>
        </w:rPr>
        <w:t>Manager Comments</w:t>
      </w:r>
      <w:r w:rsidRPr="00413446">
        <w:t xml:space="preserve">: </w:t>
      </w:r>
      <w:sdt>
        <w:sdtPr>
          <w:id w:val="-1436360498"/>
          <w:placeholder>
            <w:docPart w:val="A642513075F2407AB801538C1D0D7095"/>
          </w:placeholder>
          <w:showingPlcHdr/>
        </w:sdtPr>
        <w:sdtEndPr/>
        <w:sdtContent>
          <w:r w:rsidRPr="00413446">
            <w:rPr>
              <w:color w:val="808080"/>
            </w:rPr>
            <w:t>Click or tap here to enter text.</w:t>
          </w:r>
        </w:sdtContent>
      </w:sdt>
    </w:p>
    <w:p w14:paraId="1A838C36" w14:textId="77777777" w:rsidR="009802A6" w:rsidRDefault="009802A6" w:rsidP="009802A6">
      <w:pPr>
        <w:spacing w:after="0" w:afterAutospacing="0" w:line="240" w:lineRule="auto"/>
      </w:pPr>
    </w:p>
    <w:p w14:paraId="43A6AD89" w14:textId="2878797C" w:rsidR="009802A6" w:rsidRPr="00413446" w:rsidRDefault="009802A6" w:rsidP="009802A6">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Pr>
          <w:b/>
          <w:bCs/>
        </w:rPr>
        <w:t>Question</w:t>
      </w:r>
      <w:r w:rsidRPr="00413446">
        <w:rPr>
          <w:b/>
          <w:bCs/>
        </w:rPr>
        <w:t xml:space="preserve"> #</w:t>
      </w:r>
      <w:r w:rsidR="0041449E">
        <w:rPr>
          <w:b/>
          <w:bCs/>
        </w:rPr>
        <w:t>2</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908534793"/>
          <w:placeholder>
            <w:docPart w:val="6E343B324DAA4C8A92D267F80643F154"/>
          </w:placeholder>
        </w:sdtPr>
        <w:sdtEndPr/>
        <w:sdtContent>
          <w:sdt>
            <w:sdtPr>
              <w:id w:val="254328184"/>
              <w:placeholder>
                <w:docPart w:val="EA4A3D2D51DF4AE29B59B96A046E3C49"/>
              </w:placeholder>
            </w:sdtPr>
            <w:sdtEndPr/>
            <w:sdtContent>
              <w:r w:rsidR="0041449E" w:rsidRPr="0041449E">
                <w:t>What would help you achieve higher</w:t>
              </w:r>
              <w:r w:rsidR="0041449E">
                <w:t xml:space="preserve"> </w:t>
              </w:r>
              <w:r w:rsidR="0041449E" w:rsidRPr="0041449E">
                <w:t>performance in your role? Please mention any</w:t>
              </w:r>
              <w:r w:rsidR="0041449E">
                <w:t xml:space="preserve"> </w:t>
              </w:r>
              <w:r w:rsidR="0041449E" w:rsidRPr="0041449E">
                <w:t>barriers that may be impacting your progress.</w:t>
              </w:r>
            </w:sdtContent>
          </w:sdt>
        </w:sdtContent>
      </w:sdt>
    </w:p>
    <w:p w14:paraId="6C5C4A44" w14:textId="7154FAC4" w:rsidR="009802A6" w:rsidRPr="00413446" w:rsidRDefault="009802A6" w:rsidP="009802A6">
      <w:pPr>
        <w:pBdr>
          <w:top w:val="single" w:sz="4" w:space="1" w:color="auto"/>
          <w:left w:val="single" w:sz="4" w:space="4" w:color="auto"/>
          <w:bottom w:val="single" w:sz="4" w:space="1" w:color="auto"/>
          <w:right w:val="single" w:sz="4" w:space="4" w:color="auto"/>
        </w:pBdr>
      </w:pPr>
      <w:r w:rsidRPr="00B40030">
        <w:rPr>
          <w:color w:val="FF0000"/>
        </w:rPr>
        <w:t xml:space="preserve">Employee </w:t>
      </w:r>
      <w:r>
        <w:rPr>
          <w:color w:val="FF0000"/>
        </w:rPr>
        <w:t>Answer</w:t>
      </w:r>
      <w:r w:rsidRPr="00413446">
        <w:t xml:space="preserve">: </w:t>
      </w:r>
      <w:sdt>
        <w:sdtPr>
          <w:id w:val="436105475"/>
          <w:placeholder>
            <w:docPart w:val="6E343B324DAA4C8A92D267F80643F154"/>
          </w:placeholder>
          <w:showingPlcHdr/>
        </w:sdtPr>
        <w:sdtEndPr/>
        <w:sdtContent>
          <w:r w:rsidRPr="00413446">
            <w:rPr>
              <w:color w:val="808080"/>
            </w:rPr>
            <w:t>Click or tap here to enter text.</w:t>
          </w:r>
        </w:sdtContent>
      </w:sdt>
    </w:p>
    <w:p w14:paraId="2B9A0951" w14:textId="4937B4F7" w:rsidR="009802A6" w:rsidRPr="00413446" w:rsidRDefault="009802A6" w:rsidP="009802A6">
      <w:pPr>
        <w:pBdr>
          <w:top w:val="single" w:sz="4" w:space="1" w:color="auto"/>
          <w:left w:val="single" w:sz="4" w:space="4" w:color="auto"/>
          <w:bottom w:val="single" w:sz="4" w:space="1" w:color="auto"/>
          <w:right w:val="single" w:sz="4" w:space="4" w:color="auto"/>
        </w:pBdr>
      </w:pPr>
      <w:r>
        <w:rPr>
          <w:color w:val="0070C0"/>
        </w:rPr>
        <w:t>Manager Comments</w:t>
      </w:r>
      <w:r w:rsidRPr="00413446">
        <w:t xml:space="preserve">: </w:t>
      </w:r>
      <w:sdt>
        <w:sdtPr>
          <w:id w:val="-611435293"/>
          <w:placeholder>
            <w:docPart w:val="6E343B324DAA4C8A92D267F80643F154"/>
          </w:placeholder>
          <w:showingPlcHdr/>
        </w:sdtPr>
        <w:sdtEndPr/>
        <w:sdtContent>
          <w:r w:rsidRPr="00413446">
            <w:rPr>
              <w:color w:val="808080"/>
            </w:rPr>
            <w:t>Click or tap here to enter text.</w:t>
          </w:r>
        </w:sdtContent>
      </w:sdt>
    </w:p>
    <w:p w14:paraId="6E315EC0" w14:textId="764A021E" w:rsidR="009802A6" w:rsidRDefault="009802A6" w:rsidP="00413446">
      <w:pPr>
        <w:keepNext/>
        <w:keepLines/>
        <w:spacing w:before="100" w:beforeAutospacing="1" w:after="0" w:afterAutospacing="0"/>
        <w:outlineLvl w:val="2"/>
        <w:rPr>
          <w:rFonts w:asciiTheme="majorHAnsi" w:eastAsiaTheme="majorEastAsia" w:hAnsiTheme="majorHAnsi" w:cstheme="majorBidi"/>
          <w:b/>
          <w:bCs/>
          <w:color w:val="0F5640" w:themeColor="text2"/>
          <w:sz w:val="24"/>
          <w:szCs w:val="24"/>
        </w:rPr>
      </w:pPr>
    </w:p>
    <w:p w14:paraId="4EE55B16" w14:textId="78AA77D8" w:rsidR="009802A6" w:rsidRPr="0041449E" w:rsidRDefault="009802A6" w:rsidP="009802A6">
      <w:pPr>
        <w:keepNext/>
        <w:keepLines/>
        <w:pBdr>
          <w:top w:val="single" w:sz="4" w:space="1" w:color="auto"/>
          <w:left w:val="single" w:sz="4" w:space="4" w:color="auto"/>
          <w:bottom w:val="single" w:sz="4" w:space="1" w:color="auto"/>
          <w:right w:val="single" w:sz="4" w:space="4" w:color="auto"/>
        </w:pBdr>
        <w:spacing w:before="40"/>
        <w:outlineLvl w:val="6"/>
      </w:pPr>
      <w:r>
        <w:rPr>
          <w:b/>
          <w:bCs/>
        </w:rPr>
        <w:t>Question</w:t>
      </w:r>
      <w:r w:rsidRPr="00413446">
        <w:rPr>
          <w:b/>
          <w:bCs/>
        </w:rPr>
        <w:t xml:space="preserve"> #</w:t>
      </w:r>
      <w:r w:rsidR="0041449E">
        <w:rPr>
          <w:b/>
          <w:bCs/>
        </w:rPr>
        <w:t>3</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242996353"/>
          <w:placeholder>
            <w:docPart w:val="8D6310C045154D9580301466CF7B8A21"/>
          </w:placeholder>
        </w:sdtPr>
        <w:sdtEndPr>
          <w:rPr>
            <w:rFonts w:ascii="Calisto MT" w:eastAsiaTheme="minorEastAsia" w:hAnsi="Calisto MT" w:cstheme="minorBidi"/>
            <w:i w:val="0"/>
            <w:iCs w:val="0"/>
            <w:color w:val="191919" w:themeColor="text1" w:themeTint="E6"/>
          </w:rPr>
        </w:sdtEndPr>
        <w:sdtContent>
          <w:r w:rsidR="0041449E" w:rsidRPr="0041449E">
            <w:rPr>
              <w:rFonts w:cs="Arial"/>
              <w:shd w:val="clear" w:color="auto" w:fill="FAF9F8"/>
            </w:rPr>
            <w:t>W</w:t>
          </w:r>
          <w:r w:rsidR="0041449E" w:rsidRPr="0041449E">
            <w:t>hat new knowledge or skills are you interested in pursuing to help advance your work performance?</w:t>
          </w:r>
        </w:sdtContent>
      </w:sdt>
    </w:p>
    <w:p w14:paraId="4FE43D13" w14:textId="642528C9" w:rsidR="009802A6" w:rsidRPr="00413446" w:rsidRDefault="009802A6" w:rsidP="009802A6">
      <w:pPr>
        <w:pBdr>
          <w:top w:val="single" w:sz="4" w:space="1" w:color="auto"/>
          <w:left w:val="single" w:sz="4" w:space="4" w:color="auto"/>
          <w:bottom w:val="single" w:sz="4" w:space="1" w:color="auto"/>
          <w:right w:val="single" w:sz="4" w:space="4" w:color="auto"/>
        </w:pBdr>
      </w:pPr>
      <w:r w:rsidRPr="00B40030">
        <w:rPr>
          <w:color w:val="FF0000"/>
        </w:rPr>
        <w:t xml:space="preserve">Employee </w:t>
      </w:r>
      <w:r>
        <w:rPr>
          <w:color w:val="FF0000"/>
        </w:rPr>
        <w:t>Answer</w:t>
      </w:r>
      <w:r w:rsidRPr="00413446">
        <w:t xml:space="preserve">: </w:t>
      </w:r>
      <w:sdt>
        <w:sdtPr>
          <w:id w:val="-455567720"/>
          <w:placeholder>
            <w:docPart w:val="8D6310C045154D9580301466CF7B8A21"/>
          </w:placeholder>
          <w:showingPlcHdr/>
        </w:sdtPr>
        <w:sdtEndPr/>
        <w:sdtContent>
          <w:r w:rsidRPr="00413446">
            <w:rPr>
              <w:color w:val="808080"/>
            </w:rPr>
            <w:t>Click or tap here to enter text.</w:t>
          </w:r>
        </w:sdtContent>
      </w:sdt>
    </w:p>
    <w:p w14:paraId="104020FA" w14:textId="43453BB3" w:rsidR="009802A6" w:rsidRPr="00EB0204" w:rsidRDefault="009802A6" w:rsidP="00EB0204">
      <w:pPr>
        <w:pBdr>
          <w:top w:val="single" w:sz="4" w:space="1" w:color="auto"/>
          <w:left w:val="single" w:sz="4" w:space="4" w:color="auto"/>
          <w:bottom w:val="single" w:sz="4" w:space="1" w:color="auto"/>
          <w:right w:val="single" w:sz="4" w:space="4" w:color="auto"/>
        </w:pBdr>
      </w:pPr>
      <w:r>
        <w:rPr>
          <w:color w:val="0070C0"/>
        </w:rPr>
        <w:t>Manager Comments</w:t>
      </w:r>
      <w:r w:rsidRPr="00413446">
        <w:t xml:space="preserve">: </w:t>
      </w:r>
      <w:sdt>
        <w:sdtPr>
          <w:id w:val="-1839072839"/>
          <w:placeholder>
            <w:docPart w:val="8D6310C045154D9580301466CF7B8A21"/>
          </w:placeholder>
          <w:showingPlcHdr/>
        </w:sdtPr>
        <w:sdtEndPr/>
        <w:sdtContent>
          <w:r w:rsidRPr="00413446">
            <w:rPr>
              <w:color w:val="808080"/>
            </w:rPr>
            <w:t>Click or tap here to enter text.</w:t>
          </w:r>
        </w:sdtContent>
      </w:sdt>
    </w:p>
    <w:p w14:paraId="67B86952" w14:textId="5C3E30F6" w:rsidR="009802A6" w:rsidRDefault="009802A6" w:rsidP="00413446">
      <w:pPr>
        <w:keepNext/>
        <w:keepLines/>
        <w:spacing w:before="100" w:beforeAutospacing="1" w:after="0" w:afterAutospacing="0"/>
        <w:outlineLvl w:val="2"/>
        <w:rPr>
          <w:rFonts w:asciiTheme="majorHAnsi" w:eastAsiaTheme="majorEastAsia" w:hAnsiTheme="majorHAnsi" w:cstheme="majorBidi"/>
          <w:b/>
          <w:bCs/>
          <w:color w:val="0F5640" w:themeColor="text2"/>
          <w:sz w:val="24"/>
          <w:szCs w:val="24"/>
        </w:rPr>
      </w:pPr>
    </w:p>
    <w:p w14:paraId="46293B3B" w14:textId="148ACCCA" w:rsidR="003121CB" w:rsidRPr="00413446" w:rsidRDefault="003121CB" w:rsidP="003121CB">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Pr>
          <w:b/>
          <w:bCs/>
        </w:rPr>
        <w:t>Question</w:t>
      </w:r>
      <w:r w:rsidRPr="00413446">
        <w:rPr>
          <w:b/>
          <w:bCs/>
        </w:rPr>
        <w:t xml:space="preserve"> #</w:t>
      </w:r>
      <w:r w:rsidR="0041449E">
        <w:rPr>
          <w:b/>
          <w:bCs/>
        </w:rPr>
        <w:t>4</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197433876"/>
          <w:placeholder>
            <w:docPart w:val="166376A079D84AEF90DF763AA998CCB4"/>
          </w:placeholder>
        </w:sdtPr>
        <w:sdtEndPr/>
        <w:sdtContent>
          <w:sdt>
            <w:sdtPr>
              <w:id w:val="1525131265"/>
              <w:placeholder>
                <w:docPart w:val="391686A0F3874EF5BF63912951C63FB5"/>
              </w:placeholder>
            </w:sdtPr>
            <w:sdtEndPr/>
            <w:sdtContent>
              <w:r>
                <w:t>Is there any other information you would like to share with your manager regarding your work?</w:t>
              </w:r>
            </w:sdtContent>
          </w:sdt>
        </w:sdtContent>
      </w:sdt>
    </w:p>
    <w:p w14:paraId="36D2219F" w14:textId="009AA354" w:rsidR="003121CB" w:rsidRPr="00413446" w:rsidRDefault="003121CB" w:rsidP="003121CB">
      <w:pPr>
        <w:pBdr>
          <w:top w:val="single" w:sz="4" w:space="1" w:color="auto"/>
          <w:left w:val="single" w:sz="4" w:space="4" w:color="auto"/>
          <w:bottom w:val="single" w:sz="4" w:space="1" w:color="auto"/>
          <w:right w:val="single" w:sz="4" w:space="4" w:color="auto"/>
        </w:pBdr>
      </w:pPr>
      <w:r w:rsidRPr="00B40030">
        <w:rPr>
          <w:color w:val="FF0000"/>
        </w:rPr>
        <w:t xml:space="preserve">Employee </w:t>
      </w:r>
      <w:r>
        <w:rPr>
          <w:color w:val="FF0000"/>
        </w:rPr>
        <w:t>Answer</w:t>
      </w:r>
      <w:r w:rsidRPr="00413446">
        <w:t xml:space="preserve">: </w:t>
      </w:r>
      <w:sdt>
        <w:sdtPr>
          <w:id w:val="-2036342948"/>
          <w:placeholder>
            <w:docPart w:val="166376A079D84AEF90DF763AA998CCB4"/>
          </w:placeholder>
          <w:showingPlcHdr/>
        </w:sdtPr>
        <w:sdtEndPr/>
        <w:sdtContent>
          <w:r w:rsidRPr="00413446">
            <w:rPr>
              <w:color w:val="808080"/>
            </w:rPr>
            <w:t>Click or tap here to enter text.</w:t>
          </w:r>
        </w:sdtContent>
      </w:sdt>
    </w:p>
    <w:p w14:paraId="58E936A4" w14:textId="47788E1B" w:rsidR="003121CB" w:rsidRPr="00EB0204" w:rsidRDefault="003121CB" w:rsidP="00EB0204">
      <w:pPr>
        <w:pBdr>
          <w:top w:val="single" w:sz="4" w:space="1" w:color="auto"/>
          <w:left w:val="single" w:sz="4" w:space="4" w:color="auto"/>
          <w:bottom w:val="single" w:sz="4" w:space="1" w:color="auto"/>
          <w:right w:val="single" w:sz="4" w:space="4" w:color="auto"/>
        </w:pBdr>
      </w:pPr>
      <w:r>
        <w:rPr>
          <w:color w:val="0070C0"/>
        </w:rPr>
        <w:t>Manager Comments</w:t>
      </w:r>
      <w:r w:rsidRPr="00413446">
        <w:t xml:space="preserve">: </w:t>
      </w:r>
      <w:sdt>
        <w:sdtPr>
          <w:id w:val="747467229"/>
          <w:placeholder>
            <w:docPart w:val="166376A079D84AEF90DF763AA998CCB4"/>
          </w:placeholder>
          <w:showingPlcHdr/>
        </w:sdtPr>
        <w:sdtEndPr/>
        <w:sdtContent>
          <w:r w:rsidRPr="00413446">
            <w:rPr>
              <w:color w:val="808080"/>
            </w:rPr>
            <w:t>Click or tap here to enter text.</w:t>
          </w:r>
        </w:sdtContent>
      </w:sdt>
    </w:p>
    <w:p w14:paraId="32BA64E2" w14:textId="6344F6AE" w:rsidR="00413446" w:rsidRPr="00413446" w:rsidRDefault="00413446" w:rsidP="00413446">
      <w:pPr>
        <w:keepNext/>
        <w:keepLines/>
        <w:spacing w:before="100" w:beforeAutospacing="1" w:after="0" w:afterAutospacing="0"/>
        <w:outlineLvl w:val="2"/>
        <w:rPr>
          <w:rFonts w:asciiTheme="majorHAnsi" w:eastAsiaTheme="majorEastAsia" w:hAnsiTheme="majorHAnsi" w:cstheme="majorBidi"/>
          <w:b/>
          <w:bCs/>
          <w:color w:val="0F5640" w:themeColor="text2"/>
          <w:sz w:val="24"/>
          <w:szCs w:val="24"/>
        </w:rPr>
      </w:pPr>
      <w:r w:rsidRPr="00413446">
        <w:rPr>
          <w:rFonts w:asciiTheme="majorHAnsi" w:eastAsiaTheme="majorEastAsia" w:hAnsiTheme="majorHAnsi" w:cstheme="majorBidi"/>
          <w:b/>
          <w:bCs/>
          <w:color w:val="0F5640" w:themeColor="text2"/>
          <w:sz w:val="24"/>
          <w:szCs w:val="24"/>
        </w:rPr>
        <w:lastRenderedPageBreak/>
        <w:t>Responsibilities</w:t>
      </w:r>
      <w:r w:rsidR="00E3073E">
        <w:rPr>
          <w:rFonts w:asciiTheme="majorHAnsi" w:eastAsiaTheme="majorEastAsia" w:hAnsiTheme="majorHAnsi" w:cstheme="majorBidi"/>
          <w:b/>
          <w:bCs/>
          <w:color w:val="0F5640" w:themeColor="text2"/>
          <w:sz w:val="24"/>
          <w:szCs w:val="24"/>
        </w:rPr>
        <w:t xml:space="preserve"> (from UW-Green Bay Position Description)</w:t>
      </w:r>
      <w:r w:rsidRPr="00413446">
        <w:rPr>
          <w:rFonts w:asciiTheme="majorHAnsi" w:eastAsiaTheme="majorEastAsia" w:hAnsiTheme="majorHAnsi" w:cstheme="majorBidi"/>
          <w:b/>
          <w:bCs/>
          <w:color w:val="0F5640" w:themeColor="text2"/>
          <w:sz w:val="24"/>
          <w:szCs w:val="24"/>
        </w:rPr>
        <w:t>:</w:t>
      </w:r>
    </w:p>
    <w:p w14:paraId="33BD0041" w14:textId="7F5A2A24" w:rsidR="00413446" w:rsidRPr="00413446" w:rsidRDefault="00413446" w:rsidP="00413446">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 #1</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1624463045"/>
          <w:placeholder>
            <w:docPart w:val="DB9D79A45A034F6A92D7BD1D9ED923B4"/>
          </w:placeholder>
          <w:showingPlcHdr/>
        </w:sdtPr>
        <w:sdtEndPr/>
        <w:sdtContent>
          <w:r w:rsidR="009802A6" w:rsidRPr="00EB0204">
            <w:rPr>
              <w:rStyle w:val="PlaceholderText"/>
            </w:rPr>
            <w:t>Click or tap here to enter text.</w:t>
          </w:r>
        </w:sdtContent>
      </w:sdt>
    </w:p>
    <w:p w14:paraId="74BF8265" w14:textId="20664F5E" w:rsidR="00413446" w:rsidRPr="00413446" w:rsidRDefault="00413446" w:rsidP="00413446">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1745066396"/>
          <w:placeholder>
            <w:docPart w:val="DB9D79A45A034F6A92D7BD1D9ED923B4"/>
          </w:placeholder>
          <w:showingPlcHdr/>
        </w:sdtPr>
        <w:sdtEndPr/>
        <w:sdtContent>
          <w:r w:rsidRPr="00413446">
            <w:rPr>
              <w:color w:val="808080"/>
            </w:rPr>
            <w:t>Click or tap here to enter text.</w:t>
          </w:r>
        </w:sdtContent>
      </w:sdt>
    </w:p>
    <w:p w14:paraId="47382DB2" w14:textId="245CC3B9" w:rsidR="003121CB" w:rsidRPr="00EB0204" w:rsidRDefault="003121CB" w:rsidP="00EB0204">
      <w:pPr>
        <w:pBdr>
          <w:top w:val="single" w:sz="4" w:space="1" w:color="auto"/>
          <w:left w:val="single" w:sz="4" w:space="4" w:color="auto"/>
          <w:bottom w:val="single" w:sz="4" w:space="1" w:color="auto"/>
          <w:right w:val="single" w:sz="4" w:space="4" w:color="auto"/>
        </w:pBdr>
        <w:spacing w:after="0" w:afterAutospacing="0"/>
      </w:pPr>
      <w:r w:rsidRPr="00EB0204">
        <w:rPr>
          <w:color w:val="FF0000"/>
        </w:rPr>
        <w:t>Rating</w:t>
      </w:r>
      <w:r w:rsidRPr="00413446">
        <w:t xml:space="preserve">: </w:t>
      </w:r>
      <w:sdt>
        <w:sdtPr>
          <w:id w:val="-513766554"/>
          <w:placeholder>
            <w:docPart w:val="200A27FF55F74BB6A360D3FDE8ADDBA6"/>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71FA5326" w14:textId="431039AC" w:rsidR="00413446" w:rsidRPr="00413446" w:rsidRDefault="003121CB" w:rsidP="00413446">
      <w:pPr>
        <w:pBdr>
          <w:top w:val="single" w:sz="4" w:space="1" w:color="auto"/>
          <w:left w:val="single" w:sz="4" w:space="4" w:color="auto"/>
          <w:bottom w:val="single" w:sz="4" w:space="1" w:color="auto"/>
          <w:right w:val="single" w:sz="4" w:space="4" w:color="auto"/>
        </w:pBdr>
      </w:pPr>
      <w:r>
        <w:rPr>
          <w:color w:val="0070C0"/>
        </w:rPr>
        <w:t>Manager Evaluation</w:t>
      </w:r>
      <w:r w:rsidR="00413446" w:rsidRPr="00413446">
        <w:t xml:space="preserve">: </w:t>
      </w:r>
      <w:sdt>
        <w:sdtPr>
          <w:id w:val="1353847069"/>
          <w:placeholder>
            <w:docPart w:val="DB9D79A45A034F6A92D7BD1D9ED923B4"/>
          </w:placeholder>
          <w:showingPlcHdr/>
        </w:sdtPr>
        <w:sdtEndPr/>
        <w:sdtContent>
          <w:r w:rsidR="00413446" w:rsidRPr="00413446">
            <w:rPr>
              <w:color w:val="808080"/>
            </w:rPr>
            <w:t>Click or tap here to enter text.</w:t>
          </w:r>
        </w:sdtContent>
      </w:sdt>
    </w:p>
    <w:p w14:paraId="2B54DFC1" w14:textId="77777777" w:rsidR="00413446" w:rsidRPr="00413446" w:rsidRDefault="00413446" w:rsidP="00E3073E">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70043695"/>
          <w:placeholder>
            <w:docPart w:val="B5C1C48FA9FE4C3EB9116E738B495D3B"/>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bookmarkEnd w:id="0"/>
    <w:p w14:paraId="249AFF79" w14:textId="00BB098D" w:rsidR="00936448" w:rsidRDefault="00936448" w:rsidP="00E3073E">
      <w:pPr>
        <w:spacing w:after="0" w:afterAutospacing="0" w:line="240" w:lineRule="auto"/>
      </w:pPr>
    </w:p>
    <w:p w14:paraId="4D5CEE4D" w14:textId="2C2A6559"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 #</w:t>
      </w:r>
      <w:r>
        <w:rPr>
          <w:b/>
          <w:bCs/>
        </w:rPr>
        <w:t>2</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125398923"/>
          <w:placeholder>
            <w:docPart w:val="1B34332394CD44CF96685B29D10A3269"/>
          </w:placeholder>
          <w:showingPlcHdr/>
        </w:sdtPr>
        <w:sdtEndPr/>
        <w:sdtContent>
          <w:r w:rsidRPr="00EB0204">
            <w:rPr>
              <w:rStyle w:val="PlaceholderText"/>
            </w:rPr>
            <w:t>Click or tap here to enter text.</w:t>
          </w:r>
        </w:sdtContent>
      </w:sdt>
    </w:p>
    <w:p w14:paraId="012EE894"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912966881"/>
          <w:placeholder>
            <w:docPart w:val="1B34332394CD44CF96685B29D10A3269"/>
          </w:placeholder>
          <w:showingPlcHdr/>
        </w:sdtPr>
        <w:sdtEndPr/>
        <w:sdtContent>
          <w:r w:rsidRPr="00413446">
            <w:rPr>
              <w:color w:val="808080"/>
            </w:rPr>
            <w:t>Click or tap here to enter text.</w:t>
          </w:r>
        </w:sdtContent>
      </w:sdt>
    </w:p>
    <w:p w14:paraId="7F9D18C1" w14:textId="77777777" w:rsidR="00D82C90" w:rsidRPr="003D2F18" w:rsidRDefault="00D82C90" w:rsidP="00D82C90">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1189030869"/>
          <w:placeholder>
            <w:docPart w:val="4D60E480CEAF4D1FACE6A2FD63E14274"/>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48CB9DA6"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423487189"/>
          <w:placeholder>
            <w:docPart w:val="1B34332394CD44CF96685B29D10A3269"/>
          </w:placeholder>
          <w:showingPlcHdr/>
        </w:sdtPr>
        <w:sdtEndPr/>
        <w:sdtContent>
          <w:r w:rsidRPr="00413446">
            <w:rPr>
              <w:color w:val="808080"/>
            </w:rPr>
            <w:t>Click or tap here to enter text.</w:t>
          </w:r>
        </w:sdtContent>
      </w:sdt>
    </w:p>
    <w:p w14:paraId="466BC026" w14:textId="77777777" w:rsidR="00D82C90" w:rsidRPr="00413446" w:rsidRDefault="00D82C90" w:rsidP="00D82C90">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998958006"/>
          <w:placeholder>
            <w:docPart w:val="83A556D723424855981BDAB75AF08906"/>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226A21CB" w14:textId="3A781B65" w:rsidR="00413446" w:rsidRDefault="00413446" w:rsidP="00E3073E">
      <w:pPr>
        <w:spacing w:after="0" w:afterAutospacing="0" w:line="240" w:lineRule="auto"/>
      </w:pPr>
    </w:p>
    <w:p w14:paraId="1C985009" w14:textId="27FEC951"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 #</w:t>
      </w:r>
      <w:r>
        <w:rPr>
          <w:b/>
          <w:bCs/>
        </w:rPr>
        <w:t>3</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400797787"/>
          <w:placeholder>
            <w:docPart w:val="2110616F08F74CBCAEF844E696A28F4E"/>
          </w:placeholder>
          <w:showingPlcHdr/>
        </w:sdtPr>
        <w:sdtEndPr/>
        <w:sdtContent>
          <w:r w:rsidRPr="00EB0204">
            <w:rPr>
              <w:rStyle w:val="PlaceholderText"/>
            </w:rPr>
            <w:t>Click or tap here to enter text.</w:t>
          </w:r>
        </w:sdtContent>
      </w:sdt>
    </w:p>
    <w:p w14:paraId="1A432F08"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218908375"/>
          <w:placeholder>
            <w:docPart w:val="2110616F08F74CBCAEF844E696A28F4E"/>
          </w:placeholder>
          <w:showingPlcHdr/>
        </w:sdtPr>
        <w:sdtEndPr/>
        <w:sdtContent>
          <w:r w:rsidRPr="00413446">
            <w:rPr>
              <w:color w:val="808080"/>
            </w:rPr>
            <w:t>Click or tap here to enter text.</w:t>
          </w:r>
        </w:sdtContent>
      </w:sdt>
    </w:p>
    <w:p w14:paraId="1E6FFD81" w14:textId="77777777" w:rsidR="00D82C90" w:rsidRPr="003D2F18" w:rsidRDefault="00D82C90" w:rsidP="00D82C90">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963343501"/>
          <w:placeholder>
            <w:docPart w:val="A1A55ECC3CDC47D295C651B39486FBD7"/>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495D0F29"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584570086"/>
          <w:placeholder>
            <w:docPart w:val="2110616F08F74CBCAEF844E696A28F4E"/>
          </w:placeholder>
          <w:showingPlcHdr/>
        </w:sdtPr>
        <w:sdtEndPr/>
        <w:sdtContent>
          <w:r w:rsidRPr="00413446">
            <w:rPr>
              <w:color w:val="808080"/>
            </w:rPr>
            <w:t>Click or tap here to enter text.</w:t>
          </w:r>
        </w:sdtContent>
      </w:sdt>
    </w:p>
    <w:p w14:paraId="121B74CF" w14:textId="77777777" w:rsidR="00D82C90" w:rsidRPr="00413446" w:rsidRDefault="00D82C90" w:rsidP="00D82C90">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236717448"/>
          <w:placeholder>
            <w:docPart w:val="F5BBBBA816A7435C95CBAFB65DCDBFF2"/>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2CBFBC3F" w14:textId="064F09F2" w:rsidR="00413446" w:rsidRDefault="00413446" w:rsidP="00E3073E">
      <w:pPr>
        <w:spacing w:after="0" w:afterAutospacing="0" w:line="240" w:lineRule="auto"/>
      </w:pPr>
    </w:p>
    <w:p w14:paraId="1CA53D59" w14:textId="75A0D6E5"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 #</w:t>
      </w:r>
      <w:r>
        <w:rPr>
          <w:b/>
          <w:bCs/>
        </w:rPr>
        <w:t>4</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563492632"/>
          <w:placeholder>
            <w:docPart w:val="261096C0A67E4001B45FF35A7D2CFB34"/>
          </w:placeholder>
          <w:showingPlcHdr/>
        </w:sdtPr>
        <w:sdtEndPr/>
        <w:sdtContent>
          <w:r w:rsidRPr="00EB0204">
            <w:rPr>
              <w:rStyle w:val="PlaceholderText"/>
            </w:rPr>
            <w:t>Click or tap here to enter text.</w:t>
          </w:r>
        </w:sdtContent>
      </w:sdt>
    </w:p>
    <w:p w14:paraId="0A2F4E03"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615445343"/>
          <w:placeholder>
            <w:docPart w:val="261096C0A67E4001B45FF35A7D2CFB34"/>
          </w:placeholder>
          <w:showingPlcHdr/>
        </w:sdtPr>
        <w:sdtEndPr/>
        <w:sdtContent>
          <w:r w:rsidRPr="00413446">
            <w:rPr>
              <w:color w:val="808080"/>
            </w:rPr>
            <w:t>Click or tap here to enter text.</w:t>
          </w:r>
        </w:sdtContent>
      </w:sdt>
    </w:p>
    <w:p w14:paraId="53D071ED" w14:textId="77777777" w:rsidR="00D82C90" w:rsidRPr="003D2F18" w:rsidRDefault="00D82C90" w:rsidP="00D82C90">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1157302750"/>
          <w:placeholder>
            <w:docPart w:val="7C2C03ECC9DD4243A39E9B623D202885"/>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7EAF6AB5"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273405845"/>
          <w:placeholder>
            <w:docPart w:val="261096C0A67E4001B45FF35A7D2CFB34"/>
          </w:placeholder>
          <w:showingPlcHdr/>
        </w:sdtPr>
        <w:sdtEndPr/>
        <w:sdtContent>
          <w:r w:rsidRPr="00413446">
            <w:rPr>
              <w:color w:val="808080"/>
            </w:rPr>
            <w:t>Click or tap here to enter text.</w:t>
          </w:r>
        </w:sdtContent>
      </w:sdt>
    </w:p>
    <w:p w14:paraId="2A9DAB40" w14:textId="77777777" w:rsidR="00D82C90" w:rsidRPr="00413446" w:rsidRDefault="00D82C90" w:rsidP="00D82C90">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773627163"/>
          <w:placeholder>
            <w:docPart w:val="A21AB52537244ADEA5C6A26A26324090"/>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213D3F50" w14:textId="5EF82D27" w:rsidR="00413446" w:rsidRDefault="00413446" w:rsidP="00E3073E">
      <w:pPr>
        <w:spacing w:after="0" w:afterAutospacing="0" w:line="240" w:lineRule="auto"/>
      </w:pPr>
    </w:p>
    <w:p w14:paraId="7088AAE1" w14:textId="7E9CF1B4"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lastRenderedPageBreak/>
        <w:t>Responsibility #</w:t>
      </w:r>
      <w:r>
        <w:rPr>
          <w:b/>
          <w:bCs/>
        </w:rPr>
        <w:t>5</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779688057"/>
          <w:placeholder>
            <w:docPart w:val="CE9C2E304EC6478995C6FE782E62CCB2"/>
          </w:placeholder>
          <w:showingPlcHdr/>
        </w:sdtPr>
        <w:sdtEndPr/>
        <w:sdtContent>
          <w:r w:rsidRPr="00EB0204">
            <w:rPr>
              <w:rStyle w:val="PlaceholderText"/>
            </w:rPr>
            <w:t>Click or tap here to enter text.</w:t>
          </w:r>
        </w:sdtContent>
      </w:sdt>
    </w:p>
    <w:p w14:paraId="461078E4"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858017294"/>
          <w:placeholder>
            <w:docPart w:val="CE9C2E304EC6478995C6FE782E62CCB2"/>
          </w:placeholder>
          <w:showingPlcHdr/>
        </w:sdtPr>
        <w:sdtEndPr/>
        <w:sdtContent>
          <w:r w:rsidRPr="00413446">
            <w:rPr>
              <w:color w:val="808080"/>
            </w:rPr>
            <w:t>Click or tap here to enter text.</w:t>
          </w:r>
        </w:sdtContent>
      </w:sdt>
    </w:p>
    <w:p w14:paraId="00FAA61D" w14:textId="77777777" w:rsidR="00D82C90" w:rsidRPr="003D2F18" w:rsidRDefault="00D82C90" w:rsidP="00D82C90">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1306162990"/>
          <w:placeholder>
            <w:docPart w:val="A01F5CE3C4734659B145FE6BD69569EC"/>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2AC34D80"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1361554202"/>
          <w:placeholder>
            <w:docPart w:val="CE9C2E304EC6478995C6FE782E62CCB2"/>
          </w:placeholder>
          <w:showingPlcHdr/>
        </w:sdtPr>
        <w:sdtEndPr/>
        <w:sdtContent>
          <w:r w:rsidRPr="00413446">
            <w:rPr>
              <w:color w:val="808080"/>
            </w:rPr>
            <w:t>Click or tap here to enter text.</w:t>
          </w:r>
        </w:sdtContent>
      </w:sdt>
    </w:p>
    <w:p w14:paraId="2180EC5D" w14:textId="77777777" w:rsidR="00D82C90" w:rsidRPr="00413446" w:rsidRDefault="00D82C90" w:rsidP="00D82C90">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1739134561"/>
          <w:placeholder>
            <w:docPart w:val="5DC234B64401457CAB5C652574398D21"/>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57B994B6" w14:textId="39CAB707" w:rsidR="00E3073E" w:rsidRDefault="00E3073E" w:rsidP="00E3073E">
      <w:pPr>
        <w:spacing w:after="0" w:afterAutospacing="0" w:line="240" w:lineRule="auto"/>
        <w:rPr>
          <w:rFonts w:asciiTheme="majorHAnsi" w:eastAsiaTheme="majorEastAsia" w:hAnsiTheme="majorHAnsi" w:cstheme="majorBidi"/>
          <w:b/>
          <w:bCs/>
          <w:color w:val="0F5640" w:themeColor="text2"/>
          <w:sz w:val="24"/>
          <w:szCs w:val="24"/>
        </w:rPr>
      </w:pPr>
    </w:p>
    <w:p w14:paraId="7B70D6B3" w14:textId="6FA87756"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 #</w:t>
      </w:r>
      <w:r>
        <w:rPr>
          <w:b/>
          <w:bCs/>
        </w:rPr>
        <w:t>6</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958106290"/>
          <w:placeholder>
            <w:docPart w:val="42097639B1F94724A24ED82C703DD073"/>
          </w:placeholder>
          <w:showingPlcHdr/>
        </w:sdtPr>
        <w:sdtEndPr/>
        <w:sdtContent>
          <w:r w:rsidRPr="00EB0204">
            <w:rPr>
              <w:rStyle w:val="PlaceholderText"/>
            </w:rPr>
            <w:t>Click or tap here to enter text.</w:t>
          </w:r>
        </w:sdtContent>
      </w:sdt>
    </w:p>
    <w:p w14:paraId="32E99008"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1883397754"/>
          <w:placeholder>
            <w:docPart w:val="42097639B1F94724A24ED82C703DD073"/>
          </w:placeholder>
          <w:showingPlcHdr/>
        </w:sdtPr>
        <w:sdtEndPr/>
        <w:sdtContent>
          <w:r w:rsidRPr="00413446">
            <w:rPr>
              <w:color w:val="808080"/>
            </w:rPr>
            <w:t>Click or tap here to enter text.</w:t>
          </w:r>
        </w:sdtContent>
      </w:sdt>
    </w:p>
    <w:p w14:paraId="45475840" w14:textId="77777777" w:rsidR="00D82C90" w:rsidRPr="003D2F18" w:rsidRDefault="00D82C90" w:rsidP="00D82C90">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2017258239"/>
          <w:placeholder>
            <w:docPart w:val="7C2B90E142E3472E97FBDEC9F5237C41"/>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5D1164D1"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1330911428"/>
          <w:placeholder>
            <w:docPart w:val="42097639B1F94724A24ED82C703DD073"/>
          </w:placeholder>
          <w:showingPlcHdr/>
        </w:sdtPr>
        <w:sdtEndPr/>
        <w:sdtContent>
          <w:r w:rsidRPr="00413446">
            <w:rPr>
              <w:color w:val="808080"/>
            </w:rPr>
            <w:t>Click or tap here to enter text.</w:t>
          </w:r>
        </w:sdtContent>
      </w:sdt>
    </w:p>
    <w:p w14:paraId="7F559065" w14:textId="77777777" w:rsidR="00D82C90" w:rsidRPr="00413446" w:rsidRDefault="00D82C90" w:rsidP="00D82C90">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1736043585"/>
          <w:placeholder>
            <w:docPart w:val="494789DC260E4D3E90009A2CC2C7EA7A"/>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12519873" w14:textId="77777777" w:rsidR="00E3073E" w:rsidRDefault="00E3073E" w:rsidP="00E3073E">
      <w:pPr>
        <w:spacing w:after="0" w:afterAutospacing="0" w:line="240" w:lineRule="auto"/>
      </w:pPr>
    </w:p>
    <w:p w14:paraId="53DD542D" w14:textId="3F2D1C39"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 #</w:t>
      </w:r>
      <w:r>
        <w:rPr>
          <w:b/>
          <w:bCs/>
        </w:rPr>
        <w:t>7</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356092679"/>
          <w:placeholder>
            <w:docPart w:val="3B94A5A8789447969ABE85018E97FE36"/>
          </w:placeholder>
          <w:showingPlcHdr/>
        </w:sdtPr>
        <w:sdtEndPr/>
        <w:sdtContent>
          <w:r w:rsidRPr="00EB0204">
            <w:rPr>
              <w:rStyle w:val="PlaceholderText"/>
            </w:rPr>
            <w:t>Click or tap here to enter text.</w:t>
          </w:r>
        </w:sdtContent>
      </w:sdt>
    </w:p>
    <w:p w14:paraId="6CF33369"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631641346"/>
          <w:placeholder>
            <w:docPart w:val="3B94A5A8789447969ABE85018E97FE36"/>
          </w:placeholder>
          <w:showingPlcHdr/>
        </w:sdtPr>
        <w:sdtEndPr/>
        <w:sdtContent>
          <w:r w:rsidRPr="00413446">
            <w:rPr>
              <w:color w:val="808080"/>
            </w:rPr>
            <w:t>Click or tap here to enter text.</w:t>
          </w:r>
        </w:sdtContent>
      </w:sdt>
    </w:p>
    <w:p w14:paraId="49084705" w14:textId="77777777" w:rsidR="00D82C90" w:rsidRPr="003D2F18" w:rsidRDefault="00D82C90" w:rsidP="00D82C90">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1874886611"/>
          <w:placeholder>
            <w:docPart w:val="1E36F9CFCE6D4987B070AAA197ADDF62"/>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5D9958AA"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498861766"/>
          <w:placeholder>
            <w:docPart w:val="3B94A5A8789447969ABE85018E97FE36"/>
          </w:placeholder>
          <w:showingPlcHdr/>
        </w:sdtPr>
        <w:sdtEndPr/>
        <w:sdtContent>
          <w:r w:rsidRPr="00413446">
            <w:rPr>
              <w:color w:val="808080"/>
            </w:rPr>
            <w:t>Click or tap here to enter text.</w:t>
          </w:r>
        </w:sdtContent>
      </w:sdt>
    </w:p>
    <w:p w14:paraId="5EEB6765" w14:textId="77777777" w:rsidR="00D82C90" w:rsidRPr="00413446" w:rsidRDefault="00D82C90" w:rsidP="00D82C90">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521051320"/>
          <w:placeholder>
            <w:docPart w:val="A1F552CB2AFE460B93B287700264E1C7"/>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30DC5565" w14:textId="517F43B9" w:rsidR="00E3073E" w:rsidRDefault="00E3073E" w:rsidP="00E3073E">
      <w:pPr>
        <w:spacing w:after="0" w:afterAutospacing="0" w:line="240" w:lineRule="auto"/>
        <w:rPr>
          <w:rFonts w:asciiTheme="majorHAnsi" w:eastAsiaTheme="majorEastAsia" w:hAnsiTheme="majorHAnsi" w:cstheme="majorBidi"/>
          <w:b/>
          <w:bCs/>
          <w:color w:val="0F5640" w:themeColor="text2"/>
          <w:sz w:val="24"/>
          <w:szCs w:val="24"/>
        </w:rPr>
      </w:pPr>
    </w:p>
    <w:p w14:paraId="0DAB3C41" w14:textId="756CFFF1"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 #</w:t>
      </w:r>
      <w:r>
        <w:rPr>
          <w:b/>
          <w:bCs/>
        </w:rPr>
        <w:t>8</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972408969"/>
          <w:placeholder>
            <w:docPart w:val="0297015361224C0B98EE57A26A10692E"/>
          </w:placeholder>
          <w:showingPlcHdr/>
        </w:sdtPr>
        <w:sdtEndPr/>
        <w:sdtContent>
          <w:r w:rsidRPr="00EB0204">
            <w:rPr>
              <w:rStyle w:val="PlaceholderText"/>
            </w:rPr>
            <w:t>Click or tap here to enter text.</w:t>
          </w:r>
        </w:sdtContent>
      </w:sdt>
    </w:p>
    <w:p w14:paraId="7D333871"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1976442922"/>
          <w:placeholder>
            <w:docPart w:val="0297015361224C0B98EE57A26A10692E"/>
          </w:placeholder>
          <w:showingPlcHdr/>
        </w:sdtPr>
        <w:sdtEndPr/>
        <w:sdtContent>
          <w:r w:rsidRPr="00413446">
            <w:rPr>
              <w:color w:val="808080"/>
            </w:rPr>
            <w:t>Click or tap here to enter text.</w:t>
          </w:r>
        </w:sdtContent>
      </w:sdt>
    </w:p>
    <w:p w14:paraId="3109350C" w14:textId="77777777" w:rsidR="00D82C90" w:rsidRPr="003D2F18" w:rsidRDefault="00D82C90" w:rsidP="00D82C90">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1908649286"/>
          <w:placeholder>
            <w:docPart w:val="6B2322653C2F44939EDC2032DA4284F0"/>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4944D9B6"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865899649"/>
          <w:placeholder>
            <w:docPart w:val="0297015361224C0B98EE57A26A10692E"/>
          </w:placeholder>
          <w:showingPlcHdr/>
        </w:sdtPr>
        <w:sdtEndPr/>
        <w:sdtContent>
          <w:r w:rsidRPr="00413446">
            <w:rPr>
              <w:color w:val="808080"/>
            </w:rPr>
            <w:t>Click or tap here to enter text.</w:t>
          </w:r>
        </w:sdtContent>
      </w:sdt>
    </w:p>
    <w:p w14:paraId="7160F87A" w14:textId="77777777" w:rsidR="00D82C90" w:rsidRPr="00413446" w:rsidRDefault="00D82C90" w:rsidP="00D82C90">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874501385"/>
          <w:placeholder>
            <w:docPart w:val="ACE8DF67B5E0472086D84F6F50960B85"/>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30F77086" w14:textId="1FA4995A" w:rsidR="00E3073E" w:rsidRDefault="00E3073E" w:rsidP="00E3073E">
      <w:pPr>
        <w:spacing w:after="0" w:afterAutospacing="0" w:line="240" w:lineRule="auto"/>
        <w:rPr>
          <w:rFonts w:asciiTheme="majorHAnsi" w:eastAsiaTheme="majorEastAsia" w:hAnsiTheme="majorHAnsi" w:cstheme="majorBidi"/>
          <w:b/>
          <w:bCs/>
          <w:color w:val="0F5640" w:themeColor="text2"/>
          <w:sz w:val="24"/>
          <w:szCs w:val="24"/>
        </w:rPr>
      </w:pPr>
    </w:p>
    <w:p w14:paraId="529FBC4C" w14:textId="58645D36"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lastRenderedPageBreak/>
        <w:t>Responsibility #</w:t>
      </w:r>
      <w:r>
        <w:rPr>
          <w:b/>
          <w:bCs/>
        </w:rPr>
        <w:t>9</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1367876229"/>
          <w:placeholder>
            <w:docPart w:val="05F7B7B07A174F7F8B4ED414E7E71251"/>
          </w:placeholder>
          <w:showingPlcHdr/>
        </w:sdtPr>
        <w:sdtEndPr/>
        <w:sdtContent>
          <w:r w:rsidRPr="00EB0204">
            <w:rPr>
              <w:rStyle w:val="PlaceholderText"/>
            </w:rPr>
            <w:t>Click or tap here to enter text.</w:t>
          </w:r>
        </w:sdtContent>
      </w:sdt>
    </w:p>
    <w:p w14:paraId="550786AD"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1818253192"/>
          <w:placeholder>
            <w:docPart w:val="05F7B7B07A174F7F8B4ED414E7E71251"/>
          </w:placeholder>
          <w:showingPlcHdr/>
        </w:sdtPr>
        <w:sdtEndPr/>
        <w:sdtContent>
          <w:r w:rsidRPr="00413446">
            <w:rPr>
              <w:color w:val="808080"/>
            </w:rPr>
            <w:t>Click or tap here to enter text.</w:t>
          </w:r>
        </w:sdtContent>
      </w:sdt>
    </w:p>
    <w:p w14:paraId="1CC6773D" w14:textId="77777777" w:rsidR="00D82C90" w:rsidRPr="003D2F18" w:rsidRDefault="00D82C90" w:rsidP="00D82C90">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1786154209"/>
          <w:placeholder>
            <w:docPart w:val="E05BED9969CD42D2B862C52B401C120F"/>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04D91137"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300843584"/>
          <w:placeholder>
            <w:docPart w:val="05F7B7B07A174F7F8B4ED414E7E71251"/>
          </w:placeholder>
          <w:showingPlcHdr/>
        </w:sdtPr>
        <w:sdtEndPr/>
        <w:sdtContent>
          <w:r w:rsidRPr="00413446">
            <w:rPr>
              <w:color w:val="808080"/>
            </w:rPr>
            <w:t>Click or tap here to enter text.</w:t>
          </w:r>
        </w:sdtContent>
      </w:sdt>
    </w:p>
    <w:p w14:paraId="16762B59" w14:textId="77777777" w:rsidR="00D82C90" w:rsidRPr="00413446" w:rsidRDefault="00D82C90" w:rsidP="00D82C90">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1657294492"/>
          <w:placeholder>
            <w:docPart w:val="BD56F32EEDA64F38B6BDBF261C02CB72"/>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089BCEEA" w14:textId="77777777" w:rsidR="00E3073E" w:rsidRDefault="00E3073E" w:rsidP="00F36CBF">
      <w:pPr>
        <w:rPr>
          <w:rFonts w:asciiTheme="majorHAnsi" w:eastAsiaTheme="majorEastAsia" w:hAnsiTheme="majorHAnsi" w:cstheme="majorBidi"/>
          <w:b/>
          <w:bCs/>
          <w:color w:val="0F5640" w:themeColor="text2"/>
          <w:sz w:val="24"/>
          <w:szCs w:val="24"/>
        </w:rPr>
      </w:pPr>
    </w:p>
    <w:p w14:paraId="7BFC6997" w14:textId="398E9F35" w:rsidR="001B3B46" w:rsidRPr="00413446" w:rsidRDefault="001B3B46" w:rsidP="001B3B46">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 #</w:t>
      </w:r>
      <w:r>
        <w:rPr>
          <w:b/>
          <w:bCs/>
        </w:rPr>
        <w:t>10</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174881082"/>
          <w:placeholder>
            <w:docPart w:val="575A36A916414948B8F15DDC36F7841F"/>
          </w:placeholder>
          <w:showingPlcHdr/>
        </w:sdtPr>
        <w:sdtEndPr/>
        <w:sdtContent>
          <w:r w:rsidRPr="003D2F18">
            <w:rPr>
              <w:rStyle w:val="PlaceholderText"/>
            </w:rPr>
            <w:t>Click or tap here to enter text.</w:t>
          </w:r>
        </w:sdtContent>
      </w:sdt>
    </w:p>
    <w:p w14:paraId="1D6BBC78" w14:textId="77777777" w:rsidR="001B3B46" w:rsidRPr="00413446" w:rsidRDefault="001B3B46" w:rsidP="001B3B46">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952403648"/>
          <w:placeholder>
            <w:docPart w:val="575A36A916414948B8F15DDC36F7841F"/>
          </w:placeholder>
          <w:showingPlcHdr/>
        </w:sdtPr>
        <w:sdtEndPr/>
        <w:sdtContent>
          <w:r w:rsidRPr="00413446">
            <w:rPr>
              <w:color w:val="808080"/>
            </w:rPr>
            <w:t>Click or tap here to enter text.</w:t>
          </w:r>
        </w:sdtContent>
      </w:sdt>
    </w:p>
    <w:p w14:paraId="492A0FC0" w14:textId="77777777" w:rsidR="001B3B46" w:rsidRPr="003D2F18" w:rsidRDefault="001B3B46" w:rsidP="001B3B46">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574752416"/>
          <w:placeholder>
            <w:docPart w:val="1D08BA40283D471FA111854F271ABA19"/>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6DAB0F84" w14:textId="77777777" w:rsidR="001B3B46" w:rsidRPr="00413446" w:rsidRDefault="001B3B46" w:rsidP="001B3B46">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871808727"/>
          <w:placeholder>
            <w:docPart w:val="575A36A916414948B8F15DDC36F7841F"/>
          </w:placeholder>
          <w:showingPlcHdr/>
        </w:sdtPr>
        <w:sdtEndPr/>
        <w:sdtContent>
          <w:r w:rsidRPr="00413446">
            <w:rPr>
              <w:color w:val="808080"/>
            </w:rPr>
            <w:t>Click or tap here to enter text.</w:t>
          </w:r>
        </w:sdtContent>
      </w:sdt>
    </w:p>
    <w:p w14:paraId="567F21D4" w14:textId="77777777" w:rsidR="001B3B46" w:rsidRPr="00413446" w:rsidRDefault="001B3B46" w:rsidP="001B3B46">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1694382141"/>
          <w:placeholder>
            <w:docPart w:val="0F49D8DE9FFB444E99D3D187A30A28F3"/>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6A8855D4"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0CF2C838"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33A08BCC"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30A4DC87"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69EB1C93"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4901CBF1"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593EBE5D"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15A36EC3"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6DBA22DE"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4503149A"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2FFEC1E3"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31F7981F"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774BD8F8"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3DBD9B71"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490A06BF"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71E91E69" w14:textId="0D45C7AE" w:rsidR="00413446" w:rsidRDefault="00413446" w:rsidP="00CC3E10">
      <w:pPr>
        <w:spacing w:after="0" w:afterAutospacing="0"/>
        <w:rPr>
          <w:rFonts w:asciiTheme="majorHAnsi" w:eastAsiaTheme="majorEastAsia" w:hAnsiTheme="majorHAnsi" w:cstheme="majorBidi"/>
          <w:b/>
          <w:bCs/>
          <w:color w:val="0F5640" w:themeColor="text2"/>
          <w:sz w:val="24"/>
          <w:szCs w:val="24"/>
        </w:rPr>
      </w:pPr>
      <w:r>
        <w:rPr>
          <w:rFonts w:asciiTheme="majorHAnsi" w:eastAsiaTheme="majorEastAsia" w:hAnsiTheme="majorHAnsi" w:cstheme="majorBidi"/>
          <w:b/>
          <w:bCs/>
          <w:color w:val="0F5640" w:themeColor="text2"/>
          <w:sz w:val="24"/>
          <w:szCs w:val="24"/>
        </w:rPr>
        <w:lastRenderedPageBreak/>
        <w:t>Organizational Competencies</w:t>
      </w:r>
      <w:r w:rsidR="00E3073E">
        <w:rPr>
          <w:rFonts w:asciiTheme="majorHAnsi" w:eastAsiaTheme="majorEastAsia" w:hAnsiTheme="majorHAnsi" w:cstheme="majorBidi"/>
          <w:b/>
          <w:bCs/>
          <w:color w:val="0F5640" w:themeColor="text2"/>
          <w:sz w:val="24"/>
          <w:szCs w:val="24"/>
        </w:rPr>
        <w:t xml:space="preserve"> (from UW-Green Bay Position Description)</w:t>
      </w:r>
      <w:r>
        <w:rPr>
          <w:rFonts w:asciiTheme="majorHAnsi" w:eastAsiaTheme="majorEastAsia" w:hAnsiTheme="majorHAnsi" w:cstheme="majorBidi"/>
          <w:b/>
          <w:bCs/>
          <w:color w:val="0F5640" w:themeColor="text2"/>
          <w:sz w:val="24"/>
          <w:szCs w:val="24"/>
        </w:rPr>
        <w:t>:</w:t>
      </w:r>
    </w:p>
    <w:p w14:paraId="644F7B69" w14:textId="1D58CFD0" w:rsidR="00E3073E" w:rsidRDefault="00E3073E" w:rsidP="00E3073E">
      <w:pPr>
        <w:keepNext/>
        <w:keepLines/>
        <w:pBdr>
          <w:top w:val="single" w:sz="4" w:space="1" w:color="auto"/>
          <w:left w:val="single" w:sz="4" w:space="4" w:color="auto"/>
          <w:bottom w:val="single" w:sz="4" w:space="1" w:color="auto"/>
          <w:right w:val="single" w:sz="4" w:space="4" w:color="auto"/>
        </w:pBdr>
        <w:spacing w:before="40"/>
        <w:outlineLvl w:val="6"/>
        <w:rPr>
          <w:rFonts w:eastAsia="Times New Roman" w:cs="Calibri"/>
        </w:rPr>
      </w:pPr>
      <w:r>
        <w:rPr>
          <w:b/>
          <w:bCs/>
        </w:rPr>
        <w:t>Adaptability and Change:</w:t>
      </w:r>
      <w:r w:rsidRPr="00413446">
        <w:rPr>
          <w:rFonts w:asciiTheme="majorHAnsi" w:eastAsiaTheme="majorEastAsia" w:hAnsiTheme="majorHAnsi" w:cstheme="majorBidi"/>
          <w:i/>
          <w:iCs/>
          <w:color w:val="294E1C" w:themeColor="accent1" w:themeShade="7F"/>
        </w:rPr>
        <w:t xml:space="preserve"> </w:t>
      </w:r>
      <w:r w:rsidRPr="00E3073E">
        <w:rPr>
          <w:rFonts w:eastAsia="Times New Roman" w:cs="Calibri"/>
        </w:rPr>
        <w:t xml:space="preserve">Constructively work through ambiguity and unexpected challenges. Approach </w:t>
      </w:r>
      <w:proofErr w:type="gramStart"/>
      <w:r w:rsidRPr="00E3073E">
        <w:rPr>
          <w:rFonts w:eastAsia="Times New Roman" w:cs="Calibri"/>
        </w:rPr>
        <w:t>change</w:t>
      </w:r>
      <w:proofErr w:type="gramEnd"/>
      <w:r w:rsidRPr="00E3073E">
        <w:rPr>
          <w:rFonts w:eastAsia="Times New Roman" w:cs="Calibri"/>
        </w:rPr>
        <w:t xml:space="preserve"> and new situations as positive opportunities for learning or growth.</w:t>
      </w:r>
    </w:p>
    <w:p w14:paraId="10F891D4" w14:textId="77777777"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Pr>
          <w:b/>
          <w:bCs/>
        </w:rPr>
        <w:t>Collaboration and Teamwork</w:t>
      </w:r>
      <w:r w:rsidRPr="00413446">
        <w:rPr>
          <w:rFonts w:asciiTheme="majorHAnsi" w:eastAsiaTheme="majorEastAsia" w:hAnsiTheme="majorHAnsi" w:cstheme="majorBidi"/>
          <w:i/>
          <w:iCs/>
          <w:color w:val="294E1C" w:themeColor="accent1" w:themeShade="7F"/>
        </w:rPr>
        <w:t xml:space="preserve">: </w:t>
      </w:r>
      <w:r w:rsidRPr="00CC3E10">
        <w:rPr>
          <w:rFonts w:cs="Calibri"/>
        </w:rPr>
        <w:t>Foster teamwork, cooperation, and positive work relationships.</w:t>
      </w:r>
      <w:r w:rsidRPr="00CC3E10">
        <w:rPr>
          <w:rFonts w:eastAsia="Times New Roman" w:cs="Calibri"/>
        </w:rPr>
        <w:t xml:space="preserve"> Reinforce and give credit to team members for their contributions. Promote collaboration </w:t>
      </w:r>
      <w:r w:rsidRPr="00CC3E10">
        <w:rPr>
          <w:rFonts w:cs="Calibri"/>
        </w:rPr>
        <w:t>between related units while providing services to both internal and external constituents.</w:t>
      </w:r>
    </w:p>
    <w:p w14:paraId="4AF4BFD5" w14:textId="621EF4BE" w:rsidR="00D82C90"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cs="Calibri"/>
        </w:rPr>
      </w:pPr>
      <w:r>
        <w:rPr>
          <w:b/>
          <w:bCs/>
        </w:rPr>
        <w:t>Communication</w:t>
      </w:r>
      <w:r w:rsidRPr="00413446">
        <w:rPr>
          <w:rFonts w:asciiTheme="majorHAnsi" w:eastAsiaTheme="majorEastAsia" w:hAnsiTheme="majorHAnsi" w:cstheme="majorBidi"/>
          <w:i/>
          <w:iCs/>
          <w:color w:val="294E1C" w:themeColor="accent1" w:themeShade="7F"/>
        </w:rPr>
        <w:t>:</w:t>
      </w:r>
      <w:r>
        <w:rPr>
          <w:rFonts w:asciiTheme="majorHAnsi" w:eastAsiaTheme="majorEastAsia" w:hAnsiTheme="majorHAnsi" w:cstheme="majorBidi"/>
          <w:i/>
          <w:iCs/>
          <w:color w:val="294E1C" w:themeColor="accent1" w:themeShade="7F"/>
        </w:rPr>
        <w:t xml:space="preserve"> </w:t>
      </w:r>
      <w:r w:rsidRPr="00CC3E10">
        <w:rPr>
          <w:rFonts w:cs="Calibri"/>
        </w:rPr>
        <w:t>Communicate effectively through various communication mediums (oral, written, etc.). Listen with an intent to understand, and seek and provide feedback.</w:t>
      </w:r>
    </w:p>
    <w:p w14:paraId="1134EFC1" w14:textId="77777777"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Pr>
          <w:b/>
          <w:bCs/>
        </w:rPr>
        <w:t>Creativity and Innovation</w:t>
      </w:r>
      <w:r w:rsidRPr="00413446">
        <w:rPr>
          <w:rFonts w:asciiTheme="majorHAnsi" w:eastAsiaTheme="majorEastAsia" w:hAnsiTheme="majorHAnsi" w:cstheme="majorBidi"/>
          <w:i/>
          <w:iCs/>
          <w:color w:val="294E1C" w:themeColor="accent1" w:themeShade="7F"/>
        </w:rPr>
        <w:t xml:space="preserve">: </w:t>
      </w:r>
      <w:r w:rsidRPr="00CC3E10">
        <w:rPr>
          <w:rFonts w:cs="Calibri"/>
        </w:rPr>
        <w:t>Draw from a variety of resources to come up with new ideas and approaches. Use opportunities to expand knowledge/skills and share information with others.</w:t>
      </w:r>
    </w:p>
    <w:p w14:paraId="12BEB63D" w14:textId="77777777" w:rsidR="001B3B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cs="Calibri"/>
        </w:rPr>
      </w:pPr>
      <w:r>
        <w:rPr>
          <w:b/>
          <w:bCs/>
        </w:rPr>
        <w:t>Critical Thinking and Problem Solving</w:t>
      </w:r>
      <w:r w:rsidRPr="00413446">
        <w:rPr>
          <w:rFonts w:eastAsiaTheme="majorEastAsia" w:cstheme="majorBidi"/>
          <w:i/>
          <w:iCs/>
          <w:color w:val="294E1C" w:themeColor="accent1" w:themeShade="7F"/>
        </w:rPr>
        <w:t xml:space="preserve">: </w:t>
      </w:r>
      <w:r w:rsidRPr="00CC3E10">
        <w:rPr>
          <w:rFonts w:cs="Calibri"/>
        </w:rPr>
        <w:t>Analyze information and develop solutions to problems within the work environment. Demonstrate the ability to delegate and prioritize work.</w:t>
      </w:r>
    </w:p>
    <w:p w14:paraId="26AE28C3" w14:textId="65EB6641"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Pr>
          <w:b/>
          <w:bCs/>
        </w:rPr>
        <w:t>Integrity and Trust</w:t>
      </w:r>
      <w:r w:rsidRPr="00413446">
        <w:rPr>
          <w:rFonts w:cs="Calibri"/>
        </w:rPr>
        <w:t xml:space="preserve">: </w:t>
      </w:r>
      <w:r w:rsidRPr="00CC3E10">
        <w:rPr>
          <w:rFonts w:cs="Calibri"/>
        </w:rPr>
        <w:t>Demonstrate integrity, honesty, and reliability when performing work duties and interacting with others. Exhibit excellent judgment including sensitivity to personal and confidential information.</w:t>
      </w:r>
    </w:p>
    <w:p w14:paraId="7D5630F2" w14:textId="77777777"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w:t>
      </w:r>
      <w:r w:rsidRPr="00413446">
        <w:rPr>
          <w:rFonts w:eastAsiaTheme="majorEastAsia" w:cstheme="majorBidi"/>
          <w:i/>
          <w:iCs/>
          <w:color w:val="294E1C" w:themeColor="accent1" w:themeShade="7F"/>
        </w:rPr>
        <w:t xml:space="preserve">: </w:t>
      </w:r>
      <w:r w:rsidRPr="00CC3E10">
        <w:rPr>
          <w:rFonts w:cs="Calibri"/>
        </w:rPr>
        <w:t>Demonstrate personal commitment to quality service, responsible stewardship of the institution’s resources, and institutional excellence. Adheres to timelines and carries through on expected job duties.</w:t>
      </w:r>
    </w:p>
    <w:p w14:paraId="73292751" w14:textId="242DFA4D" w:rsidR="00D82C90" w:rsidRPr="00413446" w:rsidRDefault="00D82C90" w:rsidP="00E3073E">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Pr>
          <w:b/>
          <w:bCs/>
        </w:rPr>
        <w:t>Valuing Diversity and Inclusion</w:t>
      </w:r>
      <w:r w:rsidRPr="00413446">
        <w:rPr>
          <w:rFonts w:eastAsiaTheme="majorEastAsia" w:cstheme="majorBidi"/>
          <w:i/>
          <w:iCs/>
          <w:color w:val="294E1C" w:themeColor="accent1" w:themeShade="7F"/>
        </w:rPr>
        <w:t xml:space="preserve">: </w:t>
      </w:r>
      <w:r w:rsidRPr="00CC3E10">
        <w:rPr>
          <w:rFonts w:cs="Calibri"/>
        </w:rPr>
        <w:t>Work effectively and respectfully with individuals across diverse backgrounds, styles, abilities, and motivations. Demonstrate and promote respect and the practice of civility in the workplace. Appreciate and promote inclusivity and equity as crucial components in the pursuit of organizational excellence.</w:t>
      </w:r>
    </w:p>
    <w:p w14:paraId="583E5A56" w14:textId="20BD874E" w:rsidR="00E3073E" w:rsidRPr="00413446" w:rsidRDefault="00E3073E" w:rsidP="00E3073E">
      <w:pPr>
        <w:pBdr>
          <w:top w:val="single" w:sz="4" w:space="1" w:color="auto"/>
          <w:left w:val="single" w:sz="4" w:space="4" w:color="auto"/>
          <w:bottom w:val="single" w:sz="4" w:space="1" w:color="auto"/>
          <w:right w:val="single" w:sz="4" w:space="4" w:color="auto"/>
        </w:pBdr>
      </w:pPr>
      <w:r w:rsidRPr="00B40030">
        <w:rPr>
          <w:color w:val="FF0000"/>
        </w:rPr>
        <w:t>Employee</w:t>
      </w:r>
      <w:r w:rsidR="001B3B46">
        <w:rPr>
          <w:color w:val="FF0000"/>
        </w:rPr>
        <w:t xml:space="preserve"> Overall Comments</w:t>
      </w:r>
      <w:r w:rsidRPr="00413446">
        <w:t xml:space="preserve">: </w:t>
      </w:r>
      <w:sdt>
        <w:sdtPr>
          <w:id w:val="1568152335"/>
          <w:placeholder>
            <w:docPart w:val="5E9112C4BE224880AE890DD6E35AD88D"/>
          </w:placeholder>
          <w:showingPlcHdr/>
        </w:sdtPr>
        <w:sdtEndPr/>
        <w:sdtContent>
          <w:r w:rsidRPr="00413446">
            <w:rPr>
              <w:color w:val="808080"/>
            </w:rPr>
            <w:t>Click or tap here to enter text.</w:t>
          </w:r>
        </w:sdtContent>
      </w:sdt>
    </w:p>
    <w:p w14:paraId="6B1C845C" w14:textId="01E1E78B" w:rsidR="00E3073E" w:rsidRPr="00413446" w:rsidRDefault="00D82C90" w:rsidP="00E3073E">
      <w:pPr>
        <w:pBdr>
          <w:top w:val="single" w:sz="4" w:space="1" w:color="auto"/>
          <w:left w:val="single" w:sz="4" w:space="4" w:color="auto"/>
          <w:bottom w:val="single" w:sz="4" w:space="1" w:color="auto"/>
          <w:right w:val="single" w:sz="4" w:space="4" w:color="auto"/>
        </w:pBdr>
      </w:pPr>
      <w:r>
        <w:rPr>
          <w:color w:val="0070C0"/>
        </w:rPr>
        <w:t>Manager</w:t>
      </w:r>
      <w:r w:rsidR="001B3B46">
        <w:rPr>
          <w:color w:val="0070C0"/>
        </w:rPr>
        <w:t xml:space="preserve"> Overall Comments</w:t>
      </w:r>
      <w:r w:rsidR="00E3073E" w:rsidRPr="00413446">
        <w:t xml:space="preserve">: </w:t>
      </w:r>
      <w:sdt>
        <w:sdtPr>
          <w:id w:val="1594900963"/>
          <w:placeholder>
            <w:docPart w:val="5E9112C4BE224880AE890DD6E35AD88D"/>
          </w:placeholder>
          <w:showingPlcHdr/>
        </w:sdtPr>
        <w:sdtEndPr/>
        <w:sdtContent>
          <w:r w:rsidR="00E3073E" w:rsidRPr="00413446">
            <w:rPr>
              <w:color w:val="808080"/>
            </w:rPr>
            <w:t>Click or tap here to enter text.</w:t>
          </w:r>
        </w:sdtContent>
      </w:sdt>
    </w:p>
    <w:p w14:paraId="5BEB8E79" w14:textId="6F2A5B77" w:rsidR="00CC3E10" w:rsidRDefault="00CC3E10" w:rsidP="00CC3E10">
      <w:pPr>
        <w:pBdr>
          <w:bottom w:val="single" w:sz="12" w:space="1" w:color="auto"/>
        </w:pBdr>
        <w:spacing w:after="0" w:afterAutospacing="0"/>
      </w:pPr>
    </w:p>
    <w:p w14:paraId="0CE1D6F6" w14:textId="1FA32A1B" w:rsidR="00CC3E10" w:rsidRDefault="00CC3E10" w:rsidP="00CC3E10">
      <w:pPr>
        <w:pStyle w:val="Heading2"/>
      </w:pPr>
      <w:r>
        <w:lastRenderedPageBreak/>
        <w:t>Goals:</w:t>
      </w:r>
    </w:p>
    <w:p w14:paraId="0936A8B2" w14:textId="7A604645" w:rsidR="00CC3E10" w:rsidRPr="00CC3E10" w:rsidRDefault="00CC3E10" w:rsidP="00CC3E10">
      <w:pPr>
        <w:pBdr>
          <w:top w:val="single" w:sz="4" w:space="1" w:color="auto"/>
          <w:left w:val="single" w:sz="4" w:space="1" w:color="auto"/>
          <w:bottom w:val="single" w:sz="4" w:space="1" w:color="auto"/>
          <w:right w:val="single" w:sz="4" w:space="1" w:color="auto"/>
        </w:pBdr>
        <w:rPr>
          <w:b/>
          <w:bCs/>
        </w:rPr>
      </w:pPr>
      <w:r w:rsidRPr="00CC3E10">
        <w:rPr>
          <w:b/>
          <w:bCs/>
        </w:rPr>
        <w:t>Status of goals set in previous review period</w:t>
      </w:r>
      <w:r>
        <w:rPr>
          <w:b/>
          <w:bCs/>
        </w:rPr>
        <w:t xml:space="preserve"> (not applicable if this is the employee’s first review)</w:t>
      </w:r>
      <w:r w:rsidR="00BA26A9">
        <w:rPr>
          <w:b/>
          <w:bCs/>
        </w:rPr>
        <w:t>:</w:t>
      </w:r>
    </w:p>
    <w:p w14:paraId="4B4A3FC6" w14:textId="56FC4A81" w:rsidR="00CC3E10" w:rsidRPr="00413446" w:rsidRDefault="00CC3E10" w:rsidP="00CC3E10">
      <w:pPr>
        <w:pBdr>
          <w:top w:val="single" w:sz="4" w:space="1" w:color="auto"/>
          <w:left w:val="single" w:sz="4" w:space="1" w:color="auto"/>
          <w:bottom w:val="single" w:sz="4" w:space="1" w:color="auto"/>
          <w:right w:val="single" w:sz="4" w:space="1" w:color="auto"/>
        </w:pBdr>
      </w:pPr>
      <w:r w:rsidRPr="00B40030">
        <w:rPr>
          <w:color w:val="FF0000"/>
        </w:rPr>
        <w:t xml:space="preserve">Employee </w:t>
      </w:r>
      <w:r w:rsidR="00F45BA2">
        <w:rPr>
          <w:color w:val="FF0000"/>
        </w:rPr>
        <w:t>Assessment</w:t>
      </w:r>
      <w:r w:rsidRPr="00413446">
        <w:t xml:space="preserve">: </w:t>
      </w:r>
      <w:sdt>
        <w:sdtPr>
          <w:id w:val="-602649446"/>
          <w:placeholder>
            <w:docPart w:val="C66015D69BD948D08C04A727E1CB5BF8"/>
          </w:placeholder>
          <w:showingPlcHdr/>
        </w:sdtPr>
        <w:sdtEndPr/>
        <w:sdtContent>
          <w:r w:rsidRPr="00413446">
            <w:rPr>
              <w:color w:val="808080"/>
            </w:rPr>
            <w:t>Click or tap here to enter text.</w:t>
          </w:r>
        </w:sdtContent>
      </w:sdt>
    </w:p>
    <w:p w14:paraId="7A7D6D7C" w14:textId="6AAF281C" w:rsidR="00CC3E10" w:rsidRPr="00413446" w:rsidRDefault="00F45BA2" w:rsidP="00BA26A9">
      <w:pPr>
        <w:pBdr>
          <w:top w:val="single" w:sz="4" w:space="1" w:color="auto"/>
          <w:left w:val="single" w:sz="4" w:space="1" w:color="auto"/>
          <w:bottom w:val="single" w:sz="4" w:space="1" w:color="auto"/>
          <w:right w:val="single" w:sz="4" w:space="1" w:color="auto"/>
        </w:pBdr>
        <w:spacing w:after="0" w:afterAutospacing="0"/>
      </w:pPr>
      <w:r>
        <w:rPr>
          <w:color w:val="0070C0"/>
        </w:rPr>
        <w:t>Manager</w:t>
      </w:r>
      <w:r w:rsidRPr="00B40030">
        <w:rPr>
          <w:color w:val="0070C0"/>
        </w:rPr>
        <w:t xml:space="preserve"> </w:t>
      </w:r>
      <w:r w:rsidR="00CC3E10" w:rsidRPr="00B40030">
        <w:rPr>
          <w:color w:val="0070C0"/>
        </w:rPr>
        <w:t>Assessment</w:t>
      </w:r>
      <w:r w:rsidR="00CC3E10" w:rsidRPr="00413446">
        <w:t xml:space="preserve">: </w:t>
      </w:r>
      <w:sdt>
        <w:sdtPr>
          <w:id w:val="-222838788"/>
          <w:placeholder>
            <w:docPart w:val="C66015D69BD948D08C04A727E1CB5BF8"/>
          </w:placeholder>
          <w:showingPlcHdr/>
        </w:sdtPr>
        <w:sdtEndPr/>
        <w:sdtContent>
          <w:r w:rsidR="00CC3E10" w:rsidRPr="00413446">
            <w:rPr>
              <w:color w:val="808080"/>
            </w:rPr>
            <w:t>Click or tap here to enter text.</w:t>
          </w:r>
        </w:sdtContent>
      </w:sdt>
    </w:p>
    <w:p w14:paraId="36537E7C" w14:textId="2A83D7E5" w:rsidR="00CC3E10" w:rsidRDefault="00CC3E10" w:rsidP="00BA26A9">
      <w:pPr>
        <w:spacing w:after="0" w:afterAutospacing="0" w:line="240" w:lineRule="auto"/>
        <w:rPr>
          <w:rFonts w:asciiTheme="majorHAnsi" w:eastAsiaTheme="majorEastAsia" w:hAnsiTheme="majorHAnsi" w:cstheme="majorBidi"/>
          <w:b/>
          <w:bCs/>
          <w:color w:val="0F5640" w:themeColor="text2"/>
          <w:sz w:val="24"/>
          <w:szCs w:val="24"/>
        </w:rPr>
      </w:pPr>
    </w:p>
    <w:p w14:paraId="5F28BE59" w14:textId="2CF51DE2" w:rsidR="00CC3E10" w:rsidRPr="00CC3E10" w:rsidRDefault="00CC3E10" w:rsidP="00CC3E10">
      <w:pPr>
        <w:pBdr>
          <w:top w:val="single" w:sz="4" w:space="1" w:color="auto"/>
          <w:left w:val="single" w:sz="4" w:space="1" w:color="auto"/>
          <w:bottom w:val="single" w:sz="4" w:space="1" w:color="auto"/>
          <w:right w:val="single" w:sz="4" w:space="1" w:color="auto"/>
        </w:pBdr>
        <w:rPr>
          <w:b/>
          <w:bCs/>
        </w:rPr>
      </w:pPr>
      <w:r>
        <w:rPr>
          <w:b/>
          <w:bCs/>
        </w:rPr>
        <w:t>Goals for the next review period</w:t>
      </w:r>
      <w:r w:rsidR="00BA26A9">
        <w:rPr>
          <w:b/>
          <w:bCs/>
        </w:rPr>
        <w:t>:</w:t>
      </w:r>
    </w:p>
    <w:p w14:paraId="391B436F" w14:textId="660B4429" w:rsidR="00CC3E10" w:rsidRPr="00413446" w:rsidRDefault="00CC3E10" w:rsidP="00CC3E10">
      <w:pPr>
        <w:pBdr>
          <w:top w:val="single" w:sz="4" w:space="1" w:color="auto"/>
          <w:left w:val="single" w:sz="4" w:space="1" w:color="auto"/>
          <w:bottom w:val="single" w:sz="4" w:space="1" w:color="auto"/>
          <w:right w:val="single" w:sz="4" w:space="1" w:color="auto"/>
        </w:pBdr>
      </w:pPr>
      <w:r>
        <w:t>Goal #1</w:t>
      </w:r>
      <w:r w:rsidRPr="00413446">
        <w:t xml:space="preserve">: </w:t>
      </w:r>
      <w:sdt>
        <w:sdtPr>
          <w:id w:val="-84457205"/>
          <w:placeholder>
            <w:docPart w:val="8070776DF2C545EE925991866671655D"/>
          </w:placeholder>
          <w:showingPlcHdr/>
        </w:sdtPr>
        <w:sdtEndPr/>
        <w:sdtContent>
          <w:r w:rsidRPr="00413446">
            <w:rPr>
              <w:color w:val="808080"/>
            </w:rPr>
            <w:t>Click or tap here to enter text.</w:t>
          </w:r>
        </w:sdtContent>
      </w:sdt>
    </w:p>
    <w:p w14:paraId="65F6D0C3" w14:textId="41790CA7" w:rsidR="00CC3E10" w:rsidRDefault="00CC3E10" w:rsidP="00CC3E10">
      <w:pPr>
        <w:pBdr>
          <w:top w:val="single" w:sz="4" w:space="1" w:color="auto"/>
          <w:left w:val="single" w:sz="4" w:space="1" w:color="auto"/>
          <w:bottom w:val="single" w:sz="4" w:space="1" w:color="auto"/>
          <w:right w:val="single" w:sz="4" w:space="1" w:color="auto"/>
        </w:pBdr>
      </w:pPr>
      <w:r>
        <w:t>Goal #2</w:t>
      </w:r>
      <w:r w:rsidRPr="00413446">
        <w:t xml:space="preserve">: </w:t>
      </w:r>
      <w:sdt>
        <w:sdtPr>
          <w:id w:val="2040008742"/>
          <w:placeholder>
            <w:docPart w:val="8070776DF2C545EE925991866671655D"/>
          </w:placeholder>
          <w:showingPlcHdr/>
        </w:sdtPr>
        <w:sdtEndPr/>
        <w:sdtContent>
          <w:r w:rsidRPr="00413446">
            <w:rPr>
              <w:color w:val="808080"/>
            </w:rPr>
            <w:t>Click or tap here to enter text.</w:t>
          </w:r>
        </w:sdtContent>
      </w:sdt>
    </w:p>
    <w:p w14:paraId="36E07F84" w14:textId="03DFF985" w:rsidR="00CC3E10" w:rsidRPr="00413446" w:rsidRDefault="00CC3E10" w:rsidP="00CC3E10">
      <w:pPr>
        <w:pBdr>
          <w:top w:val="single" w:sz="4" w:space="1" w:color="auto"/>
          <w:left w:val="single" w:sz="4" w:space="1" w:color="auto"/>
          <w:bottom w:val="single" w:sz="4" w:space="1" w:color="auto"/>
          <w:right w:val="single" w:sz="4" w:space="1" w:color="auto"/>
        </w:pBdr>
      </w:pPr>
      <w:r>
        <w:t>Goal #3</w:t>
      </w:r>
      <w:r w:rsidRPr="00413446">
        <w:t xml:space="preserve">: </w:t>
      </w:r>
      <w:sdt>
        <w:sdtPr>
          <w:id w:val="-1804530707"/>
          <w:placeholder>
            <w:docPart w:val="0A969A1106DD4F9890EC7F550059E7BA"/>
          </w:placeholder>
          <w:showingPlcHdr/>
        </w:sdtPr>
        <w:sdtEndPr/>
        <w:sdtContent>
          <w:r w:rsidRPr="00413446">
            <w:rPr>
              <w:color w:val="808080"/>
            </w:rPr>
            <w:t>Click or tap here to enter text.</w:t>
          </w:r>
        </w:sdtContent>
      </w:sdt>
    </w:p>
    <w:p w14:paraId="5BE736D0" w14:textId="22FCEE1F" w:rsidR="00CC3E10" w:rsidRDefault="00CC3E10" w:rsidP="00CC3E10">
      <w:pPr>
        <w:pBdr>
          <w:top w:val="single" w:sz="4" w:space="1" w:color="auto"/>
          <w:left w:val="single" w:sz="4" w:space="1" w:color="auto"/>
          <w:bottom w:val="single" w:sz="4" w:space="1" w:color="auto"/>
          <w:right w:val="single" w:sz="4" w:space="1" w:color="auto"/>
        </w:pBdr>
      </w:pPr>
      <w:r>
        <w:t>Goal #4</w:t>
      </w:r>
      <w:r w:rsidRPr="00413446">
        <w:t xml:space="preserve">: </w:t>
      </w:r>
      <w:sdt>
        <w:sdtPr>
          <w:id w:val="-1135713442"/>
          <w:placeholder>
            <w:docPart w:val="0A969A1106DD4F9890EC7F550059E7BA"/>
          </w:placeholder>
          <w:showingPlcHdr/>
        </w:sdtPr>
        <w:sdtEndPr/>
        <w:sdtContent>
          <w:r w:rsidRPr="00413446">
            <w:rPr>
              <w:color w:val="808080"/>
            </w:rPr>
            <w:t>Click or tap here to enter text.</w:t>
          </w:r>
        </w:sdtContent>
      </w:sdt>
    </w:p>
    <w:p w14:paraId="79F7F84F" w14:textId="746B7A53" w:rsidR="00BA26A9" w:rsidRDefault="00CC3E10" w:rsidP="00BA26A9">
      <w:pPr>
        <w:pBdr>
          <w:top w:val="single" w:sz="4" w:space="1" w:color="auto"/>
          <w:left w:val="single" w:sz="4" w:space="1" w:color="auto"/>
          <w:bottom w:val="single" w:sz="4" w:space="1" w:color="auto"/>
          <w:right w:val="single" w:sz="4" w:space="1" w:color="auto"/>
        </w:pBdr>
        <w:spacing w:after="0" w:afterAutospacing="0"/>
      </w:pPr>
      <w:r>
        <w:t>Goal #5</w:t>
      </w:r>
      <w:r w:rsidRPr="00CC3E10">
        <w:t xml:space="preserve"> </w:t>
      </w:r>
      <w:sdt>
        <w:sdtPr>
          <w:id w:val="-545609394"/>
          <w:placeholder>
            <w:docPart w:val="4F8760EA096F480EBAFA881FF513339E"/>
          </w:placeholder>
          <w:showingPlcHdr/>
        </w:sdtPr>
        <w:sdtEndPr/>
        <w:sdtContent>
          <w:r w:rsidRPr="00413446">
            <w:rPr>
              <w:color w:val="808080"/>
            </w:rPr>
            <w:t>Click or tap here to enter text.</w:t>
          </w:r>
        </w:sdtContent>
      </w:sdt>
    </w:p>
    <w:p w14:paraId="30690B69" w14:textId="16C08CFA" w:rsidR="00BA26A9" w:rsidRDefault="00BA26A9" w:rsidP="00BA26A9">
      <w:pPr>
        <w:pBdr>
          <w:bottom w:val="single" w:sz="12" w:space="1" w:color="auto"/>
        </w:pBdr>
      </w:pPr>
    </w:p>
    <w:p w14:paraId="436D2690" w14:textId="4C51838E" w:rsidR="00BA26A9" w:rsidRDefault="00BA26A9" w:rsidP="00BA26A9">
      <w:pPr>
        <w:pStyle w:val="Heading2"/>
      </w:pPr>
      <w:r>
        <w:t xml:space="preserve">Overall Performance Rating (completed by </w:t>
      </w:r>
      <w:r w:rsidR="00422F63">
        <w:rPr>
          <w:color w:val="0070C0"/>
        </w:rPr>
        <w:t>Manager</w:t>
      </w:r>
      <w:r>
        <w:t>):</w:t>
      </w:r>
    </w:p>
    <w:p w14:paraId="6E30B068" w14:textId="3FE16DBD" w:rsidR="003521DC" w:rsidRPr="003521DC" w:rsidRDefault="003521DC" w:rsidP="003521DC">
      <w:pPr>
        <w:tabs>
          <w:tab w:val="left" w:pos="0"/>
          <w:tab w:val="left" w:pos="288"/>
          <w:tab w:val="left" w:pos="558"/>
          <w:tab w:val="left" w:pos="1440"/>
        </w:tabs>
        <w:rPr>
          <w:rFonts w:cstheme="minorHAnsi"/>
          <w:bCs/>
          <w:sz w:val="19"/>
          <w:szCs w:val="19"/>
        </w:rPr>
      </w:pPr>
      <w:r w:rsidRPr="003521DC">
        <w:rPr>
          <w:rFonts w:cstheme="minorHAnsi"/>
          <w:b/>
          <w:bCs/>
          <w:sz w:val="19"/>
          <w:szCs w:val="19"/>
        </w:rPr>
        <w:t xml:space="preserve">* </w:t>
      </w:r>
      <w:r w:rsidRPr="003521DC">
        <w:rPr>
          <w:rFonts w:cstheme="minorHAnsi"/>
          <w:bCs/>
          <w:sz w:val="19"/>
          <w:szCs w:val="19"/>
        </w:rPr>
        <w:t xml:space="preserve">Supervisors are expected to provide an overall rating of the employees’ level of performance during the review period and take in to account job responsibilities and organizational competencies. The overall rating should be supported by </w:t>
      </w:r>
      <w:r>
        <w:rPr>
          <w:rFonts w:cstheme="minorHAnsi"/>
          <w:bCs/>
          <w:sz w:val="19"/>
          <w:szCs w:val="19"/>
        </w:rPr>
        <w:t xml:space="preserve">the ratings and </w:t>
      </w:r>
      <w:r w:rsidRPr="003521DC">
        <w:rPr>
          <w:rFonts w:cstheme="minorHAnsi"/>
          <w:bCs/>
          <w:sz w:val="19"/>
          <w:szCs w:val="19"/>
        </w:rPr>
        <w:t>observations within the evaluation</w:t>
      </w:r>
      <w:r>
        <w:rPr>
          <w:rFonts w:cstheme="minorHAnsi"/>
          <w:bCs/>
          <w:sz w:val="19"/>
          <w:szCs w:val="19"/>
        </w:rPr>
        <w:t xml:space="preserve"> form</w:t>
      </w:r>
      <w:r w:rsidRPr="003521DC">
        <w:rPr>
          <w:rFonts w:cstheme="minorHAnsi"/>
          <w:bCs/>
          <w:sz w:val="19"/>
          <w:szCs w:val="19"/>
        </w:rPr>
        <w:t xml:space="preserve">. In accordance with </w:t>
      </w:r>
      <w:hyperlink r:id="rId11" w:history="1">
        <w:r w:rsidRPr="003521DC">
          <w:rPr>
            <w:rStyle w:val="Hyperlink"/>
            <w:rFonts w:cstheme="minorHAnsi"/>
            <w:bCs/>
            <w:sz w:val="19"/>
            <w:szCs w:val="19"/>
          </w:rPr>
          <w:t>UW-Green Bay’s Compensation and Pay Plan Policy</w:t>
        </w:r>
      </w:hyperlink>
      <w:r w:rsidRPr="003521DC">
        <w:rPr>
          <w:rFonts w:cstheme="minorHAnsi"/>
          <w:bCs/>
          <w:sz w:val="19"/>
          <w:szCs w:val="19"/>
        </w:rPr>
        <w:t xml:space="preserve"> indication that employee’s overall performance merits eligibility for compensation increase confirms employee has the equivalent of solid or meritorious performance for the duration of the review period.    </w:t>
      </w:r>
    </w:p>
    <w:sdt>
      <w:sdtPr>
        <w:id w:val="-2015138244"/>
        <w:placeholder>
          <w:docPart w:val="DefaultPlaceholder_-1854013438"/>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p w14:paraId="3FD160D3" w14:textId="760C0615" w:rsidR="00BA26A9" w:rsidRDefault="00BA26A9" w:rsidP="00F36CBF">
          <w:r w:rsidRPr="001259B2">
            <w:rPr>
              <w:rStyle w:val="PlaceholderText"/>
            </w:rPr>
            <w:t>Choose an item.</w:t>
          </w:r>
        </w:p>
      </w:sdtContent>
    </w:sdt>
    <w:p w14:paraId="46525BD9" w14:textId="21DF1595" w:rsidR="00295B29" w:rsidRDefault="00295B29" w:rsidP="00295B29">
      <w:pPr>
        <w:pStyle w:val="Heading2"/>
      </w:pPr>
      <w:r>
        <w:t>Acknowledgements:</w:t>
      </w:r>
    </w:p>
    <w:p w14:paraId="62AFB70E" w14:textId="5F9E3A1C" w:rsidR="00295B29" w:rsidRDefault="00295B29" w:rsidP="00295B29">
      <w:r>
        <w:t xml:space="preserve">I have read the above </w:t>
      </w:r>
      <w:r w:rsidR="00DE7B32">
        <w:t xml:space="preserve">evaluation </w:t>
      </w:r>
      <w:r>
        <w:t xml:space="preserve">and discussed it with my </w:t>
      </w:r>
      <w:r w:rsidR="00DE7B32">
        <w:t>manager</w:t>
      </w:r>
      <w:r>
        <w:t xml:space="preserve">. I understand that my signature does not constitute a concurrence or approval but signifies that I have been shown this </w:t>
      </w:r>
      <w:r w:rsidR="00DE7B32">
        <w:t>evaluation</w:t>
      </w:r>
      <w:r>
        <w:t xml:space="preserve">. </w:t>
      </w:r>
    </w:p>
    <w:p w14:paraId="064BB3B3" w14:textId="354F4E54" w:rsidR="00295B29" w:rsidRDefault="00295B29" w:rsidP="00295B29">
      <w:r>
        <w:t>Employee Signature: _________________________________________</w:t>
      </w:r>
      <w:r>
        <w:tab/>
        <w:t>Date: __________________</w:t>
      </w:r>
    </w:p>
    <w:p w14:paraId="17A927D3" w14:textId="24F72986" w:rsidR="00295B29" w:rsidRDefault="00295B29" w:rsidP="00295B29">
      <w:pPr>
        <w:pBdr>
          <w:bottom w:val="single" w:sz="12" w:space="1" w:color="auto"/>
        </w:pBdr>
      </w:pPr>
      <w:r w:rsidRPr="00EB0204">
        <w:rPr>
          <w:color w:val="FF0000"/>
        </w:rPr>
        <w:lastRenderedPageBreak/>
        <w:t>Employee</w:t>
      </w:r>
      <w:r>
        <w:t xml:space="preserve"> Comments (if applicable):</w:t>
      </w:r>
      <w:r w:rsidRPr="00295B29">
        <w:t xml:space="preserve"> </w:t>
      </w:r>
      <w:sdt>
        <w:sdtPr>
          <w:id w:val="2057898438"/>
          <w:placeholder>
            <w:docPart w:val="5315C390C7904C8798ECF37D69ED9E2F"/>
          </w:placeholder>
          <w:showingPlcHdr/>
        </w:sdtPr>
        <w:sdtEndPr/>
        <w:sdtContent>
          <w:r w:rsidRPr="00413446">
            <w:rPr>
              <w:color w:val="808080"/>
            </w:rPr>
            <w:t>Click or tap here to enter text.</w:t>
          </w:r>
        </w:sdtContent>
      </w:sdt>
    </w:p>
    <w:p w14:paraId="0D71D66A" w14:textId="3ECF3E54" w:rsidR="00295B29" w:rsidRDefault="00422F63" w:rsidP="00295B29">
      <w:r>
        <w:t xml:space="preserve">Manager </w:t>
      </w:r>
      <w:r w:rsidR="00295B29">
        <w:t>Signature:</w:t>
      </w:r>
      <w:r w:rsidR="00C442D7">
        <w:t xml:space="preserve"> </w:t>
      </w:r>
      <w:r w:rsidR="00295B29">
        <w:t>_______________________________________</w:t>
      </w:r>
      <w:r w:rsidR="00C442D7">
        <w:tab/>
      </w:r>
      <w:r>
        <w:t xml:space="preserve">              </w:t>
      </w:r>
      <w:r w:rsidR="00295B29">
        <w:t>Date: __________________</w:t>
      </w:r>
    </w:p>
    <w:p w14:paraId="2F3F5BF2" w14:textId="77777777" w:rsidR="00295B29" w:rsidRPr="00295B29" w:rsidRDefault="00295B29" w:rsidP="00295B29"/>
    <w:sectPr w:rsidR="00295B29" w:rsidRPr="00295B29" w:rsidSect="00936448">
      <w:headerReference w:type="even" r:id="rId12"/>
      <w:headerReference w:type="default" r:id="rId13"/>
      <w:footerReference w:type="even" r:id="rId14"/>
      <w:footerReference w:type="default" r:id="rId15"/>
      <w:footerReference w:type="first" r:id="rId16"/>
      <w:pgSz w:w="12240" w:h="15840"/>
      <w:pgMar w:top="2340" w:right="1440" w:bottom="1440" w:left="1440" w:header="50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F8934" w14:textId="77777777" w:rsidR="005266B2" w:rsidRDefault="005266B2" w:rsidP="00E075A6">
      <w:r>
        <w:separator/>
      </w:r>
    </w:p>
  </w:endnote>
  <w:endnote w:type="continuationSeparator" w:id="0">
    <w:p w14:paraId="0CD31044" w14:textId="77777777" w:rsidR="005266B2" w:rsidRDefault="005266B2" w:rsidP="00E0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470AF" w14:textId="77777777" w:rsidR="002F1DC8" w:rsidRDefault="002F1DC8" w:rsidP="00E075A6">
    <w:pPr>
      <w:pStyle w:val="Footer"/>
    </w:pPr>
    <w:r>
      <w:rPr>
        <w:noProof/>
      </w:rPr>
      <mc:AlternateContent>
        <mc:Choice Requires="wps">
          <w:drawing>
            <wp:anchor distT="0" distB="0" distL="114300" distR="114300" simplePos="0" relativeHeight="251673600" behindDoc="0" locked="0" layoutInCell="1" allowOverlap="1" wp14:anchorId="3A6EF1FA" wp14:editId="4D45E6A6">
              <wp:simplePos x="0" y="0"/>
              <wp:positionH relativeFrom="column">
                <wp:posOffset>-297815</wp:posOffset>
              </wp:positionH>
              <wp:positionV relativeFrom="paragraph">
                <wp:posOffset>59055</wp:posOffset>
              </wp:positionV>
              <wp:extent cx="2033270" cy="215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595B9F" w14:textId="77777777" w:rsidR="002F1DC8" w:rsidRPr="001A267C"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EF1FA" id="_x0000_t202" coordsize="21600,21600" o:spt="202" path="m,l,21600r21600,l21600,xe">
              <v:stroke joinstyle="miter"/>
              <v:path gradientshapeok="t" o:connecttype="rect"/>
            </v:shapetype>
            <v:shape id="Text Box 12" o:spid="_x0000_s1028" type="#_x0000_t202" style="position:absolute;margin-left:-23.45pt;margin-top:4.65pt;width:160.1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" fillcolor="white [3212]" stroked="f">
              <v:textbox>
                <w:txbxContent>
                  <w:p w14:paraId="3A595B9F" w14:textId="77777777" w:rsidR="002F1DC8" w:rsidRPr="001A267C"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DAE5E8D" wp14:editId="756DFE71">
              <wp:simplePos x="0" y="0"/>
              <wp:positionH relativeFrom="column">
                <wp:posOffset>5416550</wp:posOffset>
              </wp:positionH>
              <wp:positionV relativeFrom="paragraph">
                <wp:posOffset>59055</wp:posOffset>
              </wp:positionV>
              <wp:extent cx="825500" cy="2159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4E97" w14:textId="77777777"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E5E8D" id="Text Box 11" o:spid="_x0000_s1029" type="#_x0000_t202" style="position:absolute;margin-left:426.5pt;margin-top:4.65pt;width:65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" fillcolor="white [3212]" stroked="f">
              <v:textbox>
                <w:txbxContent>
                  <w:p w14:paraId="13F84E97" w14:textId="77777777"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noProof/>
      </w:rPr>
      <w:drawing>
        <wp:anchor distT="0" distB="0" distL="114300" distR="114300" simplePos="0" relativeHeight="251671552" behindDoc="1" locked="0" layoutInCell="1" allowOverlap="1" wp14:anchorId="17C7303C" wp14:editId="4F9238F3">
          <wp:simplePos x="0" y="0"/>
          <wp:positionH relativeFrom="column">
            <wp:posOffset>-393700</wp:posOffset>
          </wp:positionH>
          <wp:positionV relativeFrom="paragraph">
            <wp:posOffset>53552</wp:posOffset>
          </wp:positionV>
          <wp:extent cx="7033895" cy="13208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_degree_ruler-green.png"/>
                  <pic:cNvPicPr/>
                </pic:nvPicPr>
                <pic:blipFill>
                  <a:blip r:embed="rId1">
                    <a:extLst>
                      <a:ext uri="{28A0092B-C50C-407E-A947-70E740481C1C}">
                        <a14:useLocalDpi xmlns:a14="http://schemas.microsoft.com/office/drawing/2010/main" val="0"/>
                      </a:ext>
                    </a:extLst>
                  </a:blip>
                  <a:stretch>
                    <a:fillRect/>
                  </a:stretch>
                </pic:blipFill>
                <pic:spPr>
                  <a:xfrm>
                    <a:off x="0" y="0"/>
                    <a:ext cx="7033895" cy="1320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21502" w14:textId="77777777" w:rsidR="002F1DC8" w:rsidRDefault="003D1941" w:rsidP="00E075A6">
    <w:pPr>
      <w:pStyle w:val="Footer"/>
    </w:pPr>
    <w:r>
      <w:rPr>
        <w:noProof/>
      </w:rPr>
      <mc:AlternateContent>
        <mc:Choice Requires="wps">
          <w:drawing>
            <wp:anchor distT="0" distB="0" distL="114300" distR="114300" simplePos="0" relativeHeight="251691008" behindDoc="0" locked="0" layoutInCell="1" allowOverlap="1" wp14:anchorId="379FA33C" wp14:editId="0246104A">
              <wp:simplePos x="0" y="0"/>
              <wp:positionH relativeFrom="margin">
                <wp:posOffset>-714375</wp:posOffset>
              </wp:positionH>
              <wp:positionV relativeFrom="paragraph">
                <wp:posOffset>-361315</wp:posOffset>
              </wp:positionV>
              <wp:extent cx="7458075" cy="381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458075" cy="38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3D0D30" w14:textId="77777777" w:rsidR="00FC3586" w:rsidRDefault="00FC3586" w:rsidP="00FC3586">
                          <w:pPr>
                            <w:pStyle w:val="Footertext"/>
                            <w:spacing w:after="0" w:afterAutospacing="0"/>
                            <w:jc w:val="center"/>
                            <w:rPr>
                              <w:rFonts w:ascii="Arial" w:hAnsi="Arial" w:cs="Arial"/>
                              <w:caps/>
                              <w:color w:val="00483B"/>
                              <w:spacing w:val="20"/>
                            </w:rPr>
                          </w:pPr>
                          <w:r>
                            <w:rPr>
                              <w:rFonts w:ascii="Arial" w:hAnsi="Arial" w:cs="Arial"/>
                              <w:caps/>
                              <w:color w:val="00483B"/>
                              <w:spacing w:val="20"/>
                            </w:rPr>
                            <w:t xml:space="preserve">Office of Human Resources and workforce diversity </w:t>
                          </w:r>
                        </w:p>
                        <w:p w14:paraId="2C2FCBC5" w14:textId="77777777" w:rsidR="00FC3586" w:rsidRDefault="000E74CC" w:rsidP="00FC3586">
                          <w:pPr>
                            <w:pStyle w:val="Footertext"/>
                            <w:spacing w:after="0" w:afterAutospacing="0"/>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p w14:paraId="40A91C88" w14:textId="77777777" w:rsidR="00FC3586" w:rsidRDefault="00FC3586" w:rsidP="000E0C83">
                          <w:pPr>
                            <w:pStyle w:val="Footertext"/>
                            <w:jc w:val="center"/>
                            <w:rPr>
                              <w:rFonts w:ascii="Arial" w:hAnsi="Arial" w:cs="Arial"/>
                              <w:caps/>
                              <w:color w:val="00483B"/>
                              <w:spacing w:val="20"/>
                            </w:rPr>
                          </w:pPr>
                          <w:r>
                            <w:rPr>
                              <w:rFonts w:ascii="Arial" w:hAnsi="Arial" w:cs="Arial"/>
                              <w:caps/>
                              <w:color w:val="00483B"/>
                              <w:spacing w:val="20"/>
                            </w:rPr>
                            <w:t xml:space="preserve"> </w:t>
                          </w:r>
                          <w:r>
                            <w:rPr>
                              <w:rFonts w:ascii="Arial" w:hAnsi="Arial" w:cs="Arial"/>
                              <w:caps/>
                              <w:color w:val="00483B"/>
                              <w:spacing w:val="20"/>
                            </w:rPr>
                            <w:tab/>
                          </w:r>
                          <w:r>
                            <w:rPr>
                              <w:rFonts w:ascii="Arial" w:hAnsi="Arial" w:cs="Arial"/>
                              <w:caps/>
                              <w:color w:val="00483B"/>
                              <w:spacing w:val="20"/>
                            </w:rPr>
                            <w:tab/>
                          </w:r>
                          <w:r>
                            <w:rPr>
                              <w:rFonts w:ascii="Arial" w:hAnsi="Arial" w:cs="Arial"/>
                              <w:caps/>
                              <w:color w:val="00483B"/>
                              <w:spacing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FA33C" id="_x0000_t202" coordsize="21600,21600" o:spt="202" path="m,l,21600r21600,l21600,xe">
              <v:stroke joinstyle="miter"/>
              <v:path gradientshapeok="t" o:connecttype="rect"/>
            </v:shapetype>
            <v:shape id="Text Box 13" o:spid="_x0000_s1030" type="#_x0000_t202" style="position:absolute;margin-left:-56.25pt;margin-top:-28.45pt;width:587.25pt;height:3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" filled="f" stroked="f">
              <v:textbox>
                <w:txbxContent>
                  <w:p w14:paraId="673D0D30" w14:textId="77777777" w:rsidR="00FC3586" w:rsidRDefault="00FC3586" w:rsidP="00FC3586">
                    <w:pPr>
                      <w:pStyle w:val="Footertext"/>
                      <w:spacing w:after="0" w:afterAutospacing="0"/>
                      <w:jc w:val="center"/>
                      <w:rPr>
                        <w:rFonts w:ascii="Arial" w:hAnsi="Arial" w:cs="Arial"/>
                        <w:caps/>
                        <w:color w:val="00483B"/>
                        <w:spacing w:val="20"/>
                      </w:rPr>
                    </w:pPr>
                    <w:r>
                      <w:rPr>
                        <w:rFonts w:ascii="Arial" w:hAnsi="Arial" w:cs="Arial"/>
                        <w:caps/>
                        <w:color w:val="00483B"/>
                        <w:spacing w:val="20"/>
                      </w:rPr>
                      <w:t xml:space="preserve">Office of Human Resources and workforce diversity </w:t>
                    </w:r>
                  </w:p>
                  <w:p w14:paraId="2C2FCBC5" w14:textId="77777777" w:rsidR="00FC3586" w:rsidRDefault="000E74CC" w:rsidP="00FC3586">
                    <w:pPr>
                      <w:pStyle w:val="Footertext"/>
                      <w:spacing w:after="0" w:afterAutospacing="0"/>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p w14:paraId="40A91C88" w14:textId="77777777" w:rsidR="00FC3586" w:rsidRDefault="00FC3586" w:rsidP="000E0C83">
                    <w:pPr>
                      <w:pStyle w:val="Footertext"/>
                      <w:jc w:val="center"/>
                      <w:rPr>
                        <w:rFonts w:ascii="Arial" w:hAnsi="Arial" w:cs="Arial"/>
                        <w:caps/>
                        <w:color w:val="00483B"/>
                        <w:spacing w:val="20"/>
                      </w:rPr>
                    </w:pPr>
                    <w:r>
                      <w:rPr>
                        <w:rFonts w:ascii="Arial" w:hAnsi="Arial" w:cs="Arial"/>
                        <w:caps/>
                        <w:color w:val="00483B"/>
                        <w:spacing w:val="20"/>
                      </w:rPr>
                      <w:t xml:space="preserve"> </w:t>
                    </w:r>
                    <w:r>
                      <w:rPr>
                        <w:rFonts w:ascii="Arial" w:hAnsi="Arial" w:cs="Arial"/>
                        <w:caps/>
                        <w:color w:val="00483B"/>
                        <w:spacing w:val="20"/>
                      </w:rPr>
                      <w:tab/>
                    </w:r>
                    <w:r>
                      <w:rPr>
                        <w:rFonts w:ascii="Arial" w:hAnsi="Arial" w:cs="Arial"/>
                        <w:caps/>
                        <w:color w:val="00483B"/>
                        <w:spacing w:val="20"/>
                      </w:rPr>
                      <w:tab/>
                    </w:r>
                    <w:r>
                      <w:rPr>
                        <w:rFonts w:ascii="Arial" w:hAnsi="Arial" w:cs="Arial"/>
                        <w:caps/>
                        <w:color w:val="00483B"/>
                        <w:spacing w:val="20"/>
                      </w:rPr>
                      <w:tab/>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54EB920A" wp14:editId="6C4E7B73">
              <wp:simplePos x="0" y="0"/>
              <wp:positionH relativeFrom="column">
                <wp:posOffset>-720725</wp:posOffset>
              </wp:positionH>
              <wp:positionV relativeFrom="paragraph">
                <wp:posOffset>4769</wp:posOffset>
              </wp:positionV>
              <wp:extent cx="7381240" cy="0"/>
              <wp:effectExtent l="0" t="0" r="10160" b="12700"/>
              <wp:wrapNone/>
              <wp:docPr id="20" name="Straight Connector 20"/>
              <wp:cNvGraphicFramePr/>
              <a:graphic xmlns:a="http://schemas.openxmlformats.org/drawingml/2006/main">
                <a:graphicData uri="http://schemas.microsoft.com/office/word/2010/wordprocessingShape">
                  <wps:wsp>
                    <wps:cNvCnPr/>
                    <wps:spPr>
                      <a:xfrm>
                        <a:off x="0" y="0"/>
                        <a:ext cx="7381240" cy="0"/>
                      </a:xfrm>
                      <a:prstGeom prst="line">
                        <a:avLst/>
                      </a:prstGeom>
                      <a:ln w="6350">
                        <a:solidFill>
                          <a:srgbClr val="00483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8C88874" id="Straight Connector 2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6.75pt,.4pt" to="524.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" strokecolor="#00483b" strokeweight=".5pt"/>
          </w:pict>
        </mc:Fallback>
      </mc:AlternateContent>
    </w:r>
    <w:r w:rsidR="00AE40DC">
      <w:rPr>
        <w:noProof/>
      </w:rPr>
      <mc:AlternateContent>
        <mc:Choice Requires="wps">
          <w:drawing>
            <wp:anchor distT="0" distB="0" distL="114300" distR="114300" simplePos="0" relativeHeight="251687936" behindDoc="0" locked="0" layoutInCell="1" allowOverlap="1" wp14:anchorId="19E2D840" wp14:editId="2E8ED143">
              <wp:simplePos x="0" y="0"/>
              <wp:positionH relativeFrom="margin">
                <wp:posOffset>-86360</wp:posOffset>
              </wp:positionH>
              <wp:positionV relativeFrom="paragraph">
                <wp:posOffset>24441</wp:posOffset>
              </wp:positionV>
              <wp:extent cx="6100445" cy="208915"/>
              <wp:effectExtent l="0" t="0" r="0" b="0"/>
              <wp:wrapNone/>
              <wp:docPr id="2" name="Text Box 2"/>
              <wp:cNvGraphicFramePr/>
              <a:graphic xmlns:a="http://schemas.openxmlformats.org/drawingml/2006/main">
                <a:graphicData uri="http://schemas.microsoft.com/office/word/2010/wordprocessingShape">
                  <wps:wsp>
                    <wps:cNvSpPr txBox="1"/>
                    <wps:spPr>
                      <a:xfrm>
                        <a:off x="0" y="0"/>
                        <a:ext cx="6100445" cy="208915"/>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C7DD43" w14:textId="77777777"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473EA6EE" wp14:editId="4996C410">
                                <wp:extent cx="88900" cy="8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001A1E69">
                            <w:rPr>
                              <w:rFonts w:ascii="Arial" w:hAnsi="Arial" w:cs="Arial"/>
                              <w:color w:val="00483B"/>
                              <w:sz w:val="16"/>
                              <w:szCs w:val="16"/>
                            </w:rPr>
                            <w:t>920-465-239</w:t>
                          </w:r>
                          <w:r w:rsidRPr="00707B08">
                            <w:rPr>
                              <w:rFonts w:ascii="Arial" w:hAnsi="Arial" w:cs="Arial"/>
                              <w:color w:val="00483B"/>
                              <w:sz w:val="16"/>
                              <w:szCs w:val="16"/>
                            </w:rPr>
                            <w:t>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37EC7E38" wp14:editId="06B2ED1C">
                                <wp:extent cx="88900" cy="88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hyperlink r:id="rId3" w:history="1">
                            <w:r w:rsidR="00FC3586" w:rsidRPr="00A1694A">
                              <w:rPr>
                                <w:rStyle w:val="Hyperlink"/>
                                <w:rFonts w:ascii="Arial" w:hAnsi="Arial" w:cs="Arial"/>
                                <w:sz w:val="16"/>
                                <w:szCs w:val="16"/>
                              </w:rPr>
                              <w:t>hr@uwgb.edu</w:t>
                            </w:r>
                          </w:hyperlink>
                          <w:r w:rsidR="00FC3586">
                            <w:rPr>
                              <w:rFonts w:ascii="Arial" w:hAnsi="Arial" w:cs="Arial"/>
                              <w:color w:val="00483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2D840" id="_x0000_s1031" type="#_x0000_t202" style="position:absolute;margin-left:-6.8pt;margin-top:1.9pt;width:480.35pt;height:16.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" fillcolor="white [3212]" stroked="f">
              <v:textbox>
                <w:txbxContent>
                  <w:p w14:paraId="68C7DD43" w14:textId="77777777"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473EA6EE" wp14:editId="4996C410">
                          <wp:extent cx="88900" cy="8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001A1E69">
                      <w:rPr>
                        <w:rFonts w:ascii="Arial" w:hAnsi="Arial" w:cs="Arial"/>
                        <w:color w:val="00483B"/>
                        <w:sz w:val="16"/>
                        <w:szCs w:val="16"/>
                      </w:rPr>
                      <w:t>920-465-239</w:t>
                    </w:r>
                    <w:r w:rsidRPr="00707B08">
                      <w:rPr>
                        <w:rFonts w:ascii="Arial" w:hAnsi="Arial" w:cs="Arial"/>
                        <w:color w:val="00483B"/>
                        <w:sz w:val="16"/>
                        <w:szCs w:val="16"/>
                      </w:rPr>
                      <w:t>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37EC7E38" wp14:editId="06B2ED1C">
                          <wp:extent cx="88900" cy="88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hyperlink r:id="rId4" w:history="1">
                      <w:r w:rsidR="00FC3586" w:rsidRPr="00A1694A">
                        <w:rPr>
                          <w:rStyle w:val="Hyperlink"/>
                          <w:rFonts w:ascii="Arial" w:hAnsi="Arial" w:cs="Arial"/>
                          <w:sz w:val="16"/>
                          <w:szCs w:val="16"/>
                        </w:rPr>
                        <w:t>hr@uwgb.edu</w:t>
                      </w:r>
                    </w:hyperlink>
                    <w:r w:rsidR="00FC3586">
                      <w:rPr>
                        <w:rFonts w:ascii="Arial" w:hAnsi="Arial" w:cs="Arial"/>
                        <w:color w:val="00483B"/>
                        <w:sz w:val="16"/>
                        <w:szCs w:val="16"/>
                      </w:rPr>
                      <w:t xml:space="preserve"> </w:t>
                    </w:r>
                  </w:p>
                </w:txbxContent>
              </v:textbox>
              <w10:wrap anchorx="margin"/>
            </v:shape>
          </w:pict>
        </mc:Fallback>
      </mc:AlternateContent>
    </w:r>
    <w:r w:rsidR="00707B08">
      <w:softHyphen/>
    </w:r>
    <w:r w:rsidR="00707B08">
      <w:softHyphen/>
    </w:r>
    <w:r w:rsidR="00707B08">
      <w:softHyphen/>
    </w:r>
    <w:r w:rsidR="00707B08">
      <w:softHyphen/>
    </w:r>
    <w:r w:rsidR="002F1DC8">
      <w:softHyphen/>
    </w:r>
    <w:r w:rsidR="002F1DC8">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0D42" w14:textId="77777777" w:rsidR="002F1DC8" w:rsidRDefault="002F1DC8" w:rsidP="00E075A6">
    <w:pPr>
      <w:pStyle w:val="Footer"/>
    </w:pPr>
    <w:r>
      <w:rPr>
        <w:rFonts w:ascii="Times" w:hAnsi="Times"/>
        <w:noProof/>
      </w:rPr>
      <mc:AlternateContent>
        <mc:Choice Requires="wps">
          <w:drawing>
            <wp:anchor distT="0" distB="0" distL="114300" distR="114300" simplePos="0" relativeHeight="251680768" behindDoc="0" locked="0" layoutInCell="1" allowOverlap="1" wp14:anchorId="37FED227" wp14:editId="45D101B4">
              <wp:simplePos x="0" y="0"/>
              <wp:positionH relativeFrom="column">
                <wp:posOffset>6178550</wp:posOffset>
              </wp:positionH>
              <wp:positionV relativeFrom="paragraph">
                <wp:posOffset>9609455</wp:posOffset>
              </wp:positionV>
              <wp:extent cx="825500" cy="215900"/>
              <wp:effectExtent l="0" t="0" r="12700" b="12700"/>
              <wp:wrapNone/>
              <wp:docPr id="19"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ECF162"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ED227" id="_x0000_t202" coordsize="21600,21600" o:spt="202" path="m,l,21600r21600,l21600,xe">
              <v:stroke joinstyle="miter"/>
              <v:path gradientshapeok="t" o:connecttype="rect"/>
            </v:shapetype>
            <v:shape id="_x0000_s1032" type="#_x0000_t202" style="position:absolute;margin-left:486.5pt;margin-top:756.65pt;width:6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" fillcolor="white [3212]" stroked="f">
              <v:textbox>
                <w:txbxContent>
                  <w:p w14:paraId="10ECF162"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81792" behindDoc="0" locked="0" layoutInCell="1" allowOverlap="1" wp14:anchorId="7E3B2091" wp14:editId="3D5D5423">
              <wp:simplePos x="0" y="0"/>
              <wp:positionH relativeFrom="column">
                <wp:posOffset>464185</wp:posOffset>
              </wp:positionH>
              <wp:positionV relativeFrom="paragraph">
                <wp:posOffset>9609455</wp:posOffset>
              </wp:positionV>
              <wp:extent cx="2033270" cy="215900"/>
              <wp:effectExtent l="0" t="0" r="0" b="12700"/>
              <wp:wrapNone/>
              <wp:docPr id="18"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0CBC8B"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2091" id="_x0000_s1033" type="#_x0000_t202" style="position:absolute;margin-left:36.55pt;margin-top:756.65pt;width:160.1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" fillcolor="white [3212]" stroked="f">
              <v:textbox>
                <w:txbxContent>
                  <w:p w14:paraId="0C0CBC8B"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9744" behindDoc="1" locked="0" layoutInCell="1" allowOverlap="1" wp14:anchorId="40718720" wp14:editId="5E59AA3E">
              <wp:simplePos x="0" y="0"/>
              <wp:positionH relativeFrom="column">
                <wp:posOffset>368300</wp:posOffset>
              </wp:positionH>
              <wp:positionV relativeFrom="paragraph">
                <wp:posOffset>9603740</wp:posOffset>
              </wp:positionV>
              <wp:extent cx="7033895" cy="132080"/>
              <wp:effectExtent l="0" t="2540" r="1905" b="5080"/>
              <wp:wrapNone/>
              <wp:docPr id="17"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77D88" id="Picture 1" o:spid="_x0000_s1026" style="position:absolute;margin-left:29pt;margin-top:756.2pt;width:553.85pt;height:10.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Ji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" filled="f" stroked="f">
              <o:lock v:ext="edit" aspectratio="t"/>
            </v:rect>
          </w:pict>
        </mc:Fallback>
      </mc:AlternateContent>
    </w:r>
    <w:r>
      <w:rPr>
        <w:rFonts w:ascii="Times" w:hAnsi="Times"/>
        <w:noProof/>
      </w:rPr>
      <mc:AlternateContent>
        <mc:Choice Requires="wps">
          <w:drawing>
            <wp:anchor distT="0" distB="0" distL="114300" distR="114300" simplePos="0" relativeHeight="251676672" behindDoc="0" locked="0" layoutInCell="1" allowOverlap="1" wp14:anchorId="30E501A3" wp14:editId="5C7CA062">
              <wp:simplePos x="0" y="0"/>
              <wp:positionH relativeFrom="column">
                <wp:posOffset>6178550</wp:posOffset>
              </wp:positionH>
              <wp:positionV relativeFrom="paragraph">
                <wp:posOffset>9609455</wp:posOffset>
              </wp:positionV>
              <wp:extent cx="825500" cy="215900"/>
              <wp:effectExtent l="0" t="0" r="12700" b="12700"/>
              <wp:wrapNone/>
              <wp:docPr id="16"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2432E3"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501A3" id="_x0000_s1034" type="#_x0000_t202" style="position:absolute;margin-left:486.5pt;margin-top:756.65pt;width:65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" fillcolor="white [3212]" stroked="f">
              <v:textbox>
                <w:txbxContent>
                  <w:p w14:paraId="132432E3"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77696" behindDoc="0" locked="0" layoutInCell="1" allowOverlap="1" wp14:anchorId="3421A519" wp14:editId="09C76D3A">
              <wp:simplePos x="0" y="0"/>
              <wp:positionH relativeFrom="column">
                <wp:posOffset>464185</wp:posOffset>
              </wp:positionH>
              <wp:positionV relativeFrom="paragraph">
                <wp:posOffset>9609455</wp:posOffset>
              </wp:positionV>
              <wp:extent cx="2033270" cy="215900"/>
              <wp:effectExtent l="0" t="0" r="0" b="12700"/>
              <wp:wrapNone/>
              <wp:docPr id="15"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9CA56"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1A519" id="_x0000_s1035" type="#_x0000_t202" style="position:absolute;margin-left:36.55pt;margin-top:756.65pt;width:160.1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" fillcolor="white [3212]" stroked="f">
              <v:textbox>
                <w:txbxContent>
                  <w:p w14:paraId="7B99CA56"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5648" behindDoc="1" locked="0" layoutInCell="1" allowOverlap="1" wp14:anchorId="42B605F0" wp14:editId="5C0EA70C">
              <wp:simplePos x="0" y="0"/>
              <wp:positionH relativeFrom="column">
                <wp:posOffset>368300</wp:posOffset>
              </wp:positionH>
              <wp:positionV relativeFrom="paragraph">
                <wp:posOffset>9603740</wp:posOffset>
              </wp:positionV>
              <wp:extent cx="7033895" cy="132080"/>
              <wp:effectExtent l="0" t="2540" r="1905" b="5080"/>
              <wp:wrapNone/>
              <wp:docPr id="14"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74E23" id="Picture 1" o:spid="_x0000_s1026" style="position:absolute;margin-left:29pt;margin-top:756.2pt;width:553.85pt;height:1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NU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" filled="f" stroked="f">
              <o:lock v:ext="edit" aspectratio="t"/>
            </v:rect>
          </w:pict>
        </mc:Fallback>
      </mc:AlternateContent>
    </w:r>
    <w:r>
      <w:rPr>
        <w:rFonts w:ascii="Times" w:hAnsi="Times"/>
        <w:noProof/>
      </w:rPr>
      <mc:AlternateContent>
        <mc:Choice Requires="wps">
          <w:drawing>
            <wp:anchor distT="0" distB="0" distL="114300" distR="114300" simplePos="0" relativeHeight="251668480" behindDoc="0" locked="0" layoutInCell="1" allowOverlap="1" wp14:anchorId="392B4F8D" wp14:editId="4D97A60B">
              <wp:simplePos x="0" y="0"/>
              <wp:positionH relativeFrom="column">
                <wp:posOffset>6178550</wp:posOffset>
              </wp:positionH>
              <wp:positionV relativeFrom="paragraph">
                <wp:posOffset>9609455</wp:posOffset>
              </wp:positionV>
              <wp:extent cx="825500" cy="215900"/>
              <wp:effectExtent l="0" t="0" r="12700" b="12700"/>
              <wp:wrapNone/>
              <wp:docPr id="10"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330283"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B4F8D" id="_x0000_s1036" type="#_x0000_t202" style="position:absolute;margin-left:486.5pt;margin-top:756.65pt;width:6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" fillcolor="white [3212]" stroked="f">
              <v:textbox>
                <w:txbxContent>
                  <w:p w14:paraId="16330283"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9504" behindDoc="0" locked="0" layoutInCell="1" allowOverlap="1" wp14:anchorId="4DC9DB52" wp14:editId="53EFC522">
              <wp:simplePos x="0" y="0"/>
              <wp:positionH relativeFrom="column">
                <wp:posOffset>464185</wp:posOffset>
              </wp:positionH>
              <wp:positionV relativeFrom="paragraph">
                <wp:posOffset>9609455</wp:posOffset>
              </wp:positionV>
              <wp:extent cx="2033270" cy="215900"/>
              <wp:effectExtent l="0" t="0" r="0" b="12700"/>
              <wp:wrapNone/>
              <wp:docPr id="9"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97007F"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9DB52" id="_x0000_s1037" type="#_x0000_t202" style="position:absolute;margin-left:36.55pt;margin-top:756.65pt;width:160.1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" fillcolor="white [3212]" stroked="f">
              <v:textbox>
                <w:txbxContent>
                  <w:p w14:paraId="5597007F"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7456" behindDoc="1" locked="0" layoutInCell="1" allowOverlap="1" wp14:anchorId="306A9C38" wp14:editId="04F7D548">
              <wp:simplePos x="0" y="0"/>
              <wp:positionH relativeFrom="column">
                <wp:posOffset>368300</wp:posOffset>
              </wp:positionH>
              <wp:positionV relativeFrom="paragraph">
                <wp:posOffset>9603740</wp:posOffset>
              </wp:positionV>
              <wp:extent cx="7033895" cy="132080"/>
              <wp:effectExtent l="0" t="2540" r="1905" b="5080"/>
              <wp:wrapNone/>
              <wp:docPr id="8"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28E7E" id="Picture 1" o:spid="_x0000_s1026" style="position:absolute;margin-left:29pt;margin-top:756.2pt;width:553.85pt;height:1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XK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" filled="f" stroked="f">
              <o:lock v:ext="edit" aspectratio="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C38C5" w14:textId="77777777" w:rsidR="005266B2" w:rsidRDefault="005266B2" w:rsidP="00E075A6">
      <w:r>
        <w:separator/>
      </w:r>
    </w:p>
  </w:footnote>
  <w:footnote w:type="continuationSeparator" w:id="0">
    <w:p w14:paraId="2DFDCEA1" w14:textId="77777777" w:rsidR="005266B2" w:rsidRDefault="005266B2" w:rsidP="00E07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27205" w14:textId="77777777" w:rsidR="002F1DC8" w:rsidRDefault="002F1DC8" w:rsidP="00E075A6">
    <w:pPr>
      <w:pStyle w:val="Header"/>
    </w:pPr>
    <w:r>
      <w:rPr>
        <w:rFonts w:ascii="Times" w:hAnsi="Times"/>
        <w:noProof/>
      </w:rPr>
      <mc:AlternateContent>
        <mc:Choice Requires="wps">
          <w:drawing>
            <wp:anchor distT="0" distB="0" distL="114300" distR="114300" simplePos="0" relativeHeight="251664384" behindDoc="0" locked="0" layoutInCell="1" allowOverlap="1" wp14:anchorId="0CF03203" wp14:editId="75BB54AF">
              <wp:simplePos x="0" y="0"/>
              <wp:positionH relativeFrom="column">
                <wp:posOffset>6178550</wp:posOffset>
              </wp:positionH>
              <wp:positionV relativeFrom="paragraph">
                <wp:posOffset>9609455</wp:posOffset>
              </wp:positionV>
              <wp:extent cx="825500" cy="215900"/>
              <wp:effectExtent l="0" t="0" r="12700" b="12700"/>
              <wp:wrapNone/>
              <wp:docPr id="7"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BDE2D4" w14:textId="77777777"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03203" id="_x0000_t202" coordsize="21600,21600" o:spt="202" path="m,l,21600r21600,l21600,xe">
              <v:stroke joinstyle="miter"/>
              <v:path gradientshapeok="t" o:connecttype="rect"/>
            </v:shapetype>
            <v:shape id="Text Box 2" o:spid="_x0000_s1026" type="#_x0000_t202" style="position:absolute;margin-left:486.5pt;margin-top:756.65pt;width:6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K3vlaqA&#10;AgAAgAUAAA4AAAAAAAAAAAAAAAAALgIAAGRycy9lMm9Eb2MueG1sUEsBAi0AFAAGAAgAAAAhABEf&#10;gI7fAAAADgEAAA8AAAAAAAAAAAAAAAAA2gQAAGRycy9kb3ducmV2LnhtbFBLBQYAAAAABAAEAPMA&#10;AADmBQAAAAA=&#10;" fillcolor="white [3212]" stroked="f">
              <v:textbox>
                <w:txbxContent>
                  <w:p w14:paraId="32BDE2D4" w14:textId="77777777"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5408" behindDoc="0" locked="0" layoutInCell="1" allowOverlap="1" wp14:anchorId="2EACB53C" wp14:editId="32B19BC9">
              <wp:simplePos x="0" y="0"/>
              <wp:positionH relativeFrom="column">
                <wp:posOffset>464185</wp:posOffset>
              </wp:positionH>
              <wp:positionV relativeFrom="paragraph">
                <wp:posOffset>9609455</wp:posOffset>
              </wp:positionV>
              <wp:extent cx="2033270" cy="215900"/>
              <wp:effectExtent l="0" t="0" r="0" b="12700"/>
              <wp:wrapNone/>
              <wp:docPr id="6"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8B1DF2"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CB53C" id="Text Box 4" o:spid="_x0000_s1027" type="#_x0000_t202" style="position:absolute;margin-left:36.55pt;margin-top:756.65pt;width:160.1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" fillcolor="white [3212]" stroked="f">
              <v:textbox>
                <w:txbxContent>
                  <w:p w14:paraId="3E8B1DF2"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62B23174" wp14:editId="69201B43">
              <wp:simplePos x="0" y="0"/>
              <wp:positionH relativeFrom="column">
                <wp:posOffset>368300</wp:posOffset>
              </wp:positionH>
              <wp:positionV relativeFrom="paragraph">
                <wp:posOffset>9603740</wp:posOffset>
              </wp:positionV>
              <wp:extent cx="7033895" cy="132080"/>
              <wp:effectExtent l="0" t="2540" r="1905" b="5080"/>
              <wp:wrapNone/>
              <wp:docPr id="5"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2A1C4" id="Picture 1" o:spid="_x0000_s1026" style="position:absolute;margin-left:29pt;margin-top:756.2pt;width:553.85pt;height:1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K3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" filled="f" stroked="f">
              <o:lock v:ext="edit" aspectratio="t"/>
            </v:rect>
          </w:pict>
        </mc:Fallback>
      </mc:AlternateContent>
    </w:r>
    <w: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42853" w14:textId="77777777" w:rsidR="002F1DC8" w:rsidRPr="004D44C5" w:rsidRDefault="002F1DC8" w:rsidP="00E075A6">
    <w:r>
      <w:rPr>
        <w:noProof/>
      </w:rPr>
      <w:drawing>
        <wp:anchor distT="0" distB="0" distL="114300" distR="114300" simplePos="0" relativeHeight="251688960" behindDoc="0" locked="0" layoutInCell="1" allowOverlap="1" wp14:anchorId="0FC2B74E" wp14:editId="3BFED645">
          <wp:simplePos x="0" y="0"/>
          <wp:positionH relativeFrom="margin">
            <wp:posOffset>2349500</wp:posOffset>
          </wp:positionH>
          <wp:positionV relativeFrom="paragraph">
            <wp:posOffset>9525</wp:posOffset>
          </wp:positionV>
          <wp:extent cx="1244600" cy="9880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GB_stack_tag_arch-PMS343c.png"/>
                  <pic:cNvPicPr/>
                </pic:nvPicPr>
                <pic:blipFill>
                  <a:blip r:embed="rId1"/>
                  <a:stretch>
                    <a:fillRect/>
                  </a:stretch>
                </pic:blipFill>
                <pic:spPr>
                  <a:xfrm>
                    <a:off x="0" y="0"/>
                    <a:ext cx="1244600" cy="988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613B"/>
    <w:multiLevelType w:val="hybridMultilevel"/>
    <w:tmpl w:val="AEC07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9D7CFA"/>
    <w:multiLevelType w:val="hybridMultilevel"/>
    <w:tmpl w:val="B570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ocumentProtection w:edit="forms" w:enforcement="1" w:cryptProviderType="rsaAES" w:cryptAlgorithmClass="hash" w:cryptAlgorithmType="typeAny" w:cryptAlgorithmSid="14" w:cryptSpinCount="100000" w:hash="i+bl+r9Z1F3Y+bjdJMqXT8/a8zERcrcxiWSTR8FNJaMjzjdFhL6ubXje5waOhWqtgleWvFFKPqxAGvxbzcJBpw==" w:salt="Bhw/gpyWesLWsrspqVzlYA=="/>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F45"/>
    <w:rsid w:val="0001102D"/>
    <w:rsid w:val="00030706"/>
    <w:rsid w:val="0005719F"/>
    <w:rsid w:val="000E0C83"/>
    <w:rsid w:val="000E74CC"/>
    <w:rsid w:val="000F320B"/>
    <w:rsid w:val="0010005A"/>
    <w:rsid w:val="00102BAE"/>
    <w:rsid w:val="00143433"/>
    <w:rsid w:val="00167ADE"/>
    <w:rsid w:val="00174135"/>
    <w:rsid w:val="001818A7"/>
    <w:rsid w:val="001A1E69"/>
    <w:rsid w:val="001A267C"/>
    <w:rsid w:val="001B3B46"/>
    <w:rsid w:val="001E1B53"/>
    <w:rsid w:val="00202901"/>
    <w:rsid w:val="00221CBF"/>
    <w:rsid w:val="0022567A"/>
    <w:rsid w:val="0022719A"/>
    <w:rsid w:val="0028111C"/>
    <w:rsid w:val="002855F2"/>
    <w:rsid w:val="00295B29"/>
    <w:rsid w:val="002A2C72"/>
    <w:rsid w:val="002B5729"/>
    <w:rsid w:val="002B783F"/>
    <w:rsid w:val="002D5883"/>
    <w:rsid w:val="002F1DC8"/>
    <w:rsid w:val="003121CB"/>
    <w:rsid w:val="003521DC"/>
    <w:rsid w:val="00386F45"/>
    <w:rsid w:val="003D1941"/>
    <w:rsid w:val="003D223D"/>
    <w:rsid w:val="00413446"/>
    <w:rsid w:val="0041449E"/>
    <w:rsid w:val="00422F63"/>
    <w:rsid w:val="00475168"/>
    <w:rsid w:val="0048054C"/>
    <w:rsid w:val="004D44C5"/>
    <w:rsid w:val="005176A8"/>
    <w:rsid w:val="005266B2"/>
    <w:rsid w:val="005828E3"/>
    <w:rsid w:val="0059089E"/>
    <w:rsid w:val="00596BD2"/>
    <w:rsid w:val="005B363D"/>
    <w:rsid w:val="005C73BB"/>
    <w:rsid w:val="005D077E"/>
    <w:rsid w:val="005F6561"/>
    <w:rsid w:val="005F76F1"/>
    <w:rsid w:val="00604467"/>
    <w:rsid w:val="00611B90"/>
    <w:rsid w:val="00612124"/>
    <w:rsid w:val="00650959"/>
    <w:rsid w:val="006C161B"/>
    <w:rsid w:val="006D0A3E"/>
    <w:rsid w:val="007025E7"/>
    <w:rsid w:val="007052FB"/>
    <w:rsid w:val="00707B08"/>
    <w:rsid w:val="00737829"/>
    <w:rsid w:val="00773178"/>
    <w:rsid w:val="007B2FF1"/>
    <w:rsid w:val="007C087B"/>
    <w:rsid w:val="00821260"/>
    <w:rsid w:val="008674EF"/>
    <w:rsid w:val="0087134F"/>
    <w:rsid w:val="008B0C21"/>
    <w:rsid w:val="008F5D02"/>
    <w:rsid w:val="00911CAA"/>
    <w:rsid w:val="00936448"/>
    <w:rsid w:val="00951961"/>
    <w:rsid w:val="009802A6"/>
    <w:rsid w:val="009C6C77"/>
    <w:rsid w:val="00A05E1C"/>
    <w:rsid w:val="00A15705"/>
    <w:rsid w:val="00A37896"/>
    <w:rsid w:val="00A53C64"/>
    <w:rsid w:val="00A6298B"/>
    <w:rsid w:val="00AD09D9"/>
    <w:rsid w:val="00AE40DC"/>
    <w:rsid w:val="00B40030"/>
    <w:rsid w:val="00B80B1F"/>
    <w:rsid w:val="00B81D8D"/>
    <w:rsid w:val="00B864BE"/>
    <w:rsid w:val="00BA26A9"/>
    <w:rsid w:val="00BB60F9"/>
    <w:rsid w:val="00BD5B2F"/>
    <w:rsid w:val="00BF388D"/>
    <w:rsid w:val="00C442D7"/>
    <w:rsid w:val="00C828BE"/>
    <w:rsid w:val="00C8318D"/>
    <w:rsid w:val="00C84C52"/>
    <w:rsid w:val="00CC3E10"/>
    <w:rsid w:val="00D31FE4"/>
    <w:rsid w:val="00D4559D"/>
    <w:rsid w:val="00D82C90"/>
    <w:rsid w:val="00DE7B32"/>
    <w:rsid w:val="00E075A6"/>
    <w:rsid w:val="00E17A52"/>
    <w:rsid w:val="00E3073E"/>
    <w:rsid w:val="00E518D5"/>
    <w:rsid w:val="00E71990"/>
    <w:rsid w:val="00E90D9F"/>
    <w:rsid w:val="00E93B60"/>
    <w:rsid w:val="00EB0204"/>
    <w:rsid w:val="00EB12CA"/>
    <w:rsid w:val="00EC48E9"/>
    <w:rsid w:val="00EC6F9C"/>
    <w:rsid w:val="00EE25FB"/>
    <w:rsid w:val="00F24AF5"/>
    <w:rsid w:val="00F36CBF"/>
    <w:rsid w:val="00F45BA2"/>
    <w:rsid w:val="00F5673F"/>
    <w:rsid w:val="00F64A21"/>
    <w:rsid w:val="00F85A5F"/>
    <w:rsid w:val="00FC358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FD32274"/>
  <w15:docId w15:val="{0773CB30-49C5-D84D-9698-A4FA92A2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E1C"/>
    <w:pPr>
      <w:spacing w:after="100" w:afterAutospacing="1" w:line="360" w:lineRule="auto"/>
    </w:pPr>
    <w:rPr>
      <w:rFonts w:ascii="Calisto MT" w:hAnsi="Calisto MT"/>
      <w:color w:val="191919" w:themeColor="text1" w:themeTint="E6"/>
      <w:sz w:val="20"/>
      <w:szCs w:val="20"/>
    </w:rPr>
  </w:style>
  <w:style w:type="paragraph" w:styleId="Heading1">
    <w:name w:val="heading 1"/>
    <w:basedOn w:val="Normal"/>
    <w:next w:val="Normal"/>
    <w:link w:val="Heading1Char"/>
    <w:uiPriority w:val="9"/>
    <w:qFormat/>
    <w:rsid w:val="004D44C5"/>
    <w:pPr>
      <w:keepNext/>
      <w:keepLines/>
      <w:spacing w:before="480" w:after="0"/>
      <w:outlineLvl w:val="0"/>
    </w:pPr>
    <w:rPr>
      <w:rFonts w:asciiTheme="majorHAnsi" w:eastAsiaTheme="majorEastAsia" w:hAnsiTheme="majorHAnsi" w:cstheme="majorBidi"/>
      <w:b/>
      <w:bCs/>
      <w:color w:val="8AB833" w:themeColor="accent2"/>
      <w:sz w:val="32"/>
      <w:szCs w:val="32"/>
    </w:rPr>
  </w:style>
  <w:style w:type="paragraph" w:styleId="Heading2">
    <w:name w:val="heading 2"/>
    <w:basedOn w:val="Normal"/>
    <w:next w:val="Normal"/>
    <w:link w:val="Heading2Char"/>
    <w:uiPriority w:val="9"/>
    <w:unhideWhenUsed/>
    <w:qFormat/>
    <w:rsid w:val="00143433"/>
    <w:pPr>
      <w:keepNext/>
      <w:keepLines/>
      <w:spacing w:before="200" w:after="0" w:afterAutospacing="0"/>
      <w:outlineLvl w:val="1"/>
    </w:pPr>
    <w:rPr>
      <w:rFonts w:asciiTheme="majorHAnsi" w:eastAsiaTheme="majorEastAsia" w:hAnsiTheme="majorHAnsi" w:cstheme="majorBidi"/>
      <w:b/>
      <w:bCs/>
      <w:color w:val="0F5640" w:themeColor="text2"/>
      <w:sz w:val="26"/>
      <w:szCs w:val="26"/>
    </w:rPr>
  </w:style>
  <w:style w:type="paragraph" w:styleId="Heading3">
    <w:name w:val="heading 3"/>
    <w:basedOn w:val="Normal"/>
    <w:next w:val="Normal"/>
    <w:link w:val="Heading3Char"/>
    <w:uiPriority w:val="9"/>
    <w:unhideWhenUsed/>
    <w:qFormat/>
    <w:rsid w:val="00612124"/>
    <w:pPr>
      <w:keepNext/>
      <w:keepLines/>
      <w:spacing w:before="100" w:beforeAutospacing="1" w:after="0" w:afterAutospacing="0"/>
      <w:outlineLvl w:val="2"/>
    </w:pPr>
    <w:rPr>
      <w:rFonts w:asciiTheme="majorHAnsi" w:eastAsiaTheme="majorEastAsia" w:hAnsiTheme="majorHAnsi" w:cstheme="majorBidi"/>
      <w:b/>
      <w:bCs/>
      <w:color w:val="0F5640" w:themeColor="text2"/>
      <w:sz w:val="24"/>
      <w:szCs w:val="24"/>
    </w:rPr>
  </w:style>
  <w:style w:type="paragraph" w:styleId="Heading4">
    <w:name w:val="heading 4"/>
    <w:basedOn w:val="Normal"/>
    <w:next w:val="Normal"/>
    <w:link w:val="Heading4Char"/>
    <w:uiPriority w:val="9"/>
    <w:unhideWhenUsed/>
    <w:qFormat/>
    <w:rsid w:val="0001102D"/>
    <w:pPr>
      <w:keepNext/>
      <w:keepLines/>
      <w:spacing w:before="200" w:after="0" w:afterAutospacing="0"/>
      <w:outlineLvl w:val="3"/>
    </w:pPr>
    <w:rPr>
      <w:rFonts w:asciiTheme="majorHAnsi" w:eastAsiaTheme="majorEastAsia" w:hAnsiTheme="majorHAnsi" w:cstheme="majorBidi"/>
      <w:b/>
      <w:bCs/>
      <w:iCs/>
      <w:sz w:val="22"/>
      <w:szCs w:val="22"/>
    </w:rPr>
  </w:style>
  <w:style w:type="paragraph" w:styleId="Heading5">
    <w:name w:val="heading 5"/>
    <w:basedOn w:val="Normal"/>
    <w:next w:val="Normal"/>
    <w:link w:val="Heading5Char"/>
    <w:uiPriority w:val="9"/>
    <w:unhideWhenUsed/>
    <w:qFormat/>
    <w:rsid w:val="00E075A6"/>
    <w:pPr>
      <w:keepNext/>
      <w:keepLines/>
      <w:spacing w:before="200" w:after="0" w:afterAutospacing="0"/>
      <w:outlineLvl w:val="4"/>
    </w:pPr>
    <w:rPr>
      <w:rFonts w:asciiTheme="majorHAnsi" w:eastAsiaTheme="majorEastAsia" w:hAnsiTheme="majorHAnsi" w:cstheme="majorBidi"/>
      <w:b/>
      <w:color w:val="808080" w:themeColor="background1" w:themeShade="80"/>
    </w:rPr>
  </w:style>
  <w:style w:type="paragraph" w:styleId="Heading6">
    <w:name w:val="heading 6"/>
    <w:basedOn w:val="Normal"/>
    <w:next w:val="Normal"/>
    <w:link w:val="Heading6Char"/>
    <w:uiPriority w:val="9"/>
    <w:unhideWhenUsed/>
    <w:qFormat/>
    <w:rsid w:val="00E075A6"/>
    <w:pPr>
      <w:keepNext/>
      <w:keepLines/>
      <w:spacing w:before="200" w:after="0" w:afterAutospacing="0"/>
      <w:outlineLvl w:val="5"/>
    </w:pPr>
    <w:rPr>
      <w:rFonts w:asciiTheme="majorHAnsi" w:eastAsiaTheme="majorEastAsia" w:hAnsiTheme="majorHAnsi" w:cstheme="majorBidi"/>
      <w:b/>
      <w:i/>
      <w:i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4C5"/>
    <w:rPr>
      <w:rFonts w:asciiTheme="majorHAnsi" w:eastAsiaTheme="majorEastAsia" w:hAnsiTheme="majorHAnsi" w:cstheme="majorBidi"/>
      <w:b/>
      <w:bCs/>
      <w:color w:val="8AB833" w:themeColor="accent2"/>
      <w:sz w:val="32"/>
      <w:szCs w:val="32"/>
    </w:rPr>
  </w:style>
  <w:style w:type="character" w:customStyle="1" w:styleId="Heading2Char">
    <w:name w:val="Heading 2 Char"/>
    <w:basedOn w:val="DefaultParagraphFont"/>
    <w:link w:val="Heading2"/>
    <w:uiPriority w:val="9"/>
    <w:rsid w:val="00143433"/>
    <w:rPr>
      <w:rFonts w:asciiTheme="majorHAnsi" w:eastAsiaTheme="majorEastAsia" w:hAnsiTheme="majorHAnsi" w:cstheme="majorBidi"/>
      <w:b/>
      <w:bCs/>
      <w:color w:val="0F5640" w:themeColor="text2"/>
      <w:sz w:val="26"/>
      <w:szCs w:val="26"/>
    </w:rPr>
  </w:style>
  <w:style w:type="character" w:customStyle="1" w:styleId="Heading3Char">
    <w:name w:val="Heading 3 Char"/>
    <w:basedOn w:val="DefaultParagraphFont"/>
    <w:link w:val="Heading3"/>
    <w:uiPriority w:val="9"/>
    <w:rsid w:val="00612124"/>
    <w:rPr>
      <w:rFonts w:asciiTheme="majorHAnsi" w:eastAsiaTheme="majorEastAsia" w:hAnsiTheme="majorHAnsi" w:cstheme="majorBidi"/>
      <w:b/>
      <w:bCs/>
      <w:color w:val="0F5640" w:themeColor="text2"/>
    </w:rPr>
  </w:style>
  <w:style w:type="character" w:customStyle="1" w:styleId="Heading4Char">
    <w:name w:val="Heading 4 Char"/>
    <w:basedOn w:val="DefaultParagraphFont"/>
    <w:link w:val="Heading4"/>
    <w:uiPriority w:val="9"/>
    <w:rsid w:val="0001102D"/>
    <w:rPr>
      <w:rFonts w:asciiTheme="majorHAnsi" w:eastAsiaTheme="majorEastAsia" w:hAnsiTheme="majorHAnsi" w:cstheme="majorBidi"/>
      <w:b/>
      <w:bCs/>
      <w:iCs/>
      <w:color w:val="191919" w:themeColor="text1" w:themeTint="E6"/>
      <w:sz w:val="22"/>
      <w:szCs w:val="22"/>
    </w:rPr>
  </w:style>
  <w:style w:type="character" w:customStyle="1" w:styleId="Heading5Char">
    <w:name w:val="Heading 5 Char"/>
    <w:basedOn w:val="DefaultParagraphFont"/>
    <w:link w:val="Heading5"/>
    <w:uiPriority w:val="9"/>
    <w:rsid w:val="00E075A6"/>
    <w:rPr>
      <w:rFonts w:asciiTheme="majorHAnsi" w:eastAsiaTheme="majorEastAsia" w:hAnsiTheme="majorHAnsi" w:cstheme="majorBidi"/>
      <w:b/>
      <w:color w:val="808080" w:themeColor="background1" w:themeShade="80"/>
      <w:sz w:val="20"/>
      <w:szCs w:val="20"/>
    </w:rPr>
  </w:style>
  <w:style w:type="character" w:customStyle="1" w:styleId="Heading6Char">
    <w:name w:val="Heading 6 Char"/>
    <w:basedOn w:val="DefaultParagraphFont"/>
    <w:link w:val="Heading6"/>
    <w:uiPriority w:val="9"/>
    <w:rsid w:val="00E075A6"/>
    <w:rPr>
      <w:rFonts w:asciiTheme="majorHAnsi" w:eastAsiaTheme="majorEastAsia" w:hAnsiTheme="majorHAnsi" w:cstheme="majorBidi"/>
      <w:b/>
      <w:i/>
      <w:iCs/>
      <w:color w:val="808080" w:themeColor="background1" w:themeShade="80"/>
      <w:sz w:val="20"/>
      <w:szCs w:val="20"/>
    </w:rPr>
  </w:style>
  <w:style w:type="paragraph" w:styleId="Header">
    <w:name w:val="header"/>
    <w:basedOn w:val="Normal"/>
    <w:link w:val="HeaderChar"/>
    <w:uiPriority w:val="99"/>
    <w:unhideWhenUsed/>
    <w:rsid w:val="00221C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21CBF"/>
    <w:rPr>
      <w:sz w:val="22"/>
      <w:szCs w:val="22"/>
    </w:rPr>
  </w:style>
  <w:style w:type="paragraph" w:styleId="Footer">
    <w:name w:val="footer"/>
    <w:basedOn w:val="Normal"/>
    <w:link w:val="FooterChar"/>
    <w:uiPriority w:val="99"/>
    <w:unhideWhenUsed/>
    <w:rsid w:val="00221CB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21CBF"/>
    <w:rPr>
      <w:sz w:val="22"/>
      <w:szCs w:val="22"/>
    </w:rPr>
  </w:style>
  <w:style w:type="paragraph" w:styleId="Title">
    <w:name w:val="Title"/>
    <w:basedOn w:val="Normal"/>
    <w:next w:val="Normal"/>
    <w:link w:val="TitleChar"/>
    <w:uiPriority w:val="10"/>
    <w:qFormat/>
    <w:rsid w:val="00F85A5F"/>
    <w:pPr>
      <w:tabs>
        <w:tab w:val="left" w:pos="9360"/>
      </w:tabs>
      <w:spacing w:after="300" w:line="240" w:lineRule="auto"/>
      <w:ind w:left="1440" w:right="1440"/>
      <w:contextualSpacing/>
      <w:jc w:val="center"/>
    </w:pPr>
    <w:rPr>
      <w:rFonts w:asciiTheme="majorHAnsi" w:eastAsiaTheme="majorEastAsia" w:hAnsiTheme="majorHAnsi" w:cstheme="majorBidi"/>
      <w:color w:val="8AB833" w:themeColor="accent2"/>
      <w:spacing w:val="5"/>
      <w:kern w:val="28"/>
      <w:sz w:val="72"/>
      <w:szCs w:val="72"/>
    </w:rPr>
  </w:style>
  <w:style w:type="character" w:customStyle="1" w:styleId="TitleChar">
    <w:name w:val="Title Char"/>
    <w:basedOn w:val="DefaultParagraphFont"/>
    <w:link w:val="Title"/>
    <w:uiPriority w:val="10"/>
    <w:rsid w:val="00F85A5F"/>
    <w:rPr>
      <w:rFonts w:asciiTheme="majorHAnsi" w:eastAsiaTheme="majorEastAsia" w:hAnsiTheme="majorHAnsi" w:cstheme="majorBidi"/>
      <w:color w:val="8AB833" w:themeColor="accent2"/>
      <w:spacing w:val="5"/>
      <w:kern w:val="28"/>
      <w:sz w:val="72"/>
      <w:szCs w:val="72"/>
    </w:rPr>
  </w:style>
  <w:style w:type="paragraph" w:styleId="NormalWeb">
    <w:name w:val="Normal (Web)"/>
    <w:basedOn w:val="Normal"/>
    <w:uiPriority w:val="99"/>
    <w:unhideWhenUsed/>
    <w:rsid w:val="00202901"/>
    <w:pPr>
      <w:spacing w:before="100" w:beforeAutospacing="1" w:line="240" w:lineRule="auto"/>
    </w:pPr>
    <w:rPr>
      <w:rFonts w:ascii="Times" w:hAnsi="Times" w:cs="Times New Roman"/>
    </w:rPr>
  </w:style>
  <w:style w:type="character" w:styleId="PlaceholderText">
    <w:name w:val="Placeholder Text"/>
    <w:basedOn w:val="DefaultParagraphFont"/>
    <w:uiPriority w:val="99"/>
    <w:semiHidden/>
    <w:rsid w:val="00202901"/>
    <w:rPr>
      <w:color w:val="808080"/>
    </w:rPr>
  </w:style>
  <w:style w:type="paragraph" w:styleId="BalloonText">
    <w:name w:val="Balloon Text"/>
    <w:basedOn w:val="Normal"/>
    <w:link w:val="BalloonTextChar"/>
    <w:uiPriority w:val="99"/>
    <w:semiHidden/>
    <w:unhideWhenUsed/>
    <w:rsid w:val="00E7199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990"/>
    <w:rPr>
      <w:rFonts w:ascii="Lucida Grande" w:hAnsi="Lucida Grande" w:cs="Lucida Grande"/>
      <w:color w:val="191919" w:themeColor="text1" w:themeTint="E6"/>
      <w:sz w:val="18"/>
      <w:szCs w:val="18"/>
    </w:rPr>
  </w:style>
  <w:style w:type="paragraph" w:styleId="ListParagraph">
    <w:name w:val="List Paragraph"/>
    <w:basedOn w:val="Normal"/>
    <w:uiPriority w:val="34"/>
    <w:qFormat/>
    <w:rsid w:val="00B80B1F"/>
    <w:pPr>
      <w:ind w:left="720"/>
      <w:contextualSpacing/>
    </w:pPr>
  </w:style>
  <w:style w:type="character" w:styleId="PageNumber">
    <w:name w:val="page number"/>
    <w:basedOn w:val="DefaultParagraphFont"/>
    <w:uiPriority w:val="99"/>
    <w:semiHidden/>
    <w:unhideWhenUsed/>
    <w:rsid w:val="00B81D8D"/>
  </w:style>
  <w:style w:type="character" w:styleId="Hyperlink">
    <w:name w:val="Hyperlink"/>
    <w:basedOn w:val="DefaultParagraphFont"/>
    <w:uiPriority w:val="99"/>
    <w:unhideWhenUsed/>
    <w:rsid w:val="00E71990"/>
    <w:rPr>
      <w:color w:val="6B9F25" w:themeColor="hyperlink"/>
      <w:u w:val="single"/>
    </w:rPr>
  </w:style>
  <w:style w:type="paragraph" w:customStyle="1" w:styleId="Footertext">
    <w:name w:val="Footer text"/>
    <w:basedOn w:val="Normal"/>
    <w:qFormat/>
    <w:rsid w:val="00737829"/>
    <w:rPr>
      <w:b/>
      <w:color w:val="8AB833" w:themeColor="accent2"/>
      <w:sz w:val="16"/>
      <w:szCs w:val="16"/>
    </w:rPr>
  </w:style>
  <w:style w:type="paragraph" w:styleId="Subtitle">
    <w:name w:val="Subtitle"/>
    <w:basedOn w:val="Normal"/>
    <w:next w:val="Normal"/>
    <w:link w:val="SubtitleChar"/>
    <w:uiPriority w:val="11"/>
    <w:qFormat/>
    <w:rsid w:val="007025E7"/>
    <w:pPr>
      <w:numPr>
        <w:ilvl w:val="1"/>
      </w:numPr>
    </w:pPr>
    <w:rPr>
      <w:rFonts w:asciiTheme="majorHAnsi" w:eastAsiaTheme="majorEastAsia" w:hAnsiTheme="majorHAnsi" w:cstheme="majorBidi"/>
      <w:i/>
      <w:iCs/>
      <w:color w:val="808080" w:themeColor="background1" w:themeShade="80"/>
      <w:spacing w:val="15"/>
      <w:sz w:val="24"/>
      <w:szCs w:val="24"/>
    </w:rPr>
  </w:style>
  <w:style w:type="character" w:customStyle="1" w:styleId="SubtitleChar">
    <w:name w:val="Subtitle Char"/>
    <w:basedOn w:val="DefaultParagraphFont"/>
    <w:link w:val="Subtitle"/>
    <w:uiPriority w:val="11"/>
    <w:rsid w:val="007025E7"/>
    <w:rPr>
      <w:rFonts w:asciiTheme="majorHAnsi" w:eastAsiaTheme="majorEastAsia" w:hAnsiTheme="majorHAnsi" w:cstheme="majorBidi"/>
      <w:i/>
      <w:iCs/>
      <w:color w:val="808080" w:themeColor="background1" w:themeShade="80"/>
      <w:spacing w:val="15"/>
    </w:rPr>
  </w:style>
  <w:style w:type="character" w:styleId="IntenseEmphasis">
    <w:name w:val="Intense Emphasis"/>
    <w:basedOn w:val="DefaultParagraphFont"/>
    <w:uiPriority w:val="21"/>
    <w:qFormat/>
    <w:rsid w:val="005C73BB"/>
    <w:rPr>
      <w:b/>
      <w:bCs/>
      <w:i/>
      <w:iCs/>
      <w:color w:val="808080" w:themeColor="background1" w:themeShade="80"/>
    </w:rPr>
  </w:style>
  <w:style w:type="paragraph" w:styleId="IntenseQuote">
    <w:name w:val="Intense Quote"/>
    <w:basedOn w:val="Normal"/>
    <w:next w:val="Normal"/>
    <w:link w:val="IntenseQuoteChar"/>
    <w:uiPriority w:val="30"/>
    <w:qFormat/>
    <w:rsid w:val="00C828BE"/>
    <w:pPr>
      <w:pBdr>
        <w:bottom w:val="single" w:sz="4" w:space="4" w:color="808080" w:themeColor="background1" w:themeShade="80"/>
      </w:pBdr>
      <w:spacing w:before="200" w:after="280"/>
      <w:ind w:left="936" w:right="936"/>
    </w:pPr>
    <w:rPr>
      <w:b/>
      <w:bCs/>
      <w:i/>
      <w:iCs/>
      <w:color w:val="808080" w:themeColor="background1" w:themeShade="80"/>
    </w:rPr>
  </w:style>
  <w:style w:type="character" w:customStyle="1" w:styleId="IntenseQuoteChar">
    <w:name w:val="Intense Quote Char"/>
    <w:basedOn w:val="DefaultParagraphFont"/>
    <w:link w:val="IntenseQuote"/>
    <w:uiPriority w:val="30"/>
    <w:rsid w:val="00C828BE"/>
    <w:rPr>
      <w:b/>
      <w:bCs/>
      <w:i/>
      <w:iCs/>
      <w:color w:val="808080" w:themeColor="background1" w:themeShade="80"/>
      <w:sz w:val="20"/>
      <w:szCs w:val="20"/>
    </w:rPr>
  </w:style>
  <w:style w:type="character" w:styleId="SubtleReference">
    <w:name w:val="Subtle Reference"/>
    <w:basedOn w:val="DefaultParagraphFont"/>
    <w:uiPriority w:val="31"/>
    <w:qFormat/>
    <w:rsid w:val="005C73BB"/>
    <w:rPr>
      <w:smallCaps/>
      <w:color w:val="8AB833" w:themeColor="accent2"/>
      <w:u w:val="single"/>
    </w:rPr>
  </w:style>
  <w:style w:type="character" w:styleId="CommentReference">
    <w:name w:val="annotation reference"/>
    <w:basedOn w:val="DefaultParagraphFont"/>
    <w:uiPriority w:val="99"/>
    <w:semiHidden/>
    <w:unhideWhenUsed/>
    <w:rsid w:val="00604467"/>
    <w:rPr>
      <w:sz w:val="16"/>
      <w:szCs w:val="16"/>
    </w:rPr>
  </w:style>
  <w:style w:type="paragraph" w:styleId="CommentText">
    <w:name w:val="annotation text"/>
    <w:basedOn w:val="Normal"/>
    <w:link w:val="CommentTextChar"/>
    <w:uiPriority w:val="99"/>
    <w:semiHidden/>
    <w:unhideWhenUsed/>
    <w:rsid w:val="00604467"/>
    <w:pPr>
      <w:spacing w:line="240" w:lineRule="auto"/>
    </w:pPr>
  </w:style>
  <w:style w:type="character" w:customStyle="1" w:styleId="CommentTextChar">
    <w:name w:val="Comment Text Char"/>
    <w:basedOn w:val="DefaultParagraphFont"/>
    <w:link w:val="CommentText"/>
    <w:uiPriority w:val="99"/>
    <w:semiHidden/>
    <w:rsid w:val="00604467"/>
    <w:rPr>
      <w:rFonts w:ascii="Calisto MT" w:hAnsi="Calisto MT"/>
      <w:color w:val="191919" w:themeColor="text1" w:themeTint="E6"/>
      <w:sz w:val="20"/>
      <w:szCs w:val="20"/>
    </w:rPr>
  </w:style>
  <w:style w:type="paragraph" w:styleId="CommentSubject">
    <w:name w:val="annotation subject"/>
    <w:basedOn w:val="CommentText"/>
    <w:next w:val="CommentText"/>
    <w:link w:val="CommentSubjectChar"/>
    <w:uiPriority w:val="99"/>
    <w:semiHidden/>
    <w:unhideWhenUsed/>
    <w:rsid w:val="00604467"/>
    <w:rPr>
      <w:b/>
      <w:bCs/>
    </w:rPr>
  </w:style>
  <w:style w:type="character" w:customStyle="1" w:styleId="CommentSubjectChar">
    <w:name w:val="Comment Subject Char"/>
    <w:basedOn w:val="CommentTextChar"/>
    <w:link w:val="CommentSubject"/>
    <w:uiPriority w:val="99"/>
    <w:semiHidden/>
    <w:rsid w:val="00604467"/>
    <w:rPr>
      <w:rFonts w:ascii="Calisto MT" w:hAnsi="Calisto MT"/>
      <w:b/>
      <w:bCs/>
      <w:color w:val="191919" w:themeColor="text1" w:themeTint="E6"/>
      <w:sz w:val="20"/>
      <w:szCs w:val="20"/>
    </w:rPr>
  </w:style>
  <w:style w:type="character" w:customStyle="1" w:styleId="contentpasted0">
    <w:name w:val="contentpasted0"/>
    <w:basedOn w:val="DefaultParagraphFont"/>
    <w:rsid w:val="0041449E"/>
  </w:style>
  <w:style w:type="character" w:styleId="UnresolvedMention">
    <w:name w:val="Unresolved Mention"/>
    <w:basedOn w:val="DefaultParagraphFont"/>
    <w:uiPriority w:val="99"/>
    <w:semiHidden/>
    <w:unhideWhenUsed/>
    <w:rsid w:val="00E17A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49700">
      <w:bodyDiv w:val="1"/>
      <w:marLeft w:val="0"/>
      <w:marRight w:val="0"/>
      <w:marTop w:val="0"/>
      <w:marBottom w:val="0"/>
      <w:divBdr>
        <w:top w:val="none" w:sz="0" w:space="0" w:color="auto"/>
        <w:left w:val="none" w:sz="0" w:space="0" w:color="auto"/>
        <w:bottom w:val="none" w:sz="0" w:space="0" w:color="auto"/>
        <w:right w:val="none" w:sz="0" w:space="0" w:color="auto"/>
      </w:divBdr>
    </w:div>
    <w:div w:id="890577776">
      <w:bodyDiv w:val="1"/>
      <w:marLeft w:val="0"/>
      <w:marRight w:val="0"/>
      <w:marTop w:val="0"/>
      <w:marBottom w:val="0"/>
      <w:divBdr>
        <w:top w:val="none" w:sz="0" w:space="0" w:color="auto"/>
        <w:left w:val="none" w:sz="0" w:space="0" w:color="auto"/>
        <w:bottom w:val="none" w:sz="0" w:space="0" w:color="auto"/>
        <w:right w:val="none" w:sz="0" w:space="0" w:color="auto"/>
      </w:divBdr>
    </w:div>
    <w:div w:id="1449348529">
      <w:bodyDiv w:val="1"/>
      <w:marLeft w:val="0"/>
      <w:marRight w:val="0"/>
      <w:marTop w:val="0"/>
      <w:marBottom w:val="0"/>
      <w:divBdr>
        <w:top w:val="none" w:sz="0" w:space="0" w:color="auto"/>
        <w:left w:val="none" w:sz="0" w:space="0" w:color="auto"/>
        <w:bottom w:val="none" w:sz="0" w:space="0" w:color="auto"/>
        <w:right w:val="none" w:sz="0" w:space="0" w:color="auto"/>
      </w:divBdr>
      <w:divsChild>
        <w:div w:id="892034964">
          <w:marLeft w:val="0"/>
          <w:marRight w:val="0"/>
          <w:marTop w:val="0"/>
          <w:marBottom w:val="0"/>
          <w:divBdr>
            <w:top w:val="none" w:sz="0" w:space="0" w:color="auto"/>
            <w:left w:val="none" w:sz="0" w:space="0" w:color="auto"/>
            <w:bottom w:val="none" w:sz="0" w:space="0" w:color="auto"/>
            <w:right w:val="none" w:sz="0" w:space="0" w:color="auto"/>
          </w:divBdr>
        </w:div>
      </w:divsChild>
    </w:div>
    <w:div w:id="1536043232">
      <w:bodyDiv w:val="1"/>
      <w:marLeft w:val="0"/>
      <w:marRight w:val="0"/>
      <w:marTop w:val="0"/>
      <w:marBottom w:val="0"/>
      <w:divBdr>
        <w:top w:val="none" w:sz="0" w:space="0" w:color="auto"/>
        <w:left w:val="none" w:sz="0" w:space="0" w:color="auto"/>
        <w:bottom w:val="none" w:sz="0" w:space="0" w:color="auto"/>
        <w:right w:val="none" w:sz="0" w:space="0" w:color="auto"/>
      </w:divBdr>
    </w:div>
    <w:div w:id="1855412860">
      <w:bodyDiv w:val="1"/>
      <w:marLeft w:val="0"/>
      <w:marRight w:val="0"/>
      <w:marTop w:val="0"/>
      <w:marBottom w:val="0"/>
      <w:divBdr>
        <w:top w:val="none" w:sz="0" w:space="0" w:color="auto"/>
        <w:left w:val="none" w:sz="0" w:space="0" w:color="auto"/>
        <w:bottom w:val="none" w:sz="0" w:space="0" w:color="auto"/>
        <w:right w:val="none" w:sz="0" w:space="0" w:color="auto"/>
      </w:divBdr>
    </w:div>
    <w:div w:id="1901287681">
      <w:bodyDiv w:val="1"/>
      <w:marLeft w:val="0"/>
      <w:marRight w:val="0"/>
      <w:marTop w:val="0"/>
      <w:marBottom w:val="0"/>
      <w:divBdr>
        <w:top w:val="none" w:sz="0" w:space="0" w:color="auto"/>
        <w:left w:val="none" w:sz="0" w:space="0" w:color="auto"/>
        <w:bottom w:val="none" w:sz="0" w:space="0" w:color="auto"/>
        <w:right w:val="none" w:sz="0" w:space="0" w:color="auto"/>
      </w:divBdr>
      <w:divsChild>
        <w:div w:id="2039970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sconsin.edu/uw-policies/uw-system-administrative-policies/performance-management/" TargetMode="Externa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wgb.edu/UWGBCMS/media/policies/files/Comp-and-Pay-Plan-Policy-Final.pdf?ext=.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wisconsin.edu/uw-policies/uw-system-administrative-policies/uw-system-pay-plan-distribution-framework-for-university-workforc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wgb.edu/UWGBCMS/media/policies/files/Comp-and-Pay-Plan-Policy-Final.pdf?ext=.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hr@uwgb.edu" TargetMode="External"/><Relationship Id="rId2" Type="http://schemas.openxmlformats.org/officeDocument/2006/relationships/image" Target="media/image4.emf"/><Relationship Id="rId1" Type="http://schemas.openxmlformats.org/officeDocument/2006/relationships/image" Target="media/image3.emf"/><Relationship Id="rId4" Type="http://schemas.openxmlformats.org/officeDocument/2006/relationships/hyperlink" Target="mailto:hr@uwgb.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shm\AppData\Roaming\Microsoft\Templates\uwgb-letterhead-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3F9A25AFFA43EB8951907A4BDC1D1D"/>
        <w:category>
          <w:name w:val="General"/>
          <w:gallery w:val="placeholder"/>
        </w:category>
        <w:types>
          <w:type w:val="bbPlcHdr"/>
        </w:types>
        <w:behaviors>
          <w:behavior w:val="content"/>
        </w:behaviors>
        <w:guid w:val="{FD5310FA-304A-43E0-B6EA-9F8BB6DF8998}"/>
      </w:docPartPr>
      <w:docPartBody>
        <w:p w:rsidR="006A396E" w:rsidRDefault="00294874" w:rsidP="00294874">
          <w:pPr>
            <w:pStyle w:val="FE3F9A25AFFA43EB8951907A4BDC1D1D"/>
          </w:pPr>
          <w:r w:rsidRPr="00A83EF1">
            <w:rPr>
              <w:rStyle w:val="PlaceholderText"/>
            </w:rPr>
            <w:t>Click or tap here to enter text.</w:t>
          </w:r>
        </w:p>
      </w:docPartBody>
    </w:docPart>
    <w:docPart>
      <w:docPartPr>
        <w:name w:val="C776F7B854C14EFFB94C35EEC4375D90"/>
        <w:category>
          <w:name w:val="General"/>
          <w:gallery w:val="placeholder"/>
        </w:category>
        <w:types>
          <w:type w:val="bbPlcHdr"/>
        </w:types>
        <w:behaviors>
          <w:behavior w:val="content"/>
        </w:behaviors>
        <w:guid w:val="{8D25C154-EC92-45AE-BAEB-D16F1CA9F5F4}"/>
      </w:docPartPr>
      <w:docPartBody>
        <w:p w:rsidR="006A396E" w:rsidRDefault="00294874" w:rsidP="00294874">
          <w:pPr>
            <w:pStyle w:val="C776F7B854C14EFFB94C35EEC4375D90"/>
          </w:pPr>
          <w:r w:rsidRPr="00A83EF1">
            <w:rPr>
              <w:rStyle w:val="PlaceholderText"/>
            </w:rPr>
            <w:t>Click or tap here to enter text.</w:t>
          </w:r>
        </w:p>
      </w:docPartBody>
    </w:docPart>
    <w:docPart>
      <w:docPartPr>
        <w:name w:val="F9026712CB1349108B658F8DA5424C6C"/>
        <w:category>
          <w:name w:val="General"/>
          <w:gallery w:val="placeholder"/>
        </w:category>
        <w:types>
          <w:type w:val="bbPlcHdr"/>
        </w:types>
        <w:behaviors>
          <w:behavior w:val="content"/>
        </w:behaviors>
        <w:guid w:val="{CD19A079-B0D5-4C16-B876-F9F345324154}"/>
      </w:docPartPr>
      <w:docPartBody>
        <w:p w:rsidR="006A396E" w:rsidRDefault="00294874" w:rsidP="00294874">
          <w:pPr>
            <w:pStyle w:val="F9026712CB1349108B658F8DA5424C6C"/>
          </w:pPr>
          <w:r w:rsidRPr="00A83EF1">
            <w:rPr>
              <w:rStyle w:val="PlaceholderText"/>
            </w:rPr>
            <w:t>Click or tap here to enter text.</w:t>
          </w:r>
        </w:p>
      </w:docPartBody>
    </w:docPart>
    <w:docPart>
      <w:docPartPr>
        <w:name w:val="D0E5B651B52D46DA9B0425767B3B6481"/>
        <w:category>
          <w:name w:val="General"/>
          <w:gallery w:val="placeholder"/>
        </w:category>
        <w:types>
          <w:type w:val="bbPlcHdr"/>
        </w:types>
        <w:behaviors>
          <w:behavior w:val="content"/>
        </w:behaviors>
        <w:guid w:val="{911BF343-D228-4281-9495-B423DAAAF985}"/>
      </w:docPartPr>
      <w:docPartBody>
        <w:p w:rsidR="006A396E" w:rsidRDefault="00294874" w:rsidP="00294874">
          <w:pPr>
            <w:pStyle w:val="D0E5B651B52D46DA9B0425767B3B6481"/>
          </w:pPr>
          <w:r w:rsidRPr="00A83EF1">
            <w:rPr>
              <w:rStyle w:val="PlaceholderText"/>
            </w:rPr>
            <w:t>Click or tap here to enter text.</w:t>
          </w:r>
        </w:p>
      </w:docPartBody>
    </w:docPart>
    <w:docPart>
      <w:docPartPr>
        <w:name w:val="D12AC364CA904A94B543D3E86F04AB44"/>
        <w:category>
          <w:name w:val="General"/>
          <w:gallery w:val="placeholder"/>
        </w:category>
        <w:types>
          <w:type w:val="bbPlcHdr"/>
        </w:types>
        <w:behaviors>
          <w:behavior w:val="content"/>
        </w:behaviors>
        <w:guid w:val="{45F8B5E2-68A8-41DB-B7DD-6DCCD36A15C0}"/>
      </w:docPartPr>
      <w:docPartBody>
        <w:p w:rsidR="006A396E" w:rsidRDefault="00294874" w:rsidP="00294874">
          <w:pPr>
            <w:pStyle w:val="D12AC364CA904A94B543D3E86F04AB44"/>
          </w:pPr>
          <w:r w:rsidRPr="001259B2">
            <w:rPr>
              <w:rStyle w:val="PlaceholderText"/>
            </w:rPr>
            <w:t>Click or tap to enter a date.</w:t>
          </w:r>
        </w:p>
      </w:docPartBody>
    </w:docPart>
    <w:docPart>
      <w:docPartPr>
        <w:name w:val="B5C1C48FA9FE4C3EB9116E738B495D3B"/>
        <w:category>
          <w:name w:val="General"/>
          <w:gallery w:val="placeholder"/>
        </w:category>
        <w:types>
          <w:type w:val="bbPlcHdr"/>
        </w:types>
        <w:behaviors>
          <w:behavior w:val="content"/>
        </w:behaviors>
        <w:guid w:val="{D05EFFC7-F888-4139-B818-88112290A201}"/>
      </w:docPartPr>
      <w:docPartBody>
        <w:p w:rsidR="006A396E" w:rsidRDefault="00294874" w:rsidP="00294874">
          <w:pPr>
            <w:pStyle w:val="B5C1C48FA9FE4C3EB9116E738B495D3B"/>
          </w:pPr>
          <w:r w:rsidRPr="001259B2">
            <w:rPr>
              <w:rStyle w:val="PlaceholderText"/>
            </w:rPr>
            <w:t>Choose an item.</w:t>
          </w:r>
        </w:p>
      </w:docPartBody>
    </w:docPart>
    <w:docPart>
      <w:docPartPr>
        <w:name w:val="DB9D79A45A034F6A92D7BD1D9ED923B4"/>
        <w:category>
          <w:name w:val="General"/>
          <w:gallery w:val="placeholder"/>
        </w:category>
        <w:types>
          <w:type w:val="bbPlcHdr"/>
        </w:types>
        <w:behaviors>
          <w:behavior w:val="content"/>
        </w:behaviors>
        <w:guid w:val="{D5174972-6745-4CA1-A6F2-EE9CC25193A0}"/>
      </w:docPartPr>
      <w:docPartBody>
        <w:p w:rsidR="006A396E" w:rsidRDefault="00294874" w:rsidP="00294874">
          <w:pPr>
            <w:pStyle w:val="DB9D79A45A034F6A92D7BD1D9ED923B4"/>
          </w:pPr>
          <w:r w:rsidRPr="001259B2">
            <w:rPr>
              <w:rStyle w:val="PlaceholderText"/>
            </w:rPr>
            <w:t>Click or tap here to enter text.</w:t>
          </w:r>
        </w:p>
      </w:docPartBody>
    </w:docPart>
    <w:docPart>
      <w:docPartPr>
        <w:name w:val="5E9112C4BE224880AE890DD6E35AD88D"/>
        <w:category>
          <w:name w:val="General"/>
          <w:gallery w:val="placeholder"/>
        </w:category>
        <w:types>
          <w:type w:val="bbPlcHdr"/>
        </w:types>
        <w:behaviors>
          <w:behavior w:val="content"/>
        </w:behaviors>
        <w:guid w:val="{09AFC739-64FB-4B7D-B26B-BBE61ECC6434}"/>
      </w:docPartPr>
      <w:docPartBody>
        <w:p w:rsidR="006A396E" w:rsidRDefault="00294874" w:rsidP="00294874">
          <w:pPr>
            <w:pStyle w:val="5E9112C4BE224880AE890DD6E35AD88D"/>
          </w:pPr>
          <w:r w:rsidRPr="001259B2">
            <w:rPr>
              <w:rStyle w:val="PlaceholderText"/>
            </w:rPr>
            <w:t>Click or tap here to enter text.</w:t>
          </w:r>
        </w:p>
      </w:docPartBody>
    </w:docPart>
    <w:docPart>
      <w:docPartPr>
        <w:name w:val="C66015D69BD948D08C04A727E1CB5BF8"/>
        <w:category>
          <w:name w:val="General"/>
          <w:gallery w:val="placeholder"/>
        </w:category>
        <w:types>
          <w:type w:val="bbPlcHdr"/>
        </w:types>
        <w:behaviors>
          <w:behavior w:val="content"/>
        </w:behaviors>
        <w:guid w:val="{F0B77ED4-FA86-4301-8DA4-45D6B6EF3F8F}"/>
      </w:docPartPr>
      <w:docPartBody>
        <w:p w:rsidR="006A396E" w:rsidRDefault="00294874" w:rsidP="00294874">
          <w:pPr>
            <w:pStyle w:val="C66015D69BD948D08C04A727E1CB5BF8"/>
          </w:pPr>
          <w:r w:rsidRPr="001259B2">
            <w:rPr>
              <w:rStyle w:val="PlaceholderText"/>
            </w:rPr>
            <w:t>Click or tap here to enter text.</w:t>
          </w:r>
        </w:p>
      </w:docPartBody>
    </w:docPart>
    <w:docPart>
      <w:docPartPr>
        <w:name w:val="8070776DF2C545EE925991866671655D"/>
        <w:category>
          <w:name w:val="General"/>
          <w:gallery w:val="placeholder"/>
        </w:category>
        <w:types>
          <w:type w:val="bbPlcHdr"/>
        </w:types>
        <w:behaviors>
          <w:behavior w:val="content"/>
        </w:behaviors>
        <w:guid w:val="{AAA889AC-8CE8-42BB-A495-618AC26A4FF3}"/>
      </w:docPartPr>
      <w:docPartBody>
        <w:p w:rsidR="006A396E" w:rsidRDefault="00294874" w:rsidP="00294874">
          <w:pPr>
            <w:pStyle w:val="8070776DF2C545EE925991866671655D"/>
          </w:pPr>
          <w:r w:rsidRPr="001259B2">
            <w:rPr>
              <w:rStyle w:val="PlaceholderText"/>
            </w:rPr>
            <w:t>Click or tap here to enter text.</w:t>
          </w:r>
        </w:p>
      </w:docPartBody>
    </w:docPart>
    <w:docPart>
      <w:docPartPr>
        <w:name w:val="0A969A1106DD4F9890EC7F550059E7BA"/>
        <w:category>
          <w:name w:val="General"/>
          <w:gallery w:val="placeholder"/>
        </w:category>
        <w:types>
          <w:type w:val="bbPlcHdr"/>
        </w:types>
        <w:behaviors>
          <w:behavior w:val="content"/>
        </w:behaviors>
        <w:guid w:val="{3A56C1E2-2C30-46FA-9205-BC9EF1CDC472}"/>
      </w:docPartPr>
      <w:docPartBody>
        <w:p w:rsidR="006A396E" w:rsidRDefault="00294874" w:rsidP="00294874">
          <w:pPr>
            <w:pStyle w:val="0A969A1106DD4F9890EC7F550059E7BA"/>
          </w:pPr>
          <w:r w:rsidRPr="001259B2">
            <w:rPr>
              <w:rStyle w:val="PlaceholderText"/>
            </w:rPr>
            <w:t>Click or tap here to enter text.</w:t>
          </w:r>
        </w:p>
      </w:docPartBody>
    </w:docPart>
    <w:docPart>
      <w:docPartPr>
        <w:name w:val="4F8760EA096F480EBAFA881FF513339E"/>
        <w:category>
          <w:name w:val="General"/>
          <w:gallery w:val="placeholder"/>
        </w:category>
        <w:types>
          <w:type w:val="bbPlcHdr"/>
        </w:types>
        <w:behaviors>
          <w:behavior w:val="content"/>
        </w:behaviors>
        <w:guid w:val="{A2B06CEE-C8DF-49F7-9963-D803F530F2EC}"/>
      </w:docPartPr>
      <w:docPartBody>
        <w:p w:rsidR="006A396E" w:rsidRDefault="00294874" w:rsidP="00294874">
          <w:pPr>
            <w:pStyle w:val="4F8760EA096F480EBAFA881FF513339E"/>
          </w:pPr>
          <w:r w:rsidRPr="001259B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72EC871D-9305-4D66-91A5-6EE2D87C56D5}"/>
      </w:docPartPr>
      <w:docPartBody>
        <w:p w:rsidR="006A396E" w:rsidRDefault="00294874">
          <w:r w:rsidRPr="001259B2">
            <w:rPr>
              <w:rStyle w:val="PlaceholderText"/>
            </w:rPr>
            <w:t>Choose an item.</w:t>
          </w:r>
        </w:p>
      </w:docPartBody>
    </w:docPart>
    <w:docPart>
      <w:docPartPr>
        <w:name w:val="5315C390C7904C8798ECF37D69ED9E2F"/>
        <w:category>
          <w:name w:val="General"/>
          <w:gallery w:val="placeholder"/>
        </w:category>
        <w:types>
          <w:type w:val="bbPlcHdr"/>
        </w:types>
        <w:behaviors>
          <w:behavior w:val="content"/>
        </w:behaviors>
        <w:guid w:val="{F10001D2-3B07-4824-B01D-2ED1F715C62B}"/>
      </w:docPartPr>
      <w:docPartBody>
        <w:p w:rsidR="006A396E" w:rsidRDefault="00294874" w:rsidP="00294874">
          <w:pPr>
            <w:pStyle w:val="5315C390C7904C8798ECF37D69ED9E2F"/>
          </w:pPr>
          <w:r w:rsidRPr="001259B2">
            <w:rPr>
              <w:rStyle w:val="PlaceholderText"/>
            </w:rPr>
            <w:t>Click or tap here to enter text.</w:t>
          </w:r>
        </w:p>
      </w:docPartBody>
    </w:docPart>
    <w:docPart>
      <w:docPartPr>
        <w:name w:val="A642513075F2407AB801538C1D0D7095"/>
        <w:category>
          <w:name w:val="General"/>
          <w:gallery w:val="placeholder"/>
        </w:category>
        <w:types>
          <w:type w:val="bbPlcHdr"/>
        </w:types>
        <w:behaviors>
          <w:behavior w:val="content"/>
        </w:behaviors>
        <w:guid w:val="{350E8A21-1471-4D74-A80D-395FB96CFB7A}"/>
      </w:docPartPr>
      <w:docPartBody>
        <w:p w:rsidR="00C505A2" w:rsidRDefault="00AA0F72" w:rsidP="00AA0F72">
          <w:pPr>
            <w:pStyle w:val="A642513075F2407AB801538C1D0D7095"/>
          </w:pPr>
          <w:r w:rsidRPr="001259B2">
            <w:rPr>
              <w:rStyle w:val="PlaceholderText"/>
            </w:rPr>
            <w:t>Click or tap here to enter text.</w:t>
          </w:r>
        </w:p>
      </w:docPartBody>
    </w:docPart>
    <w:docPart>
      <w:docPartPr>
        <w:name w:val="6E343B324DAA4C8A92D267F80643F154"/>
        <w:category>
          <w:name w:val="General"/>
          <w:gallery w:val="placeholder"/>
        </w:category>
        <w:types>
          <w:type w:val="bbPlcHdr"/>
        </w:types>
        <w:behaviors>
          <w:behavior w:val="content"/>
        </w:behaviors>
        <w:guid w:val="{280C83D6-F106-4B14-A4E4-48D6A7080AD7}"/>
      </w:docPartPr>
      <w:docPartBody>
        <w:p w:rsidR="00C505A2" w:rsidRDefault="00AA0F72" w:rsidP="00AA0F72">
          <w:pPr>
            <w:pStyle w:val="6E343B324DAA4C8A92D267F80643F154"/>
          </w:pPr>
          <w:r w:rsidRPr="001259B2">
            <w:rPr>
              <w:rStyle w:val="PlaceholderText"/>
            </w:rPr>
            <w:t>Click or tap here to enter text.</w:t>
          </w:r>
        </w:p>
      </w:docPartBody>
    </w:docPart>
    <w:docPart>
      <w:docPartPr>
        <w:name w:val="EA4A3D2D51DF4AE29B59B96A046E3C49"/>
        <w:category>
          <w:name w:val="General"/>
          <w:gallery w:val="placeholder"/>
        </w:category>
        <w:types>
          <w:type w:val="bbPlcHdr"/>
        </w:types>
        <w:behaviors>
          <w:behavior w:val="content"/>
        </w:behaviors>
        <w:guid w:val="{755937E5-6660-42C3-921F-80387F28F928}"/>
      </w:docPartPr>
      <w:docPartBody>
        <w:p w:rsidR="00C505A2" w:rsidRDefault="00AA0F72" w:rsidP="00AA0F72">
          <w:pPr>
            <w:pStyle w:val="EA4A3D2D51DF4AE29B59B96A046E3C49"/>
          </w:pPr>
          <w:r w:rsidRPr="001259B2">
            <w:rPr>
              <w:rStyle w:val="PlaceholderText"/>
            </w:rPr>
            <w:t>Click or tap here to enter text.</w:t>
          </w:r>
        </w:p>
      </w:docPartBody>
    </w:docPart>
    <w:docPart>
      <w:docPartPr>
        <w:name w:val="8D6310C045154D9580301466CF7B8A21"/>
        <w:category>
          <w:name w:val="General"/>
          <w:gallery w:val="placeholder"/>
        </w:category>
        <w:types>
          <w:type w:val="bbPlcHdr"/>
        </w:types>
        <w:behaviors>
          <w:behavior w:val="content"/>
        </w:behaviors>
        <w:guid w:val="{31A78816-EA73-4A30-AEF4-F770D68FB029}"/>
      </w:docPartPr>
      <w:docPartBody>
        <w:p w:rsidR="00C505A2" w:rsidRDefault="00AA0F72" w:rsidP="00AA0F72">
          <w:pPr>
            <w:pStyle w:val="8D6310C045154D9580301466CF7B8A21"/>
          </w:pPr>
          <w:r w:rsidRPr="001259B2">
            <w:rPr>
              <w:rStyle w:val="PlaceholderText"/>
            </w:rPr>
            <w:t>Click or tap here to enter text.</w:t>
          </w:r>
        </w:p>
      </w:docPartBody>
    </w:docPart>
    <w:docPart>
      <w:docPartPr>
        <w:name w:val="166376A079D84AEF90DF763AA998CCB4"/>
        <w:category>
          <w:name w:val="General"/>
          <w:gallery w:val="placeholder"/>
        </w:category>
        <w:types>
          <w:type w:val="bbPlcHdr"/>
        </w:types>
        <w:behaviors>
          <w:behavior w:val="content"/>
        </w:behaviors>
        <w:guid w:val="{D729DB6A-C5DC-4927-9A2B-CFC89590CADB}"/>
      </w:docPartPr>
      <w:docPartBody>
        <w:p w:rsidR="00C505A2" w:rsidRDefault="00AA0F72" w:rsidP="00AA0F72">
          <w:pPr>
            <w:pStyle w:val="166376A079D84AEF90DF763AA998CCB4"/>
          </w:pPr>
          <w:r w:rsidRPr="001259B2">
            <w:rPr>
              <w:rStyle w:val="PlaceholderText"/>
            </w:rPr>
            <w:t>Click or tap here to enter text.</w:t>
          </w:r>
        </w:p>
      </w:docPartBody>
    </w:docPart>
    <w:docPart>
      <w:docPartPr>
        <w:name w:val="391686A0F3874EF5BF63912951C63FB5"/>
        <w:category>
          <w:name w:val="General"/>
          <w:gallery w:val="placeholder"/>
        </w:category>
        <w:types>
          <w:type w:val="bbPlcHdr"/>
        </w:types>
        <w:behaviors>
          <w:behavior w:val="content"/>
        </w:behaviors>
        <w:guid w:val="{BD3D0AFD-C5DB-4B24-ACB7-3F2E1E36EACB}"/>
      </w:docPartPr>
      <w:docPartBody>
        <w:p w:rsidR="00C505A2" w:rsidRDefault="00AA0F72" w:rsidP="00AA0F72">
          <w:pPr>
            <w:pStyle w:val="391686A0F3874EF5BF63912951C63FB5"/>
          </w:pPr>
          <w:r w:rsidRPr="001259B2">
            <w:rPr>
              <w:rStyle w:val="PlaceholderText"/>
            </w:rPr>
            <w:t>Click or tap here to enter text.</w:t>
          </w:r>
        </w:p>
      </w:docPartBody>
    </w:docPart>
    <w:docPart>
      <w:docPartPr>
        <w:name w:val="200A27FF55F74BB6A360D3FDE8ADDBA6"/>
        <w:category>
          <w:name w:val="General"/>
          <w:gallery w:val="placeholder"/>
        </w:category>
        <w:types>
          <w:type w:val="bbPlcHdr"/>
        </w:types>
        <w:behaviors>
          <w:behavior w:val="content"/>
        </w:behaviors>
        <w:guid w:val="{73C3E761-F284-49C3-A84B-230DB05752C6}"/>
      </w:docPartPr>
      <w:docPartBody>
        <w:p w:rsidR="00C505A2" w:rsidRDefault="00AA0F72" w:rsidP="00AA0F72">
          <w:pPr>
            <w:pStyle w:val="200A27FF55F74BB6A360D3FDE8ADDBA6"/>
          </w:pPr>
          <w:r w:rsidRPr="001259B2">
            <w:rPr>
              <w:rStyle w:val="PlaceholderText"/>
            </w:rPr>
            <w:t>Choose an item.</w:t>
          </w:r>
        </w:p>
      </w:docPartBody>
    </w:docPart>
    <w:docPart>
      <w:docPartPr>
        <w:name w:val="1B34332394CD44CF96685B29D10A3269"/>
        <w:category>
          <w:name w:val="General"/>
          <w:gallery w:val="placeholder"/>
        </w:category>
        <w:types>
          <w:type w:val="bbPlcHdr"/>
        </w:types>
        <w:behaviors>
          <w:behavior w:val="content"/>
        </w:behaviors>
        <w:guid w:val="{57ED45AF-037F-4578-AD25-8FE0A6F55CC3}"/>
      </w:docPartPr>
      <w:docPartBody>
        <w:p w:rsidR="00C505A2" w:rsidRDefault="00AA0F72" w:rsidP="00AA0F72">
          <w:pPr>
            <w:pStyle w:val="1B34332394CD44CF96685B29D10A3269"/>
          </w:pPr>
          <w:r w:rsidRPr="001259B2">
            <w:rPr>
              <w:rStyle w:val="PlaceholderText"/>
            </w:rPr>
            <w:t>Click or tap here to enter text.</w:t>
          </w:r>
        </w:p>
      </w:docPartBody>
    </w:docPart>
    <w:docPart>
      <w:docPartPr>
        <w:name w:val="4D60E480CEAF4D1FACE6A2FD63E14274"/>
        <w:category>
          <w:name w:val="General"/>
          <w:gallery w:val="placeholder"/>
        </w:category>
        <w:types>
          <w:type w:val="bbPlcHdr"/>
        </w:types>
        <w:behaviors>
          <w:behavior w:val="content"/>
        </w:behaviors>
        <w:guid w:val="{6A390EAD-9E82-4B5C-BE51-6BB10D6C447A}"/>
      </w:docPartPr>
      <w:docPartBody>
        <w:p w:rsidR="00C505A2" w:rsidRDefault="00AA0F72" w:rsidP="00AA0F72">
          <w:pPr>
            <w:pStyle w:val="4D60E480CEAF4D1FACE6A2FD63E14274"/>
          </w:pPr>
          <w:r w:rsidRPr="001259B2">
            <w:rPr>
              <w:rStyle w:val="PlaceholderText"/>
            </w:rPr>
            <w:t>Choose an item.</w:t>
          </w:r>
        </w:p>
      </w:docPartBody>
    </w:docPart>
    <w:docPart>
      <w:docPartPr>
        <w:name w:val="83A556D723424855981BDAB75AF08906"/>
        <w:category>
          <w:name w:val="General"/>
          <w:gallery w:val="placeholder"/>
        </w:category>
        <w:types>
          <w:type w:val="bbPlcHdr"/>
        </w:types>
        <w:behaviors>
          <w:behavior w:val="content"/>
        </w:behaviors>
        <w:guid w:val="{58ED873E-3044-4EE2-8A14-3CC4DF778424}"/>
      </w:docPartPr>
      <w:docPartBody>
        <w:p w:rsidR="00C505A2" w:rsidRDefault="00AA0F72" w:rsidP="00AA0F72">
          <w:pPr>
            <w:pStyle w:val="83A556D723424855981BDAB75AF08906"/>
          </w:pPr>
          <w:r w:rsidRPr="001259B2">
            <w:rPr>
              <w:rStyle w:val="PlaceholderText"/>
            </w:rPr>
            <w:t>Choose an item.</w:t>
          </w:r>
        </w:p>
      </w:docPartBody>
    </w:docPart>
    <w:docPart>
      <w:docPartPr>
        <w:name w:val="2110616F08F74CBCAEF844E696A28F4E"/>
        <w:category>
          <w:name w:val="General"/>
          <w:gallery w:val="placeholder"/>
        </w:category>
        <w:types>
          <w:type w:val="bbPlcHdr"/>
        </w:types>
        <w:behaviors>
          <w:behavior w:val="content"/>
        </w:behaviors>
        <w:guid w:val="{A395A3A5-DA4D-40C9-9C45-267F02CBA1B2}"/>
      </w:docPartPr>
      <w:docPartBody>
        <w:p w:rsidR="00C505A2" w:rsidRDefault="00AA0F72" w:rsidP="00AA0F72">
          <w:pPr>
            <w:pStyle w:val="2110616F08F74CBCAEF844E696A28F4E"/>
          </w:pPr>
          <w:r w:rsidRPr="001259B2">
            <w:rPr>
              <w:rStyle w:val="PlaceholderText"/>
            </w:rPr>
            <w:t>Click or tap here to enter text.</w:t>
          </w:r>
        </w:p>
      </w:docPartBody>
    </w:docPart>
    <w:docPart>
      <w:docPartPr>
        <w:name w:val="A1A55ECC3CDC47D295C651B39486FBD7"/>
        <w:category>
          <w:name w:val="General"/>
          <w:gallery w:val="placeholder"/>
        </w:category>
        <w:types>
          <w:type w:val="bbPlcHdr"/>
        </w:types>
        <w:behaviors>
          <w:behavior w:val="content"/>
        </w:behaviors>
        <w:guid w:val="{C8464FFE-D8A1-4661-BBD0-8A8079D53ECE}"/>
      </w:docPartPr>
      <w:docPartBody>
        <w:p w:rsidR="00C505A2" w:rsidRDefault="00AA0F72" w:rsidP="00AA0F72">
          <w:pPr>
            <w:pStyle w:val="A1A55ECC3CDC47D295C651B39486FBD7"/>
          </w:pPr>
          <w:r w:rsidRPr="001259B2">
            <w:rPr>
              <w:rStyle w:val="PlaceholderText"/>
            </w:rPr>
            <w:t>Choose an item.</w:t>
          </w:r>
        </w:p>
      </w:docPartBody>
    </w:docPart>
    <w:docPart>
      <w:docPartPr>
        <w:name w:val="F5BBBBA816A7435C95CBAFB65DCDBFF2"/>
        <w:category>
          <w:name w:val="General"/>
          <w:gallery w:val="placeholder"/>
        </w:category>
        <w:types>
          <w:type w:val="bbPlcHdr"/>
        </w:types>
        <w:behaviors>
          <w:behavior w:val="content"/>
        </w:behaviors>
        <w:guid w:val="{A46820AD-795D-4932-8D48-2586D7EADCD0}"/>
      </w:docPartPr>
      <w:docPartBody>
        <w:p w:rsidR="00C505A2" w:rsidRDefault="00AA0F72" w:rsidP="00AA0F72">
          <w:pPr>
            <w:pStyle w:val="F5BBBBA816A7435C95CBAFB65DCDBFF2"/>
          </w:pPr>
          <w:r w:rsidRPr="001259B2">
            <w:rPr>
              <w:rStyle w:val="PlaceholderText"/>
            </w:rPr>
            <w:t>Choose an item.</w:t>
          </w:r>
        </w:p>
      </w:docPartBody>
    </w:docPart>
    <w:docPart>
      <w:docPartPr>
        <w:name w:val="261096C0A67E4001B45FF35A7D2CFB34"/>
        <w:category>
          <w:name w:val="General"/>
          <w:gallery w:val="placeholder"/>
        </w:category>
        <w:types>
          <w:type w:val="bbPlcHdr"/>
        </w:types>
        <w:behaviors>
          <w:behavior w:val="content"/>
        </w:behaviors>
        <w:guid w:val="{739419DD-6C57-493A-A196-C99243406E47}"/>
      </w:docPartPr>
      <w:docPartBody>
        <w:p w:rsidR="00C505A2" w:rsidRDefault="00AA0F72" w:rsidP="00AA0F72">
          <w:pPr>
            <w:pStyle w:val="261096C0A67E4001B45FF35A7D2CFB34"/>
          </w:pPr>
          <w:r w:rsidRPr="001259B2">
            <w:rPr>
              <w:rStyle w:val="PlaceholderText"/>
            </w:rPr>
            <w:t>Click or tap here to enter text.</w:t>
          </w:r>
        </w:p>
      </w:docPartBody>
    </w:docPart>
    <w:docPart>
      <w:docPartPr>
        <w:name w:val="7C2C03ECC9DD4243A39E9B623D202885"/>
        <w:category>
          <w:name w:val="General"/>
          <w:gallery w:val="placeholder"/>
        </w:category>
        <w:types>
          <w:type w:val="bbPlcHdr"/>
        </w:types>
        <w:behaviors>
          <w:behavior w:val="content"/>
        </w:behaviors>
        <w:guid w:val="{B26CA9A3-5A5D-4FC4-AF9D-8995A95AA935}"/>
      </w:docPartPr>
      <w:docPartBody>
        <w:p w:rsidR="00C505A2" w:rsidRDefault="00AA0F72" w:rsidP="00AA0F72">
          <w:pPr>
            <w:pStyle w:val="7C2C03ECC9DD4243A39E9B623D202885"/>
          </w:pPr>
          <w:r w:rsidRPr="001259B2">
            <w:rPr>
              <w:rStyle w:val="PlaceholderText"/>
            </w:rPr>
            <w:t>Choose an item.</w:t>
          </w:r>
        </w:p>
      </w:docPartBody>
    </w:docPart>
    <w:docPart>
      <w:docPartPr>
        <w:name w:val="A21AB52537244ADEA5C6A26A26324090"/>
        <w:category>
          <w:name w:val="General"/>
          <w:gallery w:val="placeholder"/>
        </w:category>
        <w:types>
          <w:type w:val="bbPlcHdr"/>
        </w:types>
        <w:behaviors>
          <w:behavior w:val="content"/>
        </w:behaviors>
        <w:guid w:val="{CCE7194C-C7BC-414B-B7EC-FE8D7FF6B75B}"/>
      </w:docPartPr>
      <w:docPartBody>
        <w:p w:rsidR="00C505A2" w:rsidRDefault="00AA0F72" w:rsidP="00AA0F72">
          <w:pPr>
            <w:pStyle w:val="A21AB52537244ADEA5C6A26A26324090"/>
          </w:pPr>
          <w:r w:rsidRPr="001259B2">
            <w:rPr>
              <w:rStyle w:val="PlaceholderText"/>
            </w:rPr>
            <w:t>Choose an item.</w:t>
          </w:r>
        </w:p>
      </w:docPartBody>
    </w:docPart>
    <w:docPart>
      <w:docPartPr>
        <w:name w:val="CE9C2E304EC6478995C6FE782E62CCB2"/>
        <w:category>
          <w:name w:val="General"/>
          <w:gallery w:val="placeholder"/>
        </w:category>
        <w:types>
          <w:type w:val="bbPlcHdr"/>
        </w:types>
        <w:behaviors>
          <w:behavior w:val="content"/>
        </w:behaviors>
        <w:guid w:val="{E6E5C607-C0F9-4766-BD26-A5E5D63AD01D}"/>
      </w:docPartPr>
      <w:docPartBody>
        <w:p w:rsidR="00C505A2" w:rsidRDefault="00AA0F72" w:rsidP="00AA0F72">
          <w:pPr>
            <w:pStyle w:val="CE9C2E304EC6478995C6FE782E62CCB2"/>
          </w:pPr>
          <w:r w:rsidRPr="001259B2">
            <w:rPr>
              <w:rStyle w:val="PlaceholderText"/>
            </w:rPr>
            <w:t>Click or tap here to enter text.</w:t>
          </w:r>
        </w:p>
      </w:docPartBody>
    </w:docPart>
    <w:docPart>
      <w:docPartPr>
        <w:name w:val="A01F5CE3C4734659B145FE6BD69569EC"/>
        <w:category>
          <w:name w:val="General"/>
          <w:gallery w:val="placeholder"/>
        </w:category>
        <w:types>
          <w:type w:val="bbPlcHdr"/>
        </w:types>
        <w:behaviors>
          <w:behavior w:val="content"/>
        </w:behaviors>
        <w:guid w:val="{56CD3ECE-7290-4C42-8637-22EE08FC6286}"/>
      </w:docPartPr>
      <w:docPartBody>
        <w:p w:rsidR="00C505A2" w:rsidRDefault="00AA0F72" w:rsidP="00AA0F72">
          <w:pPr>
            <w:pStyle w:val="A01F5CE3C4734659B145FE6BD69569EC"/>
          </w:pPr>
          <w:r w:rsidRPr="001259B2">
            <w:rPr>
              <w:rStyle w:val="PlaceholderText"/>
            </w:rPr>
            <w:t>Choose an item.</w:t>
          </w:r>
        </w:p>
      </w:docPartBody>
    </w:docPart>
    <w:docPart>
      <w:docPartPr>
        <w:name w:val="5DC234B64401457CAB5C652574398D21"/>
        <w:category>
          <w:name w:val="General"/>
          <w:gallery w:val="placeholder"/>
        </w:category>
        <w:types>
          <w:type w:val="bbPlcHdr"/>
        </w:types>
        <w:behaviors>
          <w:behavior w:val="content"/>
        </w:behaviors>
        <w:guid w:val="{84A6BDFD-D610-4059-BCB8-E1461DA0F25F}"/>
      </w:docPartPr>
      <w:docPartBody>
        <w:p w:rsidR="00C505A2" w:rsidRDefault="00AA0F72" w:rsidP="00AA0F72">
          <w:pPr>
            <w:pStyle w:val="5DC234B64401457CAB5C652574398D21"/>
          </w:pPr>
          <w:r w:rsidRPr="001259B2">
            <w:rPr>
              <w:rStyle w:val="PlaceholderText"/>
            </w:rPr>
            <w:t>Choose an item.</w:t>
          </w:r>
        </w:p>
      </w:docPartBody>
    </w:docPart>
    <w:docPart>
      <w:docPartPr>
        <w:name w:val="42097639B1F94724A24ED82C703DD073"/>
        <w:category>
          <w:name w:val="General"/>
          <w:gallery w:val="placeholder"/>
        </w:category>
        <w:types>
          <w:type w:val="bbPlcHdr"/>
        </w:types>
        <w:behaviors>
          <w:behavior w:val="content"/>
        </w:behaviors>
        <w:guid w:val="{D263CADA-376E-47CB-ADA8-B2BF6AFBC322}"/>
      </w:docPartPr>
      <w:docPartBody>
        <w:p w:rsidR="00C505A2" w:rsidRDefault="00AA0F72" w:rsidP="00AA0F72">
          <w:pPr>
            <w:pStyle w:val="42097639B1F94724A24ED82C703DD073"/>
          </w:pPr>
          <w:r w:rsidRPr="001259B2">
            <w:rPr>
              <w:rStyle w:val="PlaceholderText"/>
            </w:rPr>
            <w:t>Click or tap here to enter text.</w:t>
          </w:r>
        </w:p>
      </w:docPartBody>
    </w:docPart>
    <w:docPart>
      <w:docPartPr>
        <w:name w:val="7C2B90E142E3472E97FBDEC9F5237C41"/>
        <w:category>
          <w:name w:val="General"/>
          <w:gallery w:val="placeholder"/>
        </w:category>
        <w:types>
          <w:type w:val="bbPlcHdr"/>
        </w:types>
        <w:behaviors>
          <w:behavior w:val="content"/>
        </w:behaviors>
        <w:guid w:val="{ADDCA843-248F-4A0A-A3CC-DC29AA343161}"/>
      </w:docPartPr>
      <w:docPartBody>
        <w:p w:rsidR="00C505A2" w:rsidRDefault="00AA0F72" w:rsidP="00AA0F72">
          <w:pPr>
            <w:pStyle w:val="7C2B90E142E3472E97FBDEC9F5237C41"/>
          </w:pPr>
          <w:r w:rsidRPr="001259B2">
            <w:rPr>
              <w:rStyle w:val="PlaceholderText"/>
            </w:rPr>
            <w:t>Choose an item.</w:t>
          </w:r>
        </w:p>
      </w:docPartBody>
    </w:docPart>
    <w:docPart>
      <w:docPartPr>
        <w:name w:val="494789DC260E4D3E90009A2CC2C7EA7A"/>
        <w:category>
          <w:name w:val="General"/>
          <w:gallery w:val="placeholder"/>
        </w:category>
        <w:types>
          <w:type w:val="bbPlcHdr"/>
        </w:types>
        <w:behaviors>
          <w:behavior w:val="content"/>
        </w:behaviors>
        <w:guid w:val="{BB60D177-EC66-40C6-90F1-4550C028A483}"/>
      </w:docPartPr>
      <w:docPartBody>
        <w:p w:rsidR="00C505A2" w:rsidRDefault="00AA0F72" w:rsidP="00AA0F72">
          <w:pPr>
            <w:pStyle w:val="494789DC260E4D3E90009A2CC2C7EA7A"/>
          </w:pPr>
          <w:r w:rsidRPr="001259B2">
            <w:rPr>
              <w:rStyle w:val="PlaceholderText"/>
            </w:rPr>
            <w:t>Choose an item.</w:t>
          </w:r>
        </w:p>
      </w:docPartBody>
    </w:docPart>
    <w:docPart>
      <w:docPartPr>
        <w:name w:val="3B94A5A8789447969ABE85018E97FE36"/>
        <w:category>
          <w:name w:val="General"/>
          <w:gallery w:val="placeholder"/>
        </w:category>
        <w:types>
          <w:type w:val="bbPlcHdr"/>
        </w:types>
        <w:behaviors>
          <w:behavior w:val="content"/>
        </w:behaviors>
        <w:guid w:val="{8F858B69-B5C6-40A0-BDA1-FC6B5F145BE4}"/>
      </w:docPartPr>
      <w:docPartBody>
        <w:p w:rsidR="00C505A2" w:rsidRDefault="00AA0F72" w:rsidP="00AA0F72">
          <w:pPr>
            <w:pStyle w:val="3B94A5A8789447969ABE85018E97FE36"/>
          </w:pPr>
          <w:r w:rsidRPr="001259B2">
            <w:rPr>
              <w:rStyle w:val="PlaceholderText"/>
            </w:rPr>
            <w:t>Click or tap here to enter text.</w:t>
          </w:r>
        </w:p>
      </w:docPartBody>
    </w:docPart>
    <w:docPart>
      <w:docPartPr>
        <w:name w:val="1E36F9CFCE6D4987B070AAA197ADDF62"/>
        <w:category>
          <w:name w:val="General"/>
          <w:gallery w:val="placeholder"/>
        </w:category>
        <w:types>
          <w:type w:val="bbPlcHdr"/>
        </w:types>
        <w:behaviors>
          <w:behavior w:val="content"/>
        </w:behaviors>
        <w:guid w:val="{700B527E-8FB4-4B4A-A107-C03412B9EB4B}"/>
      </w:docPartPr>
      <w:docPartBody>
        <w:p w:rsidR="00C505A2" w:rsidRDefault="00AA0F72" w:rsidP="00AA0F72">
          <w:pPr>
            <w:pStyle w:val="1E36F9CFCE6D4987B070AAA197ADDF62"/>
          </w:pPr>
          <w:r w:rsidRPr="001259B2">
            <w:rPr>
              <w:rStyle w:val="PlaceholderText"/>
            </w:rPr>
            <w:t>Choose an item.</w:t>
          </w:r>
        </w:p>
      </w:docPartBody>
    </w:docPart>
    <w:docPart>
      <w:docPartPr>
        <w:name w:val="A1F552CB2AFE460B93B287700264E1C7"/>
        <w:category>
          <w:name w:val="General"/>
          <w:gallery w:val="placeholder"/>
        </w:category>
        <w:types>
          <w:type w:val="bbPlcHdr"/>
        </w:types>
        <w:behaviors>
          <w:behavior w:val="content"/>
        </w:behaviors>
        <w:guid w:val="{81307ECD-8484-4D34-9CCE-D81FB56C684D}"/>
      </w:docPartPr>
      <w:docPartBody>
        <w:p w:rsidR="00C505A2" w:rsidRDefault="00AA0F72" w:rsidP="00AA0F72">
          <w:pPr>
            <w:pStyle w:val="A1F552CB2AFE460B93B287700264E1C7"/>
          </w:pPr>
          <w:r w:rsidRPr="001259B2">
            <w:rPr>
              <w:rStyle w:val="PlaceholderText"/>
            </w:rPr>
            <w:t>Choose an item.</w:t>
          </w:r>
        </w:p>
      </w:docPartBody>
    </w:docPart>
    <w:docPart>
      <w:docPartPr>
        <w:name w:val="0297015361224C0B98EE57A26A10692E"/>
        <w:category>
          <w:name w:val="General"/>
          <w:gallery w:val="placeholder"/>
        </w:category>
        <w:types>
          <w:type w:val="bbPlcHdr"/>
        </w:types>
        <w:behaviors>
          <w:behavior w:val="content"/>
        </w:behaviors>
        <w:guid w:val="{D6826BEA-A5EC-469D-997B-2D2128A47645}"/>
      </w:docPartPr>
      <w:docPartBody>
        <w:p w:rsidR="00C505A2" w:rsidRDefault="00AA0F72" w:rsidP="00AA0F72">
          <w:pPr>
            <w:pStyle w:val="0297015361224C0B98EE57A26A10692E"/>
          </w:pPr>
          <w:r w:rsidRPr="001259B2">
            <w:rPr>
              <w:rStyle w:val="PlaceholderText"/>
            </w:rPr>
            <w:t>Click or tap here to enter text.</w:t>
          </w:r>
        </w:p>
      </w:docPartBody>
    </w:docPart>
    <w:docPart>
      <w:docPartPr>
        <w:name w:val="6B2322653C2F44939EDC2032DA4284F0"/>
        <w:category>
          <w:name w:val="General"/>
          <w:gallery w:val="placeholder"/>
        </w:category>
        <w:types>
          <w:type w:val="bbPlcHdr"/>
        </w:types>
        <w:behaviors>
          <w:behavior w:val="content"/>
        </w:behaviors>
        <w:guid w:val="{01DF6F4F-D231-491F-A92C-30D856A8AB8D}"/>
      </w:docPartPr>
      <w:docPartBody>
        <w:p w:rsidR="00C505A2" w:rsidRDefault="00AA0F72" w:rsidP="00AA0F72">
          <w:pPr>
            <w:pStyle w:val="6B2322653C2F44939EDC2032DA4284F0"/>
          </w:pPr>
          <w:r w:rsidRPr="001259B2">
            <w:rPr>
              <w:rStyle w:val="PlaceholderText"/>
            </w:rPr>
            <w:t>Choose an item.</w:t>
          </w:r>
        </w:p>
      </w:docPartBody>
    </w:docPart>
    <w:docPart>
      <w:docPartPr>
        <w:name w:val="ACE8DF67B5E0472086D84F6F50960B85"/>
        <w:category>
          <w:name w:val="General"/>
          <w:gallery w:val="placeholder"/>
        </w:category>
        <w:types>
          <w:type w:val="bbPlcHdr"/>
        </w:types>
        <w:behaviors>
          <w:behavior w:val="content"/>
        </w:behaviors>
        <w:guid w:val="{307D1AF8-0A69-4E8B-A631-9ECA952B818C}"/>
      </w:docPartPr>
      <w:docPartBody>
        <w:p w:rsidR="00C505A2" w:rsidRDefault="00AA0F72" w:rsidP="00AA0F72">
          <w:pPr>
            <w:pStyle w:val="ACE8DF67B5E0472086D84F6F50960B85"/>
          </w:pPr>
          <w:r w:rsidRPr="001259B2">
            <w:rPr>
              <w:rStyle w:val="PlaceholderText"/>
            </w:rPr>
            <w:t>Choose an item.</w:t>
          </w:r>
        </w:p>
      </w:docPartBody>
    </w:docPart>
    <w:docPart>
      <w:docPartPr>
        <w:name w:val="05F7B7B07A174F7F8B4ED414E7E71251"/>
        <w:category>
          <w:name w:val="General"/>
          <w:gallery w:val="placeholder"/>
        </w:category>
        <w:types>
          <w:type w:val="bbPlcHdr"/>
        </w:types>
        <w:behaviors>
          <w:behavior w:val="content"/>
        </w:behaviors>
        <w:guid w:val="{60F0E3DB-3FBF-4FC3-B576-30A0A6BE7C49}"/>
      </w:docPartPr>
      <w:docPartBody>
        <w:p w:rsidR="00C505A2" w:rsidRDefault="00AA0F72" w:rsidP="00AA0F72">
          <w:pPr>
            <w:pStyle w:val="05F7B7B07A174F7F8B4ED414E7E71251"/>
          </w:pPr>
          <w:r w:rsidRPr="001259B2">
            <w:rPr>
              <w:rStyle w:val="PlaceholderText"/>
            </w:rPr>
            <w:t>Click or tap here to enter text.</w:t>
          </w:r>
        </w:p>
      </w:docPartBody>
    </w:docPart>
    <w:docPart>
      <w:docPartPr>
        <w:name w:val="E05BED9969CD42D2B862C52B401C120F"/>
        <w:category>
          <w:name w:val="General"/>
          <w:gallery w:val="placeholder"/>
        </w:category>
        <w:types>
          <w:type w:val="bbPlcHdr"/>
        </w:types>
        <w:behaviors>
          <w:behavior w:val="content"/>
        </w:behaviors>
        <w:guid w:val="{6E690384-40F8-45CD-A76C-CA2EBA0CA830}"/>
      </w:docPartPr>
      <w:docPartBody>
        <w:p w:rsidR="00C505A2" w:rsidRDefault="00AA0F72" w:rsidP="00AA0F72">
          <w:pPr>
            <w:pStyle w:val="E05BED9969CD42D2B862C52B401C120F"/>
          </w:pPr>
          <w:r w:rsidRPr="001259B2">
            <w:rPr>
              <w:rStyle w:val="PlaceholderText"/>
            </w:rPr>
            <w:t>Choose an item.</w:t>
          </w:r>
        </w:p>
      </w:docPartBody>
    </w:docPart>
    <w:docPart>
      <w:docPartPr>
        <w:name w:val="BD56F32EEDA64F38B6BDBF261C02CB72"/>
        <w:category>
          <w:name w:val="General"/>
          <w:gallery w:val="placeholder"/>
        </w:category>
        <w:types>
          <w:type w:val="bbPlcHdr"/>
        </w:types>
        <w:behaviors>
          <w:behavior w:val="content"/>
        </w:behaviors>
        <w:guid w:val="{6AC9009C-65E0-43B4-9F60-DF8E14EB4ECC}"/>
      </w:docPartPr>
      <w:docPartBody>
        <w:p w:rsidR="00C505A2" w:rsidRDefault="00AA0F72" w:rsidP="00AA0F72">
          <w:pPr>
            <w:pStyle w:val="BD56F32EEDA64F38B6BDBF261C02CB72"/>
          </w:pPr>
          <w:r w:rsidRPr="001259B2">
            <w:rPr>
              <w:rStyle w:val="PlaceholderText"/>
            </w:rPr>
            <w:t>Choose an item.</w:t>
          </w:r>
        </w:p>
      </w:docPartBody>
    </w:docPart>
    <w:docPart>
      <w:docPartPr>
        <w:name w:val="575A36A916414948B8F15DDC36F7841F"/>
        <w:category>
          <w:name w:val="General"/>
          <w:gallery w:val="placeholder"/>
        </w:category>
        <w:types>
          <w:type w:val="bbPlcHdr"/>
        </w:types>
        <w:behaviors>
          <w:behavior w:val="content"/>
        </w:behaviors>
        <w:guid w:val="{547380DB-F752-4DD9-B51F-80C64D1F646D}"/>
      </w:docPartPr>
      <w:docPartBody>
        <w:p w:rsidR="00C505A2" w:rsidRDefault="00AA0F72" w:rsidP="00AA0F72">
          <w:pPr>
            <w:pStyle w:val="575A36A916414948B8F15DDC36F7841F"/>
          </w:pPr>
          <w:r w:rsidRPr="001259B2">
            <w:rPr>
              <w:rStyle w:val="PlaceholderText"/>
            </w:rPr>
            <w:t>Click or tap here to enter text.</w:t>
          </w:r>
        </w:p>
      </w:docPartBody>
    </w:docPart>
    <w:docPart>
      <w:docPartPr>
        <w:name w:val="1D08BA40283D471FA111854F271ABA19"/>
        <w:category>
          <w:name w:val="General"/>
          <w:gallery w:val="placeholder"/>
        </w:category>
        <w:types>
          <w:type w:val="bbPlcHdr"/>
        </w:types>
        <w:behaviors>
          <w:behavior w:val="content"/>
        </w:behaviors>
        <w:guid w:val="{7A410451-C15C-4F48-B26B-0B4DB882BFF0}"/>
      </w:docPartPr>
      <w:docPartBody>
        <w:p w:rsidR="00C505A2" w:rsidRDefault="00AA0F72" w:rsidP="00AA0F72">
          <w:pPr>
            <w:pStyle w:val="1D08BA40283D471FA111854F271ABA19"/>
          </w:pPr>
          <w:r w:rsidRPr="001259B2">
            <w:rPr>
              <w:rStyle w:val="PlaceholderText"/>
            </w:rPr>
            <w:t>Choose an item.</w:t>
          </w:r>
        </w:p>
      </w:docPartBody>
    </w:docPart>
    <w:docPart>
      <w:docPartPr>
        <w:name w:val="0F49D8DE9FFB444E99D3D187A30A28F3"/>
        <w:category>
          <w:name w:val="General"/>
          <w:gallery w:val="placeholder"/>
        </w:category>
        <w:types>
          <w:type w:val="bbPlcHdr"/>
        </w:types>
        <w:behaviors>
          <w:behavior w:val="content"/>
        </w:behaviors>
        <w:guid w:val="{27C4F02B-055D-4CF6-824C-AB740118B251}"/>
      </w:docPartPr>
      <w:docPartBody>
        <w:p w:rsidR="00C505A2" w:rsidRDefault="00AA0F72" w:rsidP="00AA0F72">
          <w:pPr>
            <w:pStyle w:val="0F49D8DE9FFB444E99D3D187A30A28F3"/>
          </w:pPr>
          <w:r w:rsidRPr="001259B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874"/>
    <w:rsid w:val="00294874"/>
    <w:rsid w:val="006A396E"/>
    <w:rsid w:val="009542C3"/>
    <w:rsid w:val="00AA0F72"/>
    <w:rsid w:val="00C50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0F72"/>
    <w:rPr>
      <w:color w:val="808080"/>
    </w:rPr>
  </w:style>
  <w:style w:type="paragraph" w:customStyle="1" w:styleId="FE3F9A25AFFA43EB8951907A4BDC1D1D">
    <w:name w:val="FE3F9A25AFFA43EB8951907A4BDC1D1D"/>
    <w:rsid w:val="00294874"/>
  </w:style>
  <w:style w:type="paragraph" w:customStyle="1" w:styleId="C776F7B854C14EFFB94C35EEC4375D90">
    <w:name w:val="C776F7B854C14EFFB94C35EEC4375D90"/>
    <w:rsid w:val="00294874"/>
  </w:style>
  <w:style w:type="paragraph" w:customStyle="1" w:styleId="F9026712CB1349108B658F8DA5424C6C">
    <w:name w:val="F9026712CB1349108B658F8DA5424C6C"/>
    <w:rsid w:val="00294874"/>
  </w:style>
  <w:style w:type="paragraph" w:customStyle="1" w:styleId="D0E5B651B52D46DA9B0425767B3B6481">
    <w:name w:val="D0E5B651B52D46DA9B0425767B3B6481"/>
    <w:rsid w:val="00294874"/>
  </w:style>
  <w:style w:type="paragraph" w:customStyle="1" w:styleId="D12AC364CA904A94B543D3E86F04AB44">
    <w:name w:val="D12AC364CA904A94B543D3E86F04AB44"/>
    <w:rsid w:val="00294874"/>
  </w:style>
  <w:style w:type="paragraph" w:customStyle="1" w:styleId="B5C1C48FA9FE4C3EB9116E738B495D3B">
    <w:name w:val="B5C1C48FA9FE4C3EB9116E738B495D3B"/>
    <w:rsid w:val="00294874"/>
  </w:style>
  <w:style w:type="paragraph" w:customStyle="1" w:styleId="DB9D79A45A034F6A92D7BD1D9ED923B4">
    <w:name w:val="DB9D79A45A034F6A92D7BD1D9ED923B4"/>
    <w:rsid w:val="00294874"/>
  </w:style>
  <w:style w:type="paragraph" w:customStyle="1" w:styleId="5E9112C4BE224880AE890DD6E35AD88D">
    <w:name w:val="5E9112C4BE224880AE890DD6E35AD88D"/>
    <w:rsid w:val="00294874"/>
  </w:style>
  <w:style w:type="paragraph" w:customStyle="1" w:styleId="C66015D69BD948D08C04A727E1CB5BF8">
    <w:name w:val="C66015D69BD948D08C04A727E1CB5BF8"/>
    <w:rsid w:val="00294874"/>
  </w:style>
  <w:style w:type="paragraph" w:customStyle="1" w:styleId="8070776DF2C545EE925991866671655D">
    <w:name w:val="8070776DF2C545EE925991866671655D"/>
    <w:rsid w:val="00294874"/>
  </w:style>
  <w:style w:type="paragraph" w:customStyle="1" w:styleId="0A969A1106DD4F9890EC7F550059E7BA">
    <w:name w:val="0A969A1106DD4F9890EC7F550059E7BA"/>
    <w:rsid w:val="00294874"/>
  </w:style>
  <w:style w:type="paragraph" w:customStyle="1" w:styleId="4F8760EA096F480EBAFA881FF513339E">
    <w:name w:val="4F8760EA096F480EBAFA881FF513339E"/>
    <w:rsid w:val="00294874"/>
  </w:style>
  <w:style w:type="paragraph" w:customStyle="1" w:styleId="5315C390C7904C8798ECF37D69ED9E2F">
    <w:name w:val="5315C390C7904C8798ECF37D69ED9E2F"/>
    <w:rsid w:val="00294874"/>
  </w:style>
  <w:style w:type="paragraph" w:customStyle="1" w:styleId="A642513075F2407AB801538C1D0D7095">
    <w:name w:val="A642513075F2407AB801538C1D0D7095"/>
    <w:rsid w:val="00AA0F72"/>
  </w:style>
  <w:style w:type="paragraph" w:customStyle="1" w:styleId="F1F1063BE1274F13B233BB3BF89A7B92">
    <w:name w:val="F1F1063BE1274F13B233BB3BF89A7B92"/>
    <w:rsid w:val="00AA0F72"/>
  </w:style>
  <w:style w:type="paragraph" w:customStyle="1" w:styleId="503ABD05ADF8457CB73AB340838B57AC">
    <w:name w:val="503ABD05ADF8457CB73AB340838B57AC"/>
    <w:rsid w:val="00AA0F72"/>
  </w:style>
  <w:style w:type="paragraph" w:customStyle="1" w:styleId="6E343B324DAA4C8A92D267F80643F154">
    <w:name w:val="6E343B324DAA4C8A92D267F80643F154"/>
    <w:rsid w:val="00AA0F72"/>
  </w:style>
  <w:style w:type="paragraph" w:customStyle="1" w:styleId="EA4A3D2D51DF4AE29B59B96A046E3C49">
    <w:name w:val="EA4A3D2D51DF4AE29B59B96A046E3C49"/>
    <w:rsid w:val="00AA0F72"/>
  </w:style>
  <w:style w:type="paragraph" w:customStyle="1" w:styleId="8D6310C045154D9580301466CF7B8A21">
    <w:name w:val="8D6310C045154D9580301466CF7B8A21"/>
    <w:rsid w:val="00AA0F72"/>
  </w:style>
  <w:style w:type="paragraph" w:customStyle="1" w:styleId="166376A079D84AEF90DF763AA998CCB4">
    <w:name w:val="166376A079D84AEF90DF763AA998CCB4"/>
    <w:rsid w:val="00AA0F72"/>
  </w:style>
  <w:style w:type="paragraph" w:customStyle="1" w:styleId="391686A0F3874EF5BF63912951C63FB5">
    <w:name w:val="391686A0F3874EF5BF63912951C63FB5"/>
    <w:rsid w:val="00AA0F72"/>
  </w:style>
  <w:style w:type="paragraph" w:customStyle="1" w:styleId="200A27FF55F74BB6A360D3FDE8ADDBA6">
    <w:name w:val="200A27FF55F74BB6A360D3FDE8ADDBA6"/>
    <w:rsid w:val="00AA0F72"/>
  </w:style>
  <w:style w:type="paragraph" w:customStyle="1" w:styleId="1B34332394CD44CF96685B29D10A3269">
    <w:name w:val="1B34332394CD44CF96685B29D10A3269"/>
    <w:rsid w:val="00AA0F72"/>
  </w:style>
  <w:style w:type="paragraph" w:customStyle="1" w:styleId="4D60E480CEAF4D1FACE6A2FD63E14274">
    <w:name w:val="4D60E480CEAF4D1FACE6A2FD63E14274"/>
    <w:rsid w:val="00AA0F72"/>
  </w:style>
  <w:style w:type="paragraph" w:customStyle="1" w:styleId="83A556D723424855981BDAB75AF08906">
    <w:name w:val="83A556D723424855981BDAB75AF08906"/>
    <w:rsid w:val="00AA0F72"/>
  </w:style>
  <w:style w:type="paragraph" w:customStyle="1" w:styleId="2110616F08F74CBCAEF844E696A28F4E">
    <w:name w:val="2110616F08F74CBCAEF844E696A28F4E"/>
    <w:rsid w:val="00AA0F72"/>
  </w:style>
  <w:style w:type="paragraph" w:customStyle="1" w:styleId="A1A55ECC3CDC47D295C651B39486FBD7">
    <w:name w:val="A1A55ECC3CDC47D295C651B39486FBD7"/>
    <w:rsid w:val="00AA0F72"/>
  </w:style>
  <w:style w:type="paragraph" w:customStyle="1" w:styleId="F5BBBBA816A7435C95CBAFB65DCDBFF2">
    <w:name w:val="F5BBBBA816A7435C95CBAFB65DCDBFF2"/>
    <w:rsid w:val="00AA0F72"/>
  </w:style>
  <w:style w:type="paragraph" w:customStyle="1" w:styleId="261096C0A67E4001B45FF35A7D2CFB34">
    <w:name w:val="261096C0A67E4001B45FF35A7D2CFB34"/>
    <w:rsid w:val="00AA0F72"/>
  </w:style>
  <w:style w:type="paragraph" w:customStyle="1" w:styleId="7C2C03ECC9DD4243A39E9B623D202885">
    <w:name w:val="7C2C03ECC9DD4243A39E9B623D202885"/>
    <w:rsid w:val="00AA0F72"/>
  </w:style>
  <w:style w:type="paragraph" w:customStyle="1" w:styleId="A21AB52537244ADEA5C6A26A26324090">
    <w:name w:val="A21AB52537244ADEA5C6A26A26324090"/>
    <w:rsid w:val="00AA0F72"/>
  </w:style>
  <w:style w:type="paragraph" w:customStyle="1" w:styleId="CE9C2E304EC6478995C6FE782E62CCB2">
    <w:name w:val="CE9C2E304EC6478995C6FE782E62CCB2"/>
    <w:rsid w:val="00AA0F72"/>
  </w:style>
  <w:style w:type="paragraph" w:customStyle="1" w:styleId="A01F5CE3C4734659B145FE6BD69569EC">
    <w:name w:val="A01F5CE3C4734659B145FE6BD69569EC"/>
    <w:rsid w:val="00AA0F72"/>
  </w:style>
  <w:style w:type="paragraph" w:customStyle="1" w:styleId="5DC234B64401457CAB5C652574398D21">
    <w:name w:val="5DC234B64401457CAB5C652574398D21"/>
    <w:rsid w:val="00AA0F72"/>
  </w:style>
  <w:style w:type="paragraph" w:customStyle="1" w:styleId="42097639B1F94724A24ED82C703DD073">
    <w:name w:val="42097639B1F94724A24ED82C703DD073"/>
    <w:rsid w:val="00AA0F72"/>
  </w:style>
  <w:style w:type="paragraph" w:customStyle="1" w:styleId="7C2B90E142E3472E97FBDEC9F5237C41">
    <w:name w:val="7C2B90E142E3472E97FBDEC9F5237C41"/>
    <w:rsid w:val="00AA0F72"/>
  </w:style>
  <w:style w:type="paragraph" w:customStyle="1" w:styleId="494789DC260E4D3E90009A2CC2C7EA7A">
    <w:name w:val="494789DC260E4D3E90009A2CC2C7EA7A"/>
    <w:rsid w:val="00AA0F72"/>
  </w:style>
  <w:style w:type="paragraph" w:customStyle="1" w:styleId="3B94A5A8789447969ABE85018E97FE36">
    <w:name w:val="3B94A5A8789447969ABE85018E97FE36"/>
    <w:rsid w:val="00AA0F72"/>
  </w:style>
  <w:style w:type="paragraph" w:customStyle="1" w:styleId="1E36F9CFCE6D4987B070AAA197ADDF62">
    <w:name w:val="1E36F9CFCE6D4987B070AAA197ADDF62"/>
    <w:rsid w:val="00AA0F72"/>
  </w:style>
  <w:style w:type="paragraph" w:customStyle="1" w:styleId="A1F552CB2AFE460B93B287700264E1C7">
    <w:name w:val="A1F552CB2AFE460B93B287700264E1C7"/>
    <w:rsid w:val="00AA0F72"/>
  </w:style>
  <w:style w:type="paragraph" w:customStyle="1" w:styleId="0297015361224C0B98EE57A26A10692E">
    <w:name w:val="0297015361224C0B98EE57A26A10692E"/>
    <w:rsid w:val="00AA0F72"/>
  </w:style>
  <w:style w:type="paragraph" w:customStyle="1" w:styleId="6B2322653C2F44939EDC2032DA4284F0">
    <w:name w:val="6B2322653C2F44939EDC2032DA4284F0"/>
    <w:rsid w:val="00AA0F72"/>
  </w:style>
  <w:style w:type="paragraph" w:customStyle="1" w:styleId="ACE8DF67B5E0472086D84F6F50960B85">
    <w:name w:val="ACE8DF67B5E0472086D84F6F50960B85"/>
    <w:rsid w:val="00AA0F72"/>
  </w:style>
  <w:style w:type="paragraph" w:customStyle="1" w:styleId="05F7B7B07A174F7F8B4ED414E7E71251">
    <w:name w:val="05F7B7B07A174F7F8B4ED414E7E71251"/>
    <w:rsid w:val="00AA0F72"/>
  </w:style>
  <w:style w:type="paragraph" w:customStyle="1" w:styleId="E05BED9969CD42D2B862C52B401C120F">
    <w:name w:val="E05BED9969CD42D2B862C52B401C120F"/>
    <w:rsid w:val="00AA0F72"/>
  </w:style>
  <w:style w:type="paragraph" w:customStyle="1" w:styleId="BD56F32EEDA64F38B6BDBF261C02CB72">
    <w:name w:val="BD56F32EEDA64F38B6BDBF261C02CB72"/>
    <w:rsid w:val="00AA0F72"/>
  </w:style>
  <w:style w:type="paragraph" w:customStyle="1" w:styleId="575A36A916414948B8F15DDC36F7841F">
    <w:name w:val="575A36A916414948B8F15DDC36F7841F"/>
    <w:rsid w:val="00AA0F72"/>
  </w:style>
  <w:style w:type="paragraph" w:customStyle="1" w:styleId="1D08BA40283D471FA111854F271ABA19">
    <w:name w:val="1D08BA40283D471FA111854F271ABA19"/>
    <w:rsid w:val="00AA0F72"/>
  </w:style>
  <w:style w:type="paragraph" w:customStyle="1" w:styleId="0F49D8DE9FFB444E99D3D187A30A28F3">
    <w:name w:val="0F49D8DE9FFB444E99D3D187A30A28F3"/>
    <w:rsid w:val="00AA0F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WGB-360-template">
  <a:themeElements>
    <a:clrScheme name="UWGB Green">
      <a:dk1>
        <a:srgbClr val="000000"/>
      </a:dk1>
      <a:lt1>
        <a:srgbClr val="FFFFFF"/>
      </a:lt1>
      <a:dk2>
        <a:srgbClr val="0F5640"/>
      </a:dk2>
      <a:lt2>
        <a:srgbClr val="DDDDDD"/>
      </a:lt2>
      <a:accent1>
        <a:srgbClr val="549E39"/>
      </a:accent1>
      <a:accent2>
        <a:srgbClr val="8AB833"/>
      </a:accent2>
      <a:accent3>
        <a:srgbClr val="C0CF3A"/>
      </a:accent3>
      <a:accent4>
        <a:srgbClr val="4D9979"/>
      </a:accent4>
      <a:accent5>
        <a:srgbClr val="67C3A8"/>
      </a:accent5>
      <a:accent6>
        <a:srgbClr val="0A8560"/>
      </a:accent6>
      <a:hlink>
        <a:srgbClr val="6B9F25"/>
      </a:hlink>
      <a:folHlink>
        <a:srgbClr val="0F564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AAEBB-78A7-4BEE-96DB-E34DAEFE6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uwgb-letterhead-template</Template>
  <TotalTime>2</TotalTime>
  <Pages>8</Pages>
  <Words>1373</Words>
  <Characters>7829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Noltner, Megan</cp:lastModifiedBy>
  <cp:revision>2</cp:revision>
  <cp:lastPrinted>2018-11-09T19:02:00Z</cp:lastPrinted>
  <dcterms:created xsi:type="dcterms:W3CDTF">2024-01-04T15:19:00Z</dcterms:created>
  <dcterms:modified xsi:type="dcterms:W3CDTF">2024-01-04T15:19:00Z</dcterms:modified>
</cp:coreProperties>
</file>