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BB8" w:rsidRDefault="00694BB8" w:rsidP="00996A03">
      <w:pPr>
        <w:spacing w:line="240" w:lineRule="auto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Facility Action and Safety Plan</w:t>
      </w:r>
      <w:r w:rsidR="00C4061B" w:rsidRPr="00C4061B">
        <w:rPr>
          <w:sz w:val="12"/>
          <w:szCs w:val="28"/>
        </w:rPr>
        <w:t xml:space="preserve"> v2.3</w:t>
      </w:r>
    </w:p>
    <w:p w:rsidR="00694BB8" w:rsidRDefault="00694BB8" w:rsidP="00694BB8">
      <w:pPr>
        <w:spacing w:after="0" w:afterAutospacing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Facility Action </w:t>
      </w:r>
      <w:r w:rsidR="00996A03">
        <w:rPr>
          <w:sz w:val="24"/>
          <w:szCs w:val="24"/>
        </w:rPr>
        <w:t xml:space="preserve">and Safety </w:t>
      </w:r>
      <w:r>
        <w:rPr>
          <w:sz w:val="24"/>
          <w:szCs w:val="24"/>
        </w:rPr>
        <w:t xml:space="preserve">Plan is a document that will be used to assist the campus in approving and planning events by reducing and mitigating as much risk as possible. The facility action </w:t>
      </w:r>
      <w:r w:rsidR="00996A03">
        <w:rPr>
          <w:sz w:val="24"/>
          <w:szCs w:val="24"/>
        </w:rPr>
        <w:t>and</w:t>
      </w:r>
      <w:r>
        <w:rPr>
          <w:sz w:val="24"/>
          <w:szCs w:val="24"/>
        </w:rPr>
        <w:t xml:space="preserve"> safety plan document should be used to gather information and develop a plan to have a safe event on-campus.  </w:t>
      </w:r>
    </w:p>
    <w:p w:rsidR="00694BB8" w:rsidRDefault="00694BB8" w:rsidP="00694BB8">
      <w:pPr>
        <w:spacing w:after="0" w:afterAutospacing="0" w:line="240" w:lineRule="auto"/>
        <w:rPr>
          <w:b/>
          <w:sz w:val="24"/>
          <w:szCs w:val="24"/>
        </w:rPr>
      </w:pPr>
    </w:p>
    <w:p w:rsidR="00911554" w:rsidRDefault="00911554" w:rsidP="00694BB8">
      <w:pPr>
        <w:spacing w:after="0" w:afterAutospacing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Event name: </w:t>
      </w:r>
    </w:p>
    <w:p w:rsidR="00911554" w:rsidRDefault="00911554" w:rsidP="00694BB8">
      <w:pPr>
        <w:spacing w:after="0" w:afterAutospacing="0" w:line="240" w:lineRule="auto"/>
        <w:rPr>
          <w:b/>
          <w:sz w:val="24"/>
          <w:szCs w:val="24"/>
        </w:rPr>
      </w:pPr>
    </w:p>
    <w:p w:rsidR="00911554" w:rsidRDefault="00911554" w:rsidP="00911554">
      <w:pPr>
        <w:spacing w:after="0" w:afterAutospacing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Date </w:t>
      </w:r>
      <w:r w:rsidR="007C0A8C">
        <w:rPr>
          <w:b/>
          <w:sz w:val="24"/>
          <w:szCs w:val="24"/>
        </w:rPr>
        <w:t xml:space="preserve">&amp; time </w:t>
      </w:r>
      <w:r>
        <w:rPr>
          <w:b/>
          <w:sz w:val="24"/>
          <w:szCs w:val="24"/>
        </w:rPr>
        <w:t xml:space="preserve">of event: </w:t>
      </w:r>
    </w:p>
    <w:p w:rsidR="009F70CF" w:rsidRDefault="009F70CF" w:rsidP="00911554">
      <w:pPr>
        <w:spacing w:after="0" w:afterAutospacing="0" w:line="240" w:lineRule="auto"/>
        <w:rPr>
          <w:b/>
          <w:sz w:val="24"/>
          <w:szCs w:val="24"/>
        </w:rPr>
      </w:pPr>
    </w:p>
    <w:p w:rsidR="009F70CF" w:rsidRDefault="009F70CF" w:rsidP="00911554">
      <w:pPr>
        <w:spacing w:after="0" w:afterAutospacing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Location:</w:t>
      </w:r>
    </w:p>
    <w:p w:rsidR="00996A03" w:rsidRDefault="00996A03" w:rsidP="00911554">
      <w:pPr>
        <w:spacing w:after="0" w:afterAutospacing="0" w:line="240" w:lineRule="auto"/>
        <w:rPr>
          <w:b/>
          <w:sz w:val="24"/>
          <w:szCs w:val="24"/>
        </w:rPr>
      </w:pPr>
    </w:p>
    <w:p w:rsidR="00996A03" w:rsidRDefault="00996A03" w:rsidP="00066CC5">
      <w:pPr>
        <w:tabs>
          <w:tab w:val="left" w:pos="6360"/>
        </w:tabs>
        <w:spacing w:after="0" w:afterAutospacing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Estimated number of event attendees:</w:t>
      </w:r>
      <w:r w:rsidR="00066CC5">
        <w:rPr>
          <w:b/>
          <w:sz w:val="24"/>
          <w:szCs w:val="24"/>
        </w:rPr>
        <w:tab/>
      </w:r>
    </w:p>
    <w:p w:rsidR="00911554" w:rsidRDefault="00911554" w:rsidP="00694BB8">
      <w:pPr>
        <w:spacing w:after="0" w:afterAutospacing="0" w:line="240" w:lineRule="auto"/>
        <w:rPr>
          <w:b/>
          <w:sz w:val="24"/>
          <w:szCs w:val="24"/>
        </w:rPr>
      </w:pPr>
    </w:p>
    <w:p w:rsidR="00996A03" w:rsidRDefault="00911554" w:rsidP="00694BB8">
      <w:pPr>
        <w:spacing w:after="0" w:afterAutospacing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Event contact</w:t>
      </w:r>
      <w:r w:rsidR="00420A21">
        <w:rPr>
          <w:b/>
          <w:sz w:val="24"/>
          <w:szCs w:val="24"/>
        </w:rPr>
        <w:t xml:space="preserve"> name &amp; email</w:t>
      </w:r>
      <w:r>
        <w:rPr>
          <w:b/>
          <w:sz w:val="24"/>
          <w:szCs w:val="24"/>
        </w:rPr>
        <w:t xml:space="preserve">: </w:t>
      </w:r>
      <w:r w:rsidR="00996A03">
        <w:rPr>
          <w:b/>
          <w:sz w:val="24"/>
          <w:szCs w:val="24"/>
        </w:rPr>
        <w:tab/>
      </w:r>
      <w:r w:rsidR="00996A03">
        <w:rPr>
          <w:b/>
          <w:sz w:val="24"/>
          <w:szCs w:val="24"/>
        </w:rPr>
        <w:tab/>
      </w:r>
      <w:r w:rsidR="00996A03">
        <w:rPr>
          <w:b/>
          <w:sz w:val="24"/>
          <w:szCs w:val="24"/>
        </w:rPr>
        <w:tab/>
      </w:r>
      <w:r w:rsidR="00996A03">
        <w:rPr>
          <w:b/>
          <w:sz w:val="24"/>
          <w:szCs w:val="24"/>
        </w:rPr>
        <w:tab/>
      </w:r>
      <w:r w:rsidR="00996A03">
        <w:rPr>
          <w:b/>
          <w:sz w:val="24"/>
          <w:szCs w:val="24"/>
        </w:rPr>
        <w:tab/>
      </w:r>
      <w:r w:rsidR="00996A03">
        <w:rPr>
          <w:b/>
          <w:sz w:val="24"/>
          <w:szCs w:val="24"/>
        </w:rPr>
        <w:tab/>
      </w:r>
    </w:p>
    <w:p w:rsidR="00911554" w:rsidRDefault="00911554" w:rsidP="00694BB8">
      <w:pPr>
        <w:spacing w:after="0" w:afterAutospacing="0" w:line="240" w:lineRule="auto"/>
        <w:rPr>
          <w:b/>
          <w:sz w:val="24"/>
          <w:szCs w:val="24"/>
        </w:rPr>
      </w:pPr>
    </w:p>
    <w:p w:rsidR="00420A21" w:rsidRDefault="00420A21" w:rsidP="00694BB8">
      <w:pPr>
        <w:spacing w:after="0" w:afterAutospacing="0" w:line="240" w:lineRule="auto"/>
        <w:rPr>
          <w:b/>
          <w:sz w:val="24"/>
          <w:szCs w:val="24"/>
        </w:rPr>
      </w:pPr>
    </w:p>
    <w:p w:rsidR="007C0A8C" w:rsidRDefault="007C0A8C" w:rsidP="00694BB8">
      <w:pPr>
        <w:spacing w:after="0" w:afterAutospacing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Designated </w:t>
      </w:r>
      <w:r w:rsidR="00911554">
        <w:rPr>
          <w:b/>
          <w:sz w:val="24"/>
          <w:szCs w:val="24"/>
        </w:rPr>
        <w:t>Event Health and Safety Monitor</w:t>
      </w:r>
      <w:r>
        <w:rPr>
          <w:b/>
          <w:sz w:val="24"/>
          <w:szCs w:val="24"/>
        </w:rPr>
        <w:t>*:</w:t>
      </w:r>
    </w:p>
    <w:p w:rsidR="007C0A8C" w:rsidRPr="007C0A8C" w:rsidRDefault="007C0A8C" w:rsidP="00694BB8">
      <w:pPr>
        <w:spacing w:after="0" w:afterAutospacing="0" w:line="240" w:lineRule="auto"/>
        <w:rPr>
          <w:szCs w:val="24"/>
        </w:rPr>
      </w:pPr>
      <w:r w:rsidRPr="007C0A8C">
        <w:rPr>
          <w:szCs w:val="24"/>
        </w:rPr>
        <w:t>*</w:t>
      </w:r>
      <w:r>
        <w:rPr>
          <w:szCs w:val="24"/>
        </w:rPr>
        <w:t>Must</w:t>
      </w:r>
      <w:r w:rsidRPr="007C0A8C">
        <w:rPr>
          <w:szCs w:val="24"/>
        </w:rPr>
        <w:t xml:space="preserve"> be present during the event and be a University employee</w:t>
      </w:r>
    </w:p>
    <w:p w:rsidR="00911554" w:rsidRDefault="00911554" w:rsidP="00694BB8">
      <w:pPr>
        <w:spacing w:after="0" w:afterAutospacing="0" w:line="240" w:lineRule="auto"/>
        <w:rPr>
          <w:b/>
          <w:sz w:val="24"/>
          <w:szCs w:val="24"/>
        </w:rPr>
      </w:pPr>
    </w:p>
    <w:p w:rsidR="00911554" w:rsidRDefault="00911554" w:rsidP="00694BB8">
      <w:pPr>
        <w:spacing w:after="0" w:afterAutospacing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Description of event logistics: </w:t>
      </w:r>
    </w:p>
    <w:p w:rsidR="00DF0D65" w:rsidRDefault="00DF0D65" w:rsidP="00694BB8">
      <w:pPr>
        <w:spacing w:after="0" w:afterAutospacing="0" w:line="240" w:lineRule="auto"/>
        <w:rPr>
          <w:b/>
          <w:sz w:val="24"/>
          <w:szCs w:val="24"/>
        </w:rPr>
      </w:pPr>
    </w:p>
    <w:p w:rsidR="001B0F15" w:rsidRDefault="001B0F15" w:rsidP="00694BB8">
      <w:pPr>
        <w:spacing w:after="0" w:afterAutospacing="0" w:line="240" w:lineRule="auto"/>
        <w:rPr>
          <w:b/>
          <w:sz w:val="24"/>
          <w:szCs w:val="24"/>
        </w:rPr>
      </w:pPr>
    </w:p>
    <w:p w:rsidR="00771836" w:rsidRDefault="00771836" w:rsidP="00694BB8">
      <w:pPr>
        <w:spacing w:after="0" w:afterAutospacing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Do you plan to have food at your event?</w:t>
      </w:r>
    </w:p>
    <w:p w:rsidR="007C0A8C" w:rsidRDefault="007C0A8C" w:rsidP="00694BB8">
      <w:pPr>
        <w:spacing w:after="0" w:afterAutospacing="0" w:line="240" w:lineRule="auto"/>
        <w:rPr>
          <w:b/>
          <w:sz w:val="24"/>
          <w:szCs w:val="24"/>
        </w:rPr>
      </w:pPr>
    </w:p>
    <w:p w:rsidR="007C0A8C" w:rsidRDefault="007C0A8C" w:rsidP="00694BB8">
      <w:pPr>
        <w:spacing w:after="0" w:afterAutospacing="0" w:line="240" w:lineRule="auto"/>
        <w:rPr>
          <w:b/>
          <w:sz w:val="24"/>
          <w:szCs w:val="24"/>
        </w:rPr>
      </w:pPr>
    </w:p>
    <w:p w:rsidR="00DF0D65" w:rsidRDefault="007C0A8C" w:rsidP="00694BB8">
      <w:pPr>
        <w:spacing w:after="0" w:afterAutospacing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Event contact tracing – </w:t>
      </w:r>
      <w:r w:rsidRPr="007C0A8C">
        <w:rPr>
          <w:sz w:val="24"/>
          <w:szCs w:val="24"/>
        </w:rPr>
        <w:t>How will you record attendance and seating charts?</w:t>
      </w:r>
    </w:p>
    <w:p w:rsidR="00DF0D65" w:rsidRDefault="00DF0D65" w:rsidP="00694BB8">
      <w:pPr>
        <w:spacing w:after="0" w:afterAutospacing="0" w:line="240" w:lineRule="auto"/>
        <w:rPr>
          <w:b/>
          <w:sz w:val="24"/>
          <w:szCs w:val="24"/>
        </w:rPr>
      </w:pPr>
    </w:p>
    <w:p w:rsidR="007C0A8C" w:rsidRDefault="007C0A8C" w:rsidP="00694BB8">
      <w:pPr>
        <w:spacing w:after="0" w:afterAutospacing="0" w:line="240" w:lineRule="auto"/>
        <w:rPr>
          <w:b/>
          <w:sz w:val="24"/>
          <w:szCs w:val="24"/>
        </w:rPr>
      </w:pPr>
    </w:p>
    <w:p w:rsidR="007C0A8C" w:rsidRDefault="007C0A8C" w:rsidP="00694BB8">
      <w:pPr>
        <w:spacing w:after="0" w:afterAutospacing="0" w:line="240" w:lineRule="auto"/>
        <w:rPr>
          <w:b/>
          <w:sz w:val="24"/>
          <w:szCs w:val="24"/>
        </w:rPr>
      </w:pPr>
    </w:p>
    <w:p w:rsidR="00DF0D65" w:rsidRDefault="00DF0D65" w:rsidP="00694BB8">
      <w:pPr>
        <w:spacing w:after="0" w:afterAutospacing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Statement of purpose on why this event must occur, including impact on academic mission or enhancing student succes</w:t>
      </w:r>
      <w:r w:rsidR="00C95310">
        <w:rPr>
          <w:b/>
          <w:sz w:val="24"/>
          <w:szCs w:val="24"/>
        </w:rPr>
        <w:t>s.</w:t>
      </w:r>
    </w:p>
    <w:p w:rsidR="00911554" w:rsidRDefault="00911554" w:rsidP="00694BB8">
      <w:pPr>
        <w:spacing w:after="0" w:afterAutospacing="0" w:line="240" w:lineRule="auto"/>
        <w:rPr>
          <w:b/>
          <w:sz w:val="24"/>
          <w:szCs w:val="24"/>
        </w:rPr>
      </w:pPr>
    </w:p>
    <w:p w:rsidR="00911554" w:rsidRDefault="00911554" w:rsidP="00694BB8">
      <w:pPr>
        <w:spacing w:after="0" w:afterAutospacing="0" w:line="240" w:lineRule="auto"/>
        <w:rPr>
          <w:b/>
          <w:sz w:val="24"/>
          <w:szCs w:val="24"/>
        </w:rPr>
      </w:pPr>
    </w:p>
    <w:p w:rsidR="00DF0D65" w:rsidRDefault="00DF0D65" w:rsidP="00694BB8">
      <w:pPr>
        <w:spacing w:after="0" w:afterAutospacing="0" w:line="240" w:lineRule="auto"/>
        <w:rPr>
          <w:b/>
          <w:sz w:val="24"/>
          <w:szCs w:val="24"/>
        </w:rPr>
      </w:pPr>
    </w:p>
    <w:p w:rsidR="00911554" w:rsidRDefault="00911554" w:rsidP="00694BB8">
      <w:pPr>
        <w:spacing w:after="0" w:afterAutospacing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Special considerations for event</w:t>
      </w:r>
      <w:r w:rsidR="00C95310">
        <w:rPr>
          <w:b/>
          <w:sz w:val="24"/>
          <w:szCs w:val="24"/>
        </w:rPr>
        <w:t>.</w:t>
      </w:r>
    </w:p>
    <w:p w:rsidR="00911554" w:rsidRDefault="00911554" w:rsidP="00694BB8">
      <w:pPr>
        <w:spacing w:after="0" w:afterAutospacing="0" w:line="240" w:lineRule="auto"/>
        <w:rPr>
          <w:b/>
          <w:sz w:val="24"/>
          <w:szCs w:val="24"/>
        </w:rPr>
      </w:pPr>
    </w:p>
    <w:p w:rsidR="00911554" w:rsidRDefault="00911554" w:rsidP="00694BB8">
      <w:pPr>
        <w:spacing w:after="0" w:afterAutospacing="0" w:line="240" w:lineRule="auto"/>
        <w:rPr>
          <w:b/>
          <w:sz w:val="24"/>
          <w:szCs w:val="24"/>
        </w:rPr>
      </w:pPr>
    </w:p>
    <w:p w:rsidR="007C0A8C" w:rsidRDefault="007C0A8C" w:rsidP="00694BB8">
      <w:pPr>
        <w:spacing w:after="0" w:afterAutospacing="0" w:line="240" w:lineRule="auto"/>
        <w:rPr>
          <w:b/>
          <w:sz w:val="24"/>
          <w:szCs w:val="24"/>
        </w:rPr>
      </w:pPr>
    </w:p>
    <w:p w:rsidR="00911554" w:rsidRPr="005D2B00" w:rsidRDefault="00DF0D65" w:rsidP="005D2B00">
      <w:pPr>
        <w:spacing w:after="0" w:afterAutospacing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Please a</w:t>
      </w:r>
      <w:r w:rsidR="00911554">
        <w:rPr>
          <w:b/>
          <w:sz w:val="24"/>
          <w:szCs w:val="24"/>
        </w:rPr>
        <w:t>ttached an approved seating chart</w:t>
      </w:r>
      <w:r w:rsidR="00853FBD">
        <w:rPr>
          <w:b/>
          <w:sz w:val="24"/>
          <w:szCs w:val="24"/>
        </w:rPr>
        <w:t xml:space="preserve"> or event layout</w:t>
      </w:r>
      <w:r w:rsidR="00911554">
        <w:rPr>
          <w:b/>
          <w:sz w:val="24"/>
          <w:szCs w:val="24"/>
        </w:rPr>
        <w:t xml:space="preserve"> with proper social distancing</w:t>
      </w:r>
      <w:r w:rsidR="00853FBD">
        <w:rPr>
          <w:b/>
          <w:sz w:val="24"/>
          <w:szCs w:val="24"/>
        </w:rPr>
        <w:t xml:space="preserve"> and traffic flow</w:t>
      </w:r>
      <w:r w:rsidR="0022231D">
        <w:rPr>
          <w:b/>
          <w:sz w:val="24"/>
          <w:szCs w:val="24"/>
        </w:rPr>
        <w:t xml:space="preserve"> identified</w:t>
      </w:r>
      <w:r w:rsidR="00996A03">
        <w:rPr>
          <w:b/>
          <w:sz w:val="24"/>
          <w:szCs w:val="24"/>
        </w:rPr>
        <w:t>.</w:t>
      </w:r>
    </w:p>
    <w:sectPr w:rsidR="00911554" w:rsidRPr="005D2B00" w:rsidSect="004261ED">
      <w:headerReference w:type="even" r:id="rId8"/>
      <w:headerReference w:type="default" r:id="rId9"/>
      <w:footerReference w:type="even" r:id="rId10"/>
      <w:footerReference w:type="default" r:id="rId11"/>
      <w:footerReference w:type="first" r:id="rId12"/>
      <w:pgSz w:w="12240" w:h="15840"/>
      <w:pgMar w:top="2347" w:right="864" w:bottom="1440" w:left="864" w:header="504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3B60" w:rsidRDefault="00E93B60" w:rsidP="00E075A6">
      <w:r>
        <w:separator/>
      </w:r>
    </w:p>
  </w:endnote>
  <w:endnote w:type="continuationSeparator" w:id="0">
    <w:p w:rsidR="00E93B60" w:rsidRDefault="00E93B60" w:rsidP="00E07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1DC8" w:rsidRDefault="002F1DC8" w:rsidP="00E075A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1E61375" wp14:editId="62854CCA">
              <wp:simplePos x="0" y="0"/>
              <wp:positionH relativeFrom="column">
                <wp:posOffset>-297815</wp:posOffset>
              </wp:positionH>
              <wp:positionV relativeFrom="paragraph">
                <wp:posOffset>59055</wp:posOffset>
              </wp:positionV>
              <wp:extent cx="2033270" cy="215900"/>
              <wp:effectExtent l="0" t="0" r="0" b="1270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327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F1DC8" w:rsidRPr="001A267C" w:rsidRDefault="002F1DC8" w:rsidP="00E075A6">
                          <w:r>
                            <w:t>360° OF LEARNING • UW-GREEN BAY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E61375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style="position:absolute;margin-left:-23.45pt;margin-top:4.65pt;width:160.1pt;height:1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" fillcolor="white [3212]" stroked="f">
              <v:textbox>
                <w:txbxContent>
                  <w:p w:rsidR="002F1DC8" w:rsidRPr="001A267C" w:rsidRDefault="002F1DC8" w:rsidP="00E075A6">
                    <w:r>
                      <w:t>360° OF LEARNING • UW-GREEN BAY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EDFC0B1" wp14:editId="58F021F0">
              <wp:simplePos x="0" y="0"/>
              <wp:positionH relativeFrom="column">
                <wp:posOffset>5416550</wp:posOffset>
              </wp:positionH>
              <wp:positionV relativeFrom="paragraph">
                <wp:posOffset>59055</wp:posOffset>
              </wp:positionV>
              <wp:extent cx="825500" cy="215900"/>
              <wp:effectExtent l="0" t="0" r="12700" b="1270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F1DC8" w:rsidRPr="001A267C" w:rsidRDefault="002F1DC8" w:rsidP="00E075A6">
                          <w:r w:rsidRPr="001A267C">
                            <w:t xml:space="preserve">PAGE </w:t>
                          </w:r>
                          <w:r w:rsidRPr="001A267C">
                            <w:fldChar w:fldCharType="begin"/>
                          </w:r>
                          <w:r w:rsidRPr="001A267C">
                            <w:instrText xml:space="preserve"> PAGE </w:instrText>
                          </w:r>
                          <w:r w:rsidRPr="001A267C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 w:rsidRPr="001A267C">
                            <w:fldChar w:fldCharType="end"/>
                          </w:r>
                          <w:r w:rsidRPr="001A267C">
                            <w:t xml:space="preserve"> OF </w:t>
                          </w:r>
                          <w:r w:rsidR="005F76F1">
                            <w:rPr>
                              <w:noProof/>
                            </w:rPr>
                            <w:fldChar w:fldCharType="begin"/>
                          </w:r>
                          <w:r w:rsidR="005F76F1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F76F1">
                            <w:rPr>
                              <w:noProof/>
                            </w:rPr>
                            <w:fldChar w:fldCharType="separate"/>
                          </w:r>
                          <w:r w:rsidR="00750324">
                            <w:rPr>
                              <w:noProof/>
                            </w:rPr>
                            <w:t>4</w:t>
                          </w:r>
                          <w:r w:rsidR="005F76F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DFC0B1" id="Text Box 11" o:spid="_x0000_s1029" type="#_x0000_t202" style="position:absolute;margin-left:426.5pt;margin-top:4.65pt;width:65pt;height:1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" fillcolor="white [3212]" stroked="f">
              <v:textbox>
                <w:txbxContent>
                  <w:p w:rsidR="002F1DC8" w:rsidRPr="001A267C" w:rsidRDefault="002F1DC8" w:rsidP="00E075A6">
                    <w:r w:rsidRPr="001A267C">
                      <w:t xml:space="preserve">PAGE </w:t>
                    </w:r>
                    <w:r w:rsidRPr="001A267C">
                      <w:fldChar w:fldCharType="begin"/>
                    </w:r>
                    <w:r w:rsidRPr="001A267C">
                      <w:instrText xml:space="preserve"> PAGE </w:instrText>
                    </w:r>
                    <w:r w:rsidRPr="001A267C"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 w:rsidRPr="001A267C">
                      <w:fldChar w:fldCharType="end"/>
                    </w:r>
                    <w:r w:rsidRPr="001A267C">
                      <w:t xml:space="preserve"> OF </w:t>
                    </w:r>
                    <w:r w:rsidR="005F76F1">
                      <w:rPr>
                        <w:noProof/>
                      </w:rPr>
                      <w:fldChar w:fldCharType="begin"/>
                    </w:r>
                    <w:r w:rsidR="005F76F1">
                      <w:rPr>
                        <w:noProof/>
                      </w:rPr>
                      <w:instrText xml:space="preserve"> NUMPAGES </w:instrText>
                    </w:r>
                    <w:r w:rsidR="005F76F1">
                      <w:rPr>
                        <w:noProof/>
                      </w:rPr>
                      <w:fldChar w:fldCharType="separate"/>
                    </w:r>
                    <w:r w:rsidR="00750324">
                      <w:rPr>
                        <w:noProof/>
                      </w:rPr>
                      <w:t>4</w:t>
                    </w:r>
                    <w:r w:rsidR="005F76F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144" behindDoc="1" locked="0" layoutInCell="1" allowOverlap="1" wp14:anchorId="0F52D3A6" wp14:editId="778E4A83">
          <wp:simplePos x="0" y="0"/>
          <wp:positionH relativeFrom="column">
            <wp:posOffset>-393700</wp:posOffset>
          </wp:positionH>
          <wp:positionV relativeFrom="paragraph">
            <wp:posOffset>53552</wp:posOffset>
          </wp:positionV>
          <wp:extent cx="7033895" cy="132080"/>
          <wp:effectExtent l="0" t="0" r="1905" b="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60_degree_ruler-gre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3895" cy="132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1DC8" w:rsidRDefault="00B2795A" w:rsidP="00E075A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2B7284C" wp14:editId="0D3DEF29">
              <wp:simplePos x="0" y="0"/>
              <wp:positionH relativeFrom="margin">
                <wp:align>center</wp:align>
              </wp:positionH>
              <wp:positionV relativeFrom="paragraph">
                <wp:posOffset>10160</wp:posOffset>
              </wp:positionV>
              <wp:extent cx="7381240" cy="0"/>
              <wp:effectExtent l="0" t="0" r="29210" b="19050"/>
              <wp:wrapNone/>
              <wp:docPr id="20" name="Straight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8124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483B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73B064D" id="Straight Connector 20" o:spid="_x0000_s1026" style="position:absolute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.8pt" to="581.2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" strokecolor="#00483b" strokeweight=".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CD812C" wp14:editId="2D46B203">
              <wp:simplePos x="0" y="0"/>
              <wp:positionH relativeFrom="margin">
                <wp:posOffset>275590</wp:posOffset>
              </wp:positionH>
              <wp:positionV relativeFrom="paragraph">
                <wp:posOffset>24130</wp:posOffset>
              </wp:positionV>
              <wp:extent cx="6100445" cy="20891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00445" cy="20891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E0C83" w:rsidRPr="00707B08" w:rsidRDefault="003D1941" w:rsidP="003D1941">
                          <w:pPr>
                            <w:jc w:val="center"/>
                            <w:rPr>
                              <w:color w:val="00483B"/>
                            </w:rPr>
                          </w:pPr>
                          <w:r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>2420 Nicolet Drive</w:t>
                          </w:r>
                          <w:r w:rsidR="00030706"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Green Bay, WI 54311  </w:t>
                          </w:r>
                          <w:r w:rsidR="00030706" w:rsidRPr="00707B08">
                            <w:rPr>
                              <w:rFonts w:ascii="Arial" w:hAnsi="Arial" w:cs="Arial"/>
                              <w:noProof/>
                              <w:color w:val="00483B"/>
                              <w:sz w:val="16"/>
                              <w:szCs w:val="16"/>
                            </w:rPr>
                            <w:drawing>
                              <wp:inline distT="0" distB="0" distL="0" distR="0" wp14:anchorId="4F09AC01" wp14:editId="41187A8E">
                                <wp:extent cx="88900" cy="88900"/>
                                <wp:effectExtent l="0" t="0" r="0" b="0"/>
                                <wp:docPr id="21" name="Pictur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8900" cy="889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30706"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>920-465-2000</w:t>
                          </w:r>
                          <w:r w:rsidR="00030706"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 </w:t>
                          </w:r>
                          <w:r w:rsidR="00030706" w:rsidRPr="00707B08">
                            <w:rPr>
                              <w:rFonts w:ascii="Arial" w:hAnsi="Arial" w:cs="Arial"/>
                              <w:noProof/>
                              <w:color w:val="00483B"/>
                              <w:sz w:val="16"/>
                              <w:szCs w:val="16"/>
                            </w:rPr>
                            <w:drawing>
                              <wp:inline distT="0" distB="0" distL="0" distR="0" wp14:anchorId="2AE65C89" wp14:editId="4F5CE5ED">
                                <wp:extent cx="88900" cy="88900"/>
                                <wp:effectExtent l="0" t="0" r="0" b="0"/>
                                <wp:docPr id="22" name="Pictur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2"/>
                                        <a:srcRect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88900" cy="889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30706"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>www.uwgb.edu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CD812C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1.7pt;margin-top:1.9pt;width:480.35pt;height:16.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" fillcolor="white [3212]" stroked="f">
              <v:textbox>
                <w:txbxContent>
                  <w:p w:rsidR="000E0C83" w:rsidRPr="00707B08" w:rsidRDefault="003D1941" w:rsidP="003D1941">
                    <w:pPr>
                      <w:jc w:val="center"/>
                      <w:rPr>
                        <w:color w:val="00483B"/>
                      </w:rPr>
                    </w:pPr>
                    <w:r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>2420 Nicolet Drive</w:t>
                    </w:r>
                    <w:r w:rsidR="00030706"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, </w:t>
                    </w:r>
                    <w:r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Green Bay, WI 54311  </w:t>
                    </w:r>
                    <w:r w:rsidR="00030706" w:rsidRPr="00707B08">
                      <w:rPr>
                        <w:rFonts w:ascii="Arial" w:hAnsi="Arial" w:cs="Arial"/>
                        <w:noProof/>
                        <w:color w:val="00483B"/>
                        <w:sz w:val="16"/>
                        <w:szCs w:val="16"/>
                      </w:rPr>
                      <w:drawing>
                        <wp:inline distT="0" distB="0" distL="0" distR="0" wp14:anchorId="4F09AC01" wp14:editId="41187A8E">
                          <wp:extent cx="88900" cy="88900"/>
                          <wp:effectExtent l="0" t="0" r="0" b="0"/>
                          <wp:docPr id="21" name="Pictur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8900" cy="88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030706"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 </w:t>
                    </w:r>
                    <w:r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>920-465-2000</w:t>
                    </w:r>
                    <w:r w:rsidR="00030706"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 </w:t>
                    </w:r>
                    <w:r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 </w:t>
                    </w:r>
                    <w:r w:rsidR="00030706" w:rsidRPr="00707B08">
                      <w:rPr>
                        <w:rFonts w:ascii="Arial" w:hAnsi="Arial" w:cs="Arial"/>
                        <w:noProof/>
                        <w:color w:val="00483B"/>
                        <w:sz w:val="16"/>
                        <w:szCs w:val="16"/>
                      </w:rPr>
                      <w:drawing>
                        <wp:inline distT="0" distB="0" distL="0" distR="0" wp14:anchorId="2AE65C89" wp14:editId="4F5CE5ED">
                          <wp:extent cx="88900" cy="88900"/>
                          <wp:effectExtent l="0" t="0" r="0" b="0"/>
                          <wp:docPr id="22" name="Pictur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 rotWithShape="1">
                                  <a:blip r:embed="rId4"/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88900" cy="88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030706"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 </w:t>
                    </w:r>
                    <w:r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>www.uwgb.edu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1F24D13" wp14:editId="5E0EC4FF">
              <wp:simplePos x="0" y="0"/>
              <wp:positionH relativeFrom="margin">
                <wp:posOffset>-355600</wp:posOffset>
              </wp:positionH>
              <wp:positionV relativeFrom="paragraph">
                <wp:posOffset>-216535</wp:posOffset>
              </wp:positionV>
              <wp:extent cx="7381240" cy="208915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81240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E0C83" w:rsidRPr="00707B08" w:rsidRDefault="000E74CC" w:rsidP="000E0C83">
                          <w:pPr>
                            <w:pStyle w:val="Footertext"/>
                            <w:jc w:val="center"/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</w:pPr>
                          <w:r w:rsidRPr="00707B08"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  <w:t xml:space="preserve">Green Bay | </w:t>
                          </w:r>
                          <w:r w:rsidR="000E0C83" w:rsidRPr="00707B08"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  <w:t>Marinette | Manitowoc | Sheboygan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F24D13" id="Text Box 13" o:spid="_x0000_s1031" type="#_x0000_t202" style="position:absolute;margin-left:-28pt;margin-top:-17.05pt;width:581.2pt;height:16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" filled="f" stroked="f">
              <v:textbox>
                <w:txbxContent>
                  <w:p w:rsidR="000E0C83" w:rsidRPr="00707B08" w:rsidRDefault="000E74CC" w:rsidP="000E0C83">
                    <w:pPr>
                      <w:pStyle w:val="Footertext"/>
                      <w:jc w:val="center"/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</w:pPr>
                    <w:r w:rsidRPr="00707B08"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  <w:t xml:space="preserve">Green Bay | </w:t>
                    </w:r>
                    <w:r w:rsidR="000E0C83" w:rsidRPr="00707B08"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  <w:t>Marinette | Manitowoc | Sheboygan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07B08">
      <w:softHyphen/>
    </w:r>
    <w:r w:rsidR="00707B08">
      <w:softHyphen/>
    </w:r>
    <w:r w:rsidR="00707B08">
      <w:softHyphen/>
    </w:r>
    <w:r w:rsidR="00707B08">
      <w:softHyphen/>
    </w:r>
    <w:r w:rsidR="002F1DC8">
      <w:softHyphen/>
    </w:r>
    <w:r w:rsidR="002F1DC8"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1DC8" w:rsidRDefault="002F1DC8" w:rsidP="00E075A6">
    <w:pPr>
      <w:pStyle w:val="Footer"/>
    </w:pP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0BE242" wp14:editId="25F3B9FF">
              <wp:simplePos x="0" y="0"/>
              <wp:positionH relativeFrom="column">
                <wp:posOffset>6178550</wp:posOffset>
              </wp:positionH>
              <wp:positionV relativeFrom="paragraph">
                <wp:posOffset>9609455</wp:posOffset>
              </wp:positionV>
              <wp:extent cx="825500" cy="215900"/>
              <wp:effectExtent l="0" t="0" r="12700" b="12700"/>
              <wp:wrapNone/>
              <wp:docPr id="19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F1DC8" w:rsidRDefault="002F1DC8" w:rsidP="00E075A6"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 w:rsidR="005F76F1">
                            <w:rPr>
                              <w:noProof/>
                            </w:rPr>
                            <w:fldChar w:fldCharType="begin"/>
                          </w:r>
                          <w:r w:rsidR="005F76F1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F76F1">
                            <w:rPr>
                              <w:noProof/>
                            </w:rPr>
                            <w:fldChar w:fldCharType="separate"/>
                          </w:r>
                          <w:r w:rsidR="00750324">
                            <w:rPr>
                              <w:noProof/>
                            </w:rPr>
                            <w:t>4</w:t>
                          </w:r>
                          <w:r w:rsidR="005F76F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0BE24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86.5pt;margin-top:756.65pt;width:65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" fillcolor="white [3212]" stroked="f">
              <v:textbox>
                <w:txbxContent>
                  <w:p w:rsidR="002F1DC8" w:rsidRDefault="002F1DC8" w:rsidP="00E075A6"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OF </w:t>
                    </w:r>
                    <w:r w:rsidR="005F76F1">
                      <w:rPr>
                        <w:noProof/>
                      </w:rPr>
                      <w:fldChar w:fldCharType="begin"/>
                    </w:r>
                    <w:r w:rsidR="005F76F1">
                      <w:rPr>
                        <w:noProof/>
                      </w:rPr>
                      <w:instrText xml:space="preserve"> NUMPAGES </w:instrText>
                    </w:r>
                    <w:r w:rsidR="005F76F1">
                      <w:rPr>
                        <w:noProof/>
                      </w:rPr>
                      <w:fldChar w:fldCharType="separate"/>
                    </w:r>
                    <w:r w:rsidR="00750324">
                      <w:rPr>
                        <w:noProof/>
                      </w:rPr>
                      <w:t>4</w:t>
                    </w:r>
                    <w:r w:rsidR="005F76F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2333213" wp14:editId="5114AC7D">
              <wp:simplePos x="0" y="0"/>
              <wp:positionH relativeFrom="column">
                <wp:posOffset>464185</wp:posOffset>
              </wp:positionH>
              <wp:positionV relativeFrom="paragraph">
                <wp:posOffset>9609455</wp:posOffset>
              </wp:positionV>
              <wp:extent cx="2033270" cy="215900"/>
              <wp:effectExtent l="0" t="0" r="0" b="12700"/>
              <wp:wrapNone/>
              <wp:docPr id="18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327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F1DC8" w:rsidRDefault="002F1DC8" w:rsidP="00E075A6">
                          <w:r>
                            <w:t>360° OF LEARNING • UW-GREEN BAY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33213" id="_x0000_s1033" type="#_x0000_t202" style="position:absolute;margin-left:36.55pt;margin-top:756.65pt;width:160.1pt;height: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" fillcolor="white [3212]" stroked="f">
              <v:textbox>
                <w:txbxContent>
                  <w:p w:rsidR="002F1DC8" w:rsidRDefault="002F1DC8" w:rsidP="00E075A6">
                    <w:r>
                      <w:t>360° OF LEARNING • UW-GREEN BAY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12A09FC" wp14:editId="64CDC277">
              <wp:simplePos x="0" y="0"/>
              <wp:positionH relativeFrom="column">
                <wp:posOffset>368300</wp:posOffset>
              </wp:positionH>
              <wp:positionV relativeFrom="paragraph">
                <wp:posOffset>9603740</wp:posOffset>
              </wp:positionV>
              <wp:extent cx="7033895" cy="132080"/>
              <wp:effectExtent l="0" t="2540" r="1905" b="5080"/>
              <wp:wrapNone/>
              <wp:docPr id="17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033895" cy="1320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877D88" id="Picture 1" o:spid="_x0000_s1026" style="position:absolute;margin-left:29pt;margin-top:756.2pt;width:553.85pt;height:10.4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" filled="f" stroked="f">
              <o:lock v:ext="edit" aspectratio="t"/>
            </v:rect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AA38BB" wp14:editId="514F2E2E">
              <wp:simplePos x="0" y="0"/>
              <wp:positionH relativeFrom="column">
                <wp:posOffset>6178550</wp:posOffset>
              </wp:positionH>
              <wp:positionV relativeFrom="paragraph">
                <wp:posOffset>9609455</wp:posOffset>
              </wp:positionV>
              <wp:extent cx="825500" cy="215900"/>
              <wp:effectExtent l="0" t="0" r="12700" b="12700"/>
              <wp:wrapNone/>
              <wp:docPr id="1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F1DC8" w:rsidRDefault="002F1DC8" w:rsidP="00E075A6"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 w:rsidR="005F76F1">
                            <w:rPr>
                              <w:noProof/>
                            </w:rPr>
                            <w:fldChar w:fldCharType="begin"/>
                          </w:r>
                          <w:r w:rsidR="005F76F1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F76F1">
                            <w:rPr>
                              <w:noProof/>
                            </w:rPr>
                            <w:fldChar w:fldCharType="separate"/>
                          </w:r>
                          <w:r w:rsidR="00750324">
                            <w:rPr>
                              <w:noProof/>
                            </w:rPr>
                            <w:t>4</w:t>
                          </w:r>
                          <w:r w:rsidR="005F76F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AA38BB" id="_x0000_s1034" type="#_x0000_t202" style="position:absolute;margin-left:486.5pt;margin-top:756.65pt;width:65pt;height: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" fillcolor="white [3212]" stroked="f">
              <v:textbox>
                <w:txbxContent>
                  <w:p w:rsidR="002F1DC8" w:rsidRDefault="002F1DC8" w:rsidP="00E075A6"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OF </w:t>
                    </w:r>
                    <w:r w:rsidR="005F76F1">
                      <w:rPr>
                        <w:noProof/>
                      </w:rPr>
                      <w:fldChar w:fldCharType="begin"/>
                    </w:r>
                    <w:r w:rsidR="005F76F1">
                      <w:rPr>
                        <w:noProof/>
                      </w:rPr>
                      <w:instrText xml:space="preserve"> NUMPAGES </w:instrText>
                    </w:r>
                    <w:r w:rsidR="005F76F1">
                      <w:rPr>
                        <w:noProof/>
                      </w:rPr>
                      <w:fldChar w:fldCharType="separate"/>
                    </w:r>
                    <w:r w:rsidR="00750324">
                      <w:rPr>
                        <w:noProof/>
                      </w:rPr>
                      <w:t>4</w:t>
                    </w:r>
                    <w:r w:rsidR="005F76F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AB8927" wp14:editId="00B99356">
              <wp:simplePos x="0" y="0"/>
              <wp:positionH relativeFrom="column">
                <wp:posOffset>464185</wp:posOffset>
              </wp:positionH>
              <wp:positionV relativeFrom="paragraph">
                <wp:posOffset>9609455</wp:posOffset>
              </wp:positionV>
              <wp:extent cx="2033270" cy="215900"/>
              <wp:effectExtent l="0" t="0" r="0" b="12700"/>
              <wp:wrapNone/>
              <wp:docPr id="15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327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F1DC8" w:rsidRDefault="002F1DC8" w:rsidP="00E075A6">
                          <w:r>
                            <w:t>360° OF LEARNING • UW-GREEN BAY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AB8927" id="_x0000_s1035" type="#_x0000_t202" style="position:absolute;margin-left:36.55pt;margin-top:756.65pt;width:160.1pt;height: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" fillcolor="white [3212]" stroked="f">
              <v:textbox>
                <w:txbxContent>
                  <w:p w:rsidR="002F1DC8" w:rsidRDefault="002F1DC8" w:rsidP="00E075A6">
                    <w:r>
                      <w:t>360° OF LEARNING • UW-GREEN BAY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A55E883" wp14:editId="7CC5D21D">
              <wp:simplePos x="0" y="0"/>
              <wp:positionH relativeFrom="column">
                <wp:posOffset>368300</wp:posOffset>
              </wp:positionH>
              <wp:positionV relativeFrom="paragraph">
                <wp:posOffset>9603740</wp:posOffset>
              </wp:positionV>
              <wp:extent cx="7033895" cy="132080"/>
              <wp:effectExtent l="0" t="2540" r="1905" b="5080"/>
              <wp:wrapNone/>
              <wp:docPr id="14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033895" cy="1320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974E23" id="Picture 1" o:spid="_x0000_s1026" style="position:absolute;margin-left:29pt;margin-top:756.2pt;width:553.85pt;height:10.4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" filled="f" stroked="f">
              <o:lock v:ext="edit" aspectratio="t"/>
            </v:rect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4C1A96C0" wp14:editId="3316131A">
              <wp:simplePos x="0" y="0"/>
              <wp:positionH relativeFrom="column">
                <wp:posOffset>6178550</wp:posOffset>
              </wp:positionH>
              <wp:positionV relativeFrom="paragraph">
                <wp:posOffset>9609455</wp:posOffset>
              </wp:positionV>
              <wp:extent cx="825500" cy="215900"/>
              <wp:effectExtent l="0" t="0" r="12700" b="12700"/>
              <wp:wrapNone/>
              <wp:docPr id="10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F1DC8" w:rsidRDefault="002F1DC8" w:rsidP="00E075A6"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 w:rsidR="005F76F1">
                            <w:rPr>
                              <w:noProof/>
                            </w:rPr>
                            <w:fldChar w:fldCharType="begin"/>
                          </w:r>
                          <w:r w:rsidR="005F76F1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F76F1">
                            <w:rPr>
                              <w:noProof/>
                            </w:rPr>
                            <w:fldChar w:fldCharType="separate"/>
                          </w:r>
                          <w:r w:rsidR="00750324">
                            <w:rPr>
                              <w:noProof/>
                            </w:rPr>
                            <w:t>4</w:t>
                          </w:r>
                          <w:r w:rsidR="005F76F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1A96C0" id="_x0000_s1036" type="#_x0000_t202" style="position:absolute;margin-left:486.5pt;margin-top:756.65pt;width:65pt;height:1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" fillcolor="white [3212]" stroked="f">
              <v:textbox>
                <w:txbxContent>
                  <w:p w:rsidR="002F1DC8" w:rsidRDefault="002F1DC8" w:rsidP="00E075A6"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OF </w:t>
                    </w:r>
                    <w:r w:rsidR="005F76F1">
                      <w:rPr>
                        <w:noProof/>
                      </w:rPr>
                      <w:fldChar w:fldCharType="begin"/>
                    </w:r>
                    <w:r w:rsidR="005F76F1">
                      <w:rPr>
                        <w:noProof/>
                      </w:rPr>
                      <w:instrText xml:space="preserve"> NUMPAGES </w:instrText>
                    </w:r>
                    <w:r w:rsidR="005F76F1">
                      <w:rPr>
                        <w:noProof/>
                      </w:rPr>
                      <w:fldChar w:fldCharType="separate"/>
                    </w:r>
                    <w:r w:rsidR="00750324">
                      <w:rPr>
                        <w:noProof/>
                      </w:rPr>
                      <w:t>4</w:t>
                    </w:r>
                    <w:r w:rsidR="005F76F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0E78DA1" wp14:editId="7E315ABC">
              <wp:simplePos x="0" y="0"/>
              <wp:positionH relativeFrom="column">
                <wp:posOffset>464185</wp:posOffset>
              </wp:positionH>
              <wp:positionV relativeFrom="paragraph">
                <wp:posOffset>9609455</wp:posOffset>
              </wp:positionV>
              <wp:extent cx="2033270" cy="215900"/>
              <wp:effectExtent l="0" t="0" r="0" b="12700"/>
              <wp:wrapNone/>
              <wp:docPr id="9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327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F1DC8" w:rsidRDefault="002F1DC8" w:rsidP="00E075A6">
                          <w:r>
                            <w:t>360° OF LEARNING • UW-GREEN BAY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E78DA1" id="_x0000_s1037" type="#_x0000_t202" style="position:absolute;margin-left:36.55pt;margin-top:756.65pt;width:160.1pt;height:1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" fillcolor="white [3212]" stroked="f">
              <v:textbox>
                <w:txbxContent>
                  <w:p w:rsidR="002F1DC8" w:rsidRDefault="002F1DC8" w:rsidP="00E075A6">
                    <w:r>
                      <w:t>360° OF LEARNING • UW-GREEN BAY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4672EB3D" wp14:editId="41B75043">
              <wp:simplePos x="0" y="0"/>
              <wp:positionH relativeFrom="column">
                <wp:posOffset>368300</wp:posOffset>
              </wp:positionH>
              <wp:positionV relativeFrom="paragraph">
                <wp:posOffset>9603740</wp:posOffset>
              </wp:positionV>
              <wp:extent cx="7033895" cy="132080"/>
              <wp:effectExtent l="0" t="2540" r="1905" b="5080"/>
              <wp:wrapNone/>
              <wp:docPr id="8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033895" cy="1320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828E7E" id="Picture 1" o:spid="_x0000_s1026" style="position:absolute;margin-left:29pt;margin-top:756.2pt;width:553.85pt;height:10.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" filled="f" stroked="f">
              <o:lock v:ext="edit" aspectratio="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3B60" w:rsidRDefault="00E93B60" w:rsidP="00E075A6">
      <w:r>
        <w:separator/>
      </w:r>
    </w:p>
  </w:footnote>
  <w:footnote w:type="continuationSeparator" w:id="0">
    <w:p w:rsidR="00E93B60" w:rsidRDefault="00E93B60" w:rsidP="00E075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1DC8" w:rsidRDefault="002F1DC8" w:rsidP="00E075A6">
    <w:pPr>
      <w:pStyle w:val="Header"/>
    </w:pP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772EC627" wp14:editId="5874CFBC">
              <wp:simplePos x="0" y="0"/>
              <wp:positionH relativeFrom="column">
                <wp:posOffset>6178550</wp:posOffset>
              </wp:positionH>
              <wp:positionV relativeFrom="paragraph">
                <wp:posOffset>9609455</wp:posOffset>
              </wp:positionV>
              <wp:extent cx="825500" cy="215900"/>
              <wp:effectExtent l="0" t="0" r="12700" b="12700"/>
              <wp:wrapNone/>
              <wp:docPr id="7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F1DC8" w:rsidRDefault="002F1DC8" w:rsidP="00E075A6"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 w:rsidR="005F76F1">
                            <w:rPr>
                              <w:noProof/>
                            </w:rPr>
                            <w:fldChar w:fldCharType="begin"/>
                          </w:r>
                          <w:r w:rsidR="005F76F1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F76F1">
                            <w:rPr>
                              <w:noProof/>
                            </w:rPr>
                            <w:fldChar w:fldCharType="separate"/>
                          </w:r>
                          <w:r w:rsidR="00750324">
                            <w:rPr>
                              <w:noProof/>
                            </w:rPr>
                            <w:t>4</w:t>
                          </w:r>
                          <w:r w:rsidR="005F76F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2EC62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6.5pt;margin-top:756.65pt;width:65pt;height:1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" fillcolor="white [3212]" stroked="f">
              <v:textbox>
                <w:txbxContent>
                  <w:p w:rsidR="002F1DC8" w:rsidRDefault="002F1DC8" w:rsidP="00E075A6"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  <w:r>
                      <w:t xml:space="preserve"> OF </w:t>
                    </w:r>
                    <w:r w:rsidR="005F76F1">
                      <w:rPr>
                        <w:noProof/>
                      </w:rPr>
                      <w:fldChar w:fldCharType="begin"/>
                    </w:r>
                    <w:r w:rsidR="005F76F1">
                      <w:rPr>
                        <w:noProof/>
                      </w:rPr>
                      <w:instrText xml:space="preserve"> NUMPAGES </w:instrText>
                    </w:r>
                    <w:r w:rsidR="005F76F1">
                      <w:rPr>
                        <w:noProof/>
                      </w:rPr>
                      <w:fldChar w:fldCharType="separate"/>
                    </w:r>
                    <w:r w:rsidR="00750324">
                      <w:rPr>
                        <w:noProof/>
                      </w:rPr>
                      <w:t>4</w:t>
                    </w:r>
                    <w:r w:rsidR="005F76F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14524C05" wp14:editId="343B24CC">
              <wp:simplePos x="0" y="0"/>
              <wp:positionH relativeFrom="column">
                <wp:posOffset>464185</wp:posOffset>
              </wp:positionH>
              <wp:positionV relativeFrom="paragraph">
                <wp:posOffset>9609455</wp:posOffset>
              </wp:positionV>
              <wp:extent cx="2033270" cy="215900"/>
              <wp:effectExtent l="0" t="0" r="0" b="12700"/>
              <wp:wrapNone/>
              <wp:docPr id="6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327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F1DC8" w:rsidRDefault="002F1DC8" w:rsidP="00E075A6">
                          <w:r>
                            <w:t>360° OF LEARNING • UW-GREEN BAY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524C05" id="Text Box 4" o:spid="_x0000_s1027" type="#_x0000_t202" style="position:absolute;margin-left:36.55pt;margin-top:756.65pt;width:160.1pt;height:1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" fillcolor="white [3212]" stroked="f">
              <v:textbox>
                <w:txbxContent>
                  <w:p w:rsidR="002F1DC8" w:rsidRDefault="002F1DC8" w:rsidP="00E075A6">
                    <w:r>
                      <w:t>360° OF LEARNING • UW-GREEN BAY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000" behindDoc="1" locked="0" layoutInCell="1" allowOverlap="1" wp14:anchorId="5BFF7CCD" wp14:editId="7363A461">
              <wp:simplePos x="0" y="0"/>
              <wp:positionH relativeFrom="column">
                <wp:posOffset>368300</wp:posOffset>
              </wp:positionH>
              <wp:positionV relativeFrom="paragraph">
                <wp:posOffset>9603740</wp:posOffset>
              </wp:positionV>
              <wp:extent cx="7033895" cy="132080"/>
              <wp:effectExtent l="0" t="2540" r="1905" b="5080"/>
              <wp:wrapNone/>
              <wp:docPr id="5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033895" cy="1320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92A1C4" id="Picture 1" o:spid="_x0000_s1026" style="position:absolute;margin-left:29pt;margin-top:756.2pt;width:553.85pt;height:10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" filled="f" stroked="f">
              <o:lock v:ext="edit" aspectratio="t"/>
            </v:rect>
          </w:pict>
        </mc:Fallback>
      </mc:AlternateContent>
    </w:r>
    <w: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1DC8" w:rsidRPr="004D44C5" w:rsidRDefault="00996A03" w:rsidP="00E075A6">
    <w:r>
      <w:rPr>
        <w:noProof/>
      </w:rPr>
      <w:drawing>
        <wp:anchor distT="0" distB="0" distL="114300" distR="114300" simplePos="0" relativeHeight="251664384" behindDoc="0" locked="0" layoutInCell="1" allowOverlap="1" wp14:anchorId="50A60A42" wp14:editId="5706C72D">
          <wp:simplePos x="0" y="0"/>
          <wp:positionH relativeFrom="margin">
            <wp:posOffset>2673350</wp:posOffset>
          </wp:positionH>
          <wp:positionV relativeFrom="paragraph">
            <wp:posOffset>76200</wp:posOffset>
          </wp:positionV>
          <wp:extent cx="1244600" cy="988060"/>
          <wp:effectExtent l="0" t="0" r="0" b="254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GB_stack_tag_arch-PMS343c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4600" cy="988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53A15"/>
    <w:multiLevelType w:val="hybridMultilevel"/>
    <w:tmpl w:val="0922A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00738"/>
    <w:multiLevelType w:val="hybridMultilevel"/>
    <w:tmpl w:val="3EA25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E7724"/>
    <w:multiLevelType w:val="hybridMultilevel"/>
    <w:tmpl w:val="FA867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6026E"/>
    <w:multiLevelType w:val="hybridMultilevel"/>
    <w:tmpl w:val="B9B4A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FB0B90"/>
    <w:multiLevelType w:val="hybridMultilevel"/>
    <w:tmpl w:val="A1585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8460C"/>
    <w:multiLevelType w:val="hybridMultilevel"/>
    <w:tmpl w:val="BDFE46AE"/>
    <w:lvl w:ilvl="0" w:tplc="BE2C4BFE">
      <w:numFmt w:val="bullet"/>
      <w:lvlText w:val="-"/>
      <w:lvlJc w:val="left"/>
      <w:pPr>
        <w:ind w:left="720" w:hanging="360"/>
      </w:pPr>
      <w:rPr>
        <w:rFonts w:ascii="Calisto MT" w:eastAsiaTheme="minorEastAsia" w:hAnsi="Calisto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C3F00"/>
    <w:multiLevelType w:val="hybridMultilevel"/>
    <w:tmpl w:val="73AAD2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A8744A"/>
    <w:multiLevelType w:val="hybridMultilevel"/>
    <w:tmpl w:val="0F9C4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F26773"/>
    <w:multiLevelType w:val="hybridMultilevel"/>
    <w:tmpl w:val="F3BAA9C6"/>
    <w:lvl w:ilvl="0" w:tplc="BE2C4BFE">
      <w:numFmt w:val="bullet"/>
      <w:lvlText w:val="-"/>
      <w:lvlJc w:val="left"/>
      <w:pPr>
        <w:ind w:left="360" w:hanging="360"/>
      </w:pPr>
      <w:rPr>
        <w:rFonts w:ascii="Calisto MT" w:eastAsiaTheme="minorEastAsia" w:hAnsi="Calisto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FCB782D"/>
    <w:multiLevelType w:val="hybridMultilevel"/>
    <w:tmpl w:val="399A4F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1684A05"/>
    <w:multiLevelType w:val="hybridMultilevel"/>
    <w:tmpl w:val="1B281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D1890"/>
    <w:multiLevelType w:val="hybridMultilevel"/>
    <w:tmpl w:val="B94ACD5C"/>
    <w:lvl w:ilvl="0" w:tplc="BE2C4BFE">
      <w:numFmt w:val="bullet"/>
      <w:lvlText w:val="-"/>
      <w:lvlJc w:val="left"/>
      <w:pPr>
        <w:ind w:left="360" w:hanging="360"/>
      </w:pPr>
      <w:rPr>
        <w:rFonts w:ascii="Calisto MT" w:eastAsiaTheme="minorEastAsia" w:hAnsi="Calisto MT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D636FF6"/>
    <w:multiLevelType w:val="hybridMultilevel"/>
    <w:tmpl w:val="15941D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886179"/>
    <w:multiLevelType w:val="hybridMultilevel"/>
    <w:tmpl w:val="67767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A524BD"/>
    <w:multiLevelType w:val="hybridMultilevel"/>
    <w:tmpl w:val="1E6EB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ED3FD6"/>
    <w:multiLevelType w:val="hybridMultilevel"/>
    <w:tmpl w:val="01381A98"/>
    <w:lvl w:ilvl="0" w:tplc="0D224E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59D7CFA"/>
    <w:multiLevelType w:val="hybridMultilevel"/>
    <w:tmpl w:val="B5703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FA02B1"/>
    <w:multiLevelType w:val="hybridMultilevel"/>
    <w:tmpl w:val="02B8BD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B271517"/>
    <w:multiLevelType w:val="hybridMultilevel"/>
    <w:tmpl w:val="942CC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E873B8"/>
    <w:multiLevelType w:val="hybridMultilevel"/>
    <w:tmpl w:val="677EB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3632D1"/>
    <w:multiLevelType w:val="hybridMultilevel"/>
    <w:tmpl w:val="89087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A1ED6"/>
    <w:multiLevelType w:val="hybridMultilevel"/>
    <w:tmpl w:val="69881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EC263F"/>
    <w:multiLevelType w:val="hybridMultilevel"/>
    <w:tmpl w:val="0008A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52584B"/>
    <w:multiLevelType w:val="hybridMultilevel"/>
    <w:tmpl w:val="221007EA"/>
    <w:lvl w:ilvl="0" w:tplc="C8DE89E2">
      <w:numFmt w:val="bullet"/>
      <w:lvlText w:val="-"/>
      <w:lvlJc w:val="left"/>
      <w:pPr>
        <w:ind w:left="720" w:hanging="360"/>
      </w:pPr>
      <w:rPr>
        <w:rFonts w:ascii="Calisto MT" w:eastAsiaTheme="minorEastAsia" w:hAnsi="Calisto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E54359"/>
    <w:multiLevelType w:val="hybridMultilevel"/>
    <w:tmpl w:val="ECE0FDA6"/>
    <w:lvl w:ilvl="0" w:tplc="7DD48E48">
      <w:numFmt w:val="bullet"/>
      <w:lvlText w:val="-"/>
      <w:lvlJc w:val="left"/>
      <w:pPr>
        <w:ind w:left="1800" w:hanging="360"/>
      </w:pPr>
      <w:rPr>
        <w:rFonts w:ascii="Calisto MT" w:eastAsiaTheme="minorEastAsia" w:hAnsi="Calisto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BF75579"/>
    <w:multiLevelType w:val="hybridMultilevel"/>
    <w:tmpl w:val="F2DEF4B0"/>
    <w:lvl w:ilvl="0" w:tplc="CA6C0DF6">
      <w:numFmt w:val="bullet"/>
      <w:lvlText w:val="-"/>
      <w:lvlJc w:val="left"/>
      <w:pPr>
        <w:ind w:left="720" w:hanging="360"/>
      </w:pPr>
      <w:rPr>
        <w:rFonts w:ascii="Calisto MT" w:eastAsiaTheme="minorEastAsia" w:hAnsi="Calisto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FC7110"/>
    <w:multiLevelType w:val="hybridMultilevel"/>
    <w:tmpl w:val="7D0250FE"/>
    <w:lvl w:ilvl="0" w:tplc="BE2C4BFE">
      <w:numFmt w:val="bullet"/>
      <w:lvlText w:val="-"/>
      <w:lvlJc w:val="left"/>
      <w:pPr>
        <w:ind w:left="360" w:hanging="360"/>
      </w:pPr>
      <w:rPr>
        <w:rFonts w:ascii="Calisto MT" w:eastAsiaTheme="minorEastAsia" w:hAnsi="Calisto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ED7398"/>
    <w:multiLevelType w:val="hybridMultilevel"/>
    <w:tmpl w:val="BC547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CC6816"/>
    <w:multiLevelType w:val="hybridMultilevel"/>
    <w:tmpl w:val="BFACB5F0"/>
    <w:lvl w:ilvl="0" w:tplc="BE2C4BFE">
      <w:numFmt w:val="bullet"/>
      <w:lvlText w:val="-"/>
      <w:lvlJc w:val="left"/>
      <w:pPr>
        <w:ind w:left="360" w:hanging="360"/>
      </w:pPr>
      <w:rPr>
        <w:rFonts w:ascii="Calisto MT" w:eastAsiaTheme="minorEastAsia" w:hAnsi="Calisto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B497659"/>
    <w:multiLevelType w:val="hybridMultilevel"/>
    <w:tmpl w:val="09601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0221DD"/>
    <w:multiLevelType w:val="hybridMultilevel"/>
    <w:tmpl w:val="8F24E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6C79E4"/>
    <w:multiLevelType w:val="hybridMultilevel"/>
    <w:tmpl w:val="09F45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554D7F"/>
    <w:multiLevelType w:val="hybridMultilevel"/>
    <w:tmpl w:val="7416EE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15"/>
  </w:num>
  <w:num w:numId="4">
    <w:abstractNumId w:val="0"/>
  </w:num>
  <w:num w:numId="5">
    <w:abstractNumId w:val="24"/>
  </w:num>
  <w:num w:numId="6">
    <w:abstractNumId w:val="17"/>
  </w:num>
  <w:num w:numId="7">
    <w:abstractNumId w:val="9"/>
  </w:num>
  <w:num w:numId="8">
    <w:abstractNumId w:val="32"/>
  </w:num>
  <w:num w:numId="9">
    <w:abstractNumId w:val="18"/>
  </w:num>
  <w:num w:numId="10">
    <w:abstractNumId w:val="21"/>
  </w:num>
  <w:num w:numId="11">
    <w:abstractNumId w:val="29"/>
  </w:num>
  <w:num w:numId="12">
    <w:abstractNumId w:val="19"/>
  </w:num>
  <w:num w:numId="13">
    <w:abstractNumId w:val="1"/>
  </w:num>
  <w:num w:numId="14">
    <w:abstractNumId w:val="31"/>
  </w:num>
  <w:num w:numId="15">
    <w:abstractNumId w:val="3"/>
  </w:num>
  <w:num w:numId="16">
    <w:abstractNumId w:val="13"/>
  </w:num>
  <w:num w:numId="17">
    <w:abstractNumId w:val="20"/>
  </w:num>
  <w:num w:numId="18">
    <w:abstractNumId w:val="5"/>
  </w:num>
  <w:num w:numId="19">
    <w:abstractNumId w:val="28"/>
  </w:num>
  <w:num w:numId="20">
    <w:abstractNumId w:val="8"/>
  </w:num>
  <w:num w:numId="21">
    <w:abstractNumId w:val="11"/>
  </w:num>
  <w:num w:numId="22">
    <w:abstractNumId w:val="12"/>
  </w:num>
  <w:num w:numId="23">
    <w:abstractNumId w:val="14"/>
  </w:num>
  <w:num w:numId="24">
    <w:abstractNumId w:val="2"/>
  </w:num>
  <w:num w:numId="25">
    <w:abstractNumId w:val="27"/>
  </w:num>
  <w:num w:numId="26">
    <w:abstractNumId w:val="7"/>
  </w:num>
  <w:num w:numId="27">
    <w:abstractNumId w:val="25"/>
  </w:num>
  <w:num w:numId="28">
    <w:abstractNumId w:val="23"/>
  </w:num>
  <w:num w:numId="29">
    <w:abstractNumId w:val="4"/>
  </w:num>
  <w:num w:numId="30">
    <w:abstractNumId w:val="6"/>
  </w:num>
  <w:num w:numId="31">
    <w:abstractNumId w:val="22"/>
  </w:num>
  <w:num w:numId="32">
    <w:abstractNumId w:val="30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F45"/>
    <w:rsid w:val="0000778F"/>
    <w:rsid w:val="00007EAA"/>
    <w:rsid w:val="0001102D"/>
    <w:rsid w:val="00013A2A"/>
    <w:rsid w:val="000226A3"/>
    <w:rsid w:val="00027746"/>
    <w:rsid w:val="00030706"/>
    <w:rsid w:val="00055A97"/>
    <w:rsid w:val="00056E36"/>
    <w:rsid w:val="0005719F"/>
    <w:rsid w:val="00061295"/>
    <w:rsid w:val="00066CC5"/>
    <w:rsid w:val="000854C8"/>
    <w:rsid w:val="000960A5"/>
    <w:rsid w:val="000A19BA"/>
    <w:rsid w:val="000B2ACF"/>
    <w:rsid w:val="000B2BD0"/>
    <w:rsid w:val="000B59AC"/>
    <w:rsid w:val="000D7460"/>
    <w:rsid w:val="000E0C83"/>
    <w:rsid w:val="000E538E"/>
    <w:rsid w:val="000E74CC"/>
    <w:rsid w:val="000F1164"/>
    <w:rsid w:val="000F18BF"/>
    <w:rsid w:val="0010005A"/>
    <w:rsid w:val="00100350"/>
    <w:rsid w:val="0010066D"/>
    <w:rsid w:val="00102BAE"/>
    <w:rsid w:val="0011299F"/>
    <w:rsid w:val="00113004"/>
    <w:rsid w:val="0011646E"/>
    <w:rsid w:val="001166CC"/>
    <w:rsid w:val="00121DEF"/>
    <w:rsid w:val="00130BB8"/>
    <w:rsid w:val="00140966"/>
    <w:rsid w:val="00143433"/>
    <w:rsid w:val="00144794"/>
    <w:rsid w:val="00153478"/>
    <w:rsid w:val="00167ADE"/>
    <w:rsid w:val="00174135"/>
    <w:rsid w:val="00180C18"/>
    <w:rsid w:val="001829FB"/>
    <w:rsid w:val="001A267C"/>
    <w:rsid w:val="001A4B63"/>
    <w:rsid w:val="001B0F15"/>
    <w:rsid w:val="001C2579"/>
    <w:rsid w:val="001C638C"/>
    <w:rsid w:val="001F3CA3"/>
    <w:rsid w:val="00200BC9"/>
    <w:rsid w:val="00200FA1"/>
    <w:rsid w:val="00202901"/>
    <w:rsid w:val="00204560"/>
    <w:rsid w:val="00206C89"/>
    <w:rsid w:val="0021084F"/>
    <w:rsid w:val="0022187D"/>
    <w:rsid w:val="00221CBF"/>
    <w:rsid w:val="0022231D"/>
    <w:rsid w:val="0022567A"/>
    <w:rsid w:val="0022719A"/>
    <w:rsid w:val="00227E86"/>
    <w:rsid w:val="00230061"/>
    <w:rsid w:val="00231F14"/>
    <w:rsid w:val="00241FDB"/>
    <w:rsid w:val="0024641C"/>
    <w:rsid w:val="002511D4"/>
    <w:rsid w:val="0025707D"/>
    <w:rsid w:val="002638DF"/>
    <w:rsid w:val="002768DD"/>
    <w:rsid w:val="0028111C"/>
    <w:rsid w:val="00283788"/>
    <w:rsid w:val="002855F2"/>
    <w:rsid w:val="00292897"/>
    <w:rsid w:val="002A2C72"/>
    <w:rsid w:val="002B5729"/>
    <w:rsid w:val="002B726A"/>
    <w:rsid w:val="002B783F"/>
    <w:rsid w:val="002C1213"/>
    <w:rsid w:val="002C5DE3"/>
    <w:rsid w:val="002D1D86"/>
    <w:rsid w:val="002D5883"/>
    <w:rsid w:val="002F1DC8"/>
    <w:rsid w:val="0030533A"/>
    <w:rsid w:val="0033128E"/>
    <w:rsid w:val="00331C34"/>
    <w:rsid w:val="003331B7"/>
    <w:rsid w:val="00353F04"/>
    <w:rsid w:val="003654FA"/>
    <w:rsid w:val="00367ABB"/>
    <w:rsid w:val="00371EA1"/>
    <w:rsid w:val="00372056"/>
    <w:rsid w:val="00386F45"/>
    <w:rsid w:val="003A65DD"/>
    <w:rsid w:val="003B3D0D"/>
    <w:rsid w:val="003C24E1"/>
    <w:rsid w:val="003D1941"/>
    <w:rsid w:val="003D223D"/>
    <w:rsid w:val="003E573A"/>
    <w:rsid w:val="003F6F6B"/>
    <w:rsid w:val="00400B59"/>
    <w:rsid w:val="004148EC"/>
    <w:rsid w:val="00415C73"/>
    <w:rsid w:val="00420A21"/>
    <w:rsid w:val="004261ED"/>
    <w:rsid w:val="00431B26"/>
    <w:rsid w:val="00433197"/>
    <w:rsid w:val="00436080"/>
    <w:rsid w:val="00436B65"/>
    <w:rsid w:val="00447672"/>
    <w:rsid w:val="004546DF"/>
    <w:rsid w:val="00463255"/>
    <w:rsid w:val="004660A5"/>
    <w:rsid w:val="00466381"/>
    <w:rsid w:val="00467D64"/>
    <w:rsid w:val="00475168"/>
    <w:rsid w:val="0048054C"/>
    <w:rsid w:val="004B5FDE"/>
    <w:rsid w:val="004D44C5"/>
    <w:rsid w:val="004F6C87"/>
    <w:rsid w:val="00510B5A"/>
    <w:rsid w:val="00533B42"/>
    <w:rsid w:val="00533C5B"/>
    <w:rsid w:val="0054691D"/>
    <w:rsid w:val="0055288C"/>
    <w:rsid w:val="00552A53"/>
    <w:rsid w:val="00556F14"/>
    <w:rsid w:val="00561674"/>
    <w:rsid w:val="00577B34"/>
    <w:rsid w:val="0058052B"/>
    <w:rsid w:val="005828E3"/>
    <w:rsid w:val="0059089E"/>
    <w:rsid w:val="00596BD2"/>
    <w:rsid w:val="005A7E2F"/>
    <w:rsid w:val="005B19B3"/>
    <w:rsid w:val="005B363D"/>
    <w:rsid w:val="005C1614"/>
    <w:rsid w:val="005C40C9"/>
    <w:rsid w:val="005C73BB"/>
    <w:rsid w:val="005C7E41"/>
    <w:rsid w:val="005D077E"/>
    <w:rsid w:val="005D2B00"/>
    <w:rsid w:val="005D7B88"/>
    <w:rsid w:val="005E000C"/>
    <w:rsid w:val="005F76F1"/>
    <w:rsid w:val="00611B90"/>
    <w:rsid w:val="00612124"/>
    <w:rsid w:val="00612257"/>
    <w:rsid w:val="006161DD"/>
    <w:rsid w:val="00620576"/>
    <w:rsid w:val="00623D7A"/>
    <w:rsid w:val="00640EB0"/>
    <w:rsid w:val="00650959"/>
    <w:rsid w:val="00651163"/>
    <w:rsid w:val="00686FE4"/>
    <w:rsid w:val="00691FB0"/>
    <w:rsid w:val="00694BB8"/>
    <w:rsid w:val="006A7CA3"/>
    <w:rsid w:val="006B35F1"/>
    <w:rsid w:val="006B58D6"/>
    <w:rsid w:val="006C161B"/>
    <w:rsid w:val="006D0A3E"/>
    <w:rsid w:val="006D5868"/>
    <w:rsid w:val="006F16BE"/>
    <w:rsid w:val="006F16F7"/>
    <w:rsid w:val="006F257B"/>
    <w:rsid w:val="007025E7"/>
    <w:rsid w:val="00707B08"/>
    <w:rsid w:val="00720073"/>
    <w:rsid w:val="0072034E"/>
    <w:rsid w:val="0072345E"/>
    <w:rsid w:val="00732519"/>
    <w:rsid w:val="00733C2D"/>
    <w:rsid w:val="00737829"/>
    <w:rsid w:val="00741F9C"/>
    <w:rsid w:val="0074233C"/>
    <w:rsid w:val="00747032"/>
    <w:rsid w:val="00747F92"/>
    <w:rsid w:val="00750324"/>
    <w:rsid w:val="007555A2"/>
    <w:rsid w:val="007600E3"/>
    <w:rsid w:val="00771836"/>
    <w:rsid w:val="00773178"/>
    <w:rsid w:val="00780E2B"/>
    <w:rsid w:val="0078335D"/>
    <w:rsid w:val="007A2413"/>
    <w:rsid w:val="007B267F"/>
    <w:rsid w:val="007B2FF1"/>
    <w:rsid w:val="007C04B8"/>
    <w:rsid w:val="007C0A8C"/>
    <w:rsid w:val="007C487C"/>
    <w:rsid w:val="007C5E7A"/>
    <w:rsid w:val="007D3687"/>
    <w:rsid w:val="007D7FA1"/>
    <w:rsid w:val="007E4408"/>
    <w:rsid w:val="007F0FEF"/>
    <w:rsid w:val="007F3B10"/>
    <w:rsid w:val="00801B06"/>
    <w:rsid w:val="00802A0A"/>
    <w:rsid w:val="00821260"/>
    <w:rsid w:val="00821E3A"/>
    <w:rsid w:val="00826813"/>
    <w:rsid w:val="0085326B"/>
    <w:rsid w:val="00853FBD"/>
    <w:rsid w:val="00863F6C"/>
    <w:rsid w:val="00864C0C"/>
    <w:rsid w:val="008674EF"/>
    <w:rsid w:val="0087134F"/>
    <w:rsid w:val="00883449"/>
    <w:rsid w:val="008979FC"/>
    <w:rsid w:val="008A5827"/>
    <w:rsid w:val="008B0C21"/>
    <w:rsid w:val="008B2C71"/>
    <w:rsid w:val="008C0F20"/>
    <w:rsid w:val="008C70F0"/>
    <w:rsid w:val="008D146A"/>
    <w:rsid w:val="008D4DBF"/>
    <w:rsid w:val="008E47C1"/>
    <w:rsid w:val="008E7512"/>
    <w:rsid w:val="008F5AEF"/>
    <w:rsid w:val="008F5D02"/>
    <w:rsid w:val="00901E28"/>
    <w:rsid w:val="00902AA7"/>
    <w:rsid w:val="0090321C"/>
    <w:rsid w:val="00911494"/>
    <w:rsid w:val="00911554"/>
    <w:rsid w:val="009128C0"/>
    <w:rsid w:val="00936448"/>
    <w:rsid w:val="00945D18"/>
    <w:rsid w:val="00945FF7"/>
    <w:rsid w:val="00951961"/>
    <w:rsid w:val="00953226"/>
    <w:rsid w:val="009608F3"/>
    <w:rsid w:val="00960A5A"/>
    <w:rsid w:val="0096736E"/>
    <w:rsid w:val="00974533"/>
    <w:rsid w:val="00985F80"/>
    <w:rsid w:val="009949EA"/>
    <w:rsid w:val="00996A03"/>
    <w:rsid w:val="009A5CE1"/>
    <w:rsid w:val="009D568B"/>
    <w:rsid w:val="009D7D2B"/>
    <w:rsid w:val="009E7986"/>
    <w:rsid w:val="009E7F11"/>
    <w:rsid w:val="009F70CF"/>
    <w:rsid w:val="00A05E1C"/>
    <w:rsid w:val="00A10944"/>
    <w:rsid w:val="00A15705"/>
    <w:rsid w:val="00A26DBD"/>
    <w:rsid w:val="00A30E38"/>
    <w:rsid w:val="00A37896"/>
    <w:rsid w:val="00A4222F"/>
    <w:rsid w:val="00A53C64"/>
    <w:rsid w:val="00A7494F"/>
    <w:rsid w:val="00A75730"/>
    <w:rsid w:val="00A760C6"/>
    <w:rsid w:val="00A9336E"/>
    <w:rsid w:val="00AA0F98"/>
    <w:rsid w:val="00AC00D6"/>
    <w:rsid w:val="00AD082A"/>
    <w:rsid w:val="00AD09D9"/>
    <w:rsid w:val="00AE1E33"/>
    <w:rsid w:val="00AE40DC"/>
    <w:rsid w:val="00AE5F74"/>
    <w:rsid w:val="00B027F7"/>
    <w:rsid w:val="00B14F99"/>
    <w:rsid w:val="00B22439"/>
    <w:rsid w:val="00B2288D"/>
    <w:rsid w:val="00B26580"/>
    <w:rsid w:val="00B2795A"/>
    <w:rsid w:val="00B42146"/>
    <w:rsid w:val="00B42C74"/>
    <w:rsid w:val="00B467FB"/>
    <w:rsid w:val="00B531D9"/>
    <w:rsid w:val="00B65666"/>
    <w:rsid w:val="00B703A8"/>
    <w:rsid w:val="00B761A7"/>
    <w:rsid w:val="00B77371"/>
    <w:rsid w:val="00B80063"/>
    <w:rsid w:val="00B80851"/>
    <w:rsid w:val="00B80B1F"/>
    <w:rsid w:val="00B81D8D"/>
    <w:rsid w:val="00B864BE"/>
    <w:rsid w:val="00BA1058"/>
    <w:rsid w:val="00BA1202"/>
    <w:rsid w:val="00BB3F29"/>
    <w:rsid w:val="00BB60F9"/>
    <w:rsid w:val="00BC1AD4"/>
    <w:rsid w:val="00BD2EA7"/>
    <w:rsid w:val="00BD64F0"/>
    <w:rsid w:val="00BD7857"/>
    <w:rsid w:val="00BE540C"/>
    <w:rsid w:val="00C13E99"/>
    <w:rsid w:val="00C4061B"/>
    <w:rsid w:val="00C40AFD"/>
    <w:rsid w:val="00C420EC"/>
    <w:rsid w:val="00C62FA5"/>
    <w:rsid w:val="00C7443D"/>
    <w:rsid w:val="00C767B2"/>
    <w:rsid w:val="00C828BE"/>
    <w:rsid w:val="00C8318D"/>
    <w:rsid w:val="00C84C52"/>
    <w:rsid w:val="00C869E4"/>
    <w:rsid w:val="00C95310"/>
    <w:rsid w:val="00CA4D47"/>
    <w:rsid w:val="00CB0F37"/>
    <w:rsid w:val="00CC43CB"/>
    <w:rsid w:val="00CF5E2D"/>
    <w:rsid w:val="00D00180"/>
    <w:rsid w:val="00D10556"/>
    <w:rsid w:val="00D2288D"/>
    <w:rsid w:val="00D2489B"/>
    <w:rsid w:val="00D31FE4"/>
    <w:rsid w:val="00D41C62"/>
    <w:rsid w:val="00D4559D"/>
    <w:rsid w:val="00D62469"/>
    <w:rsid w:val="00D7286E"/>
    <w:rsid w:val="00D908C2"/>
    <w:rsid w:val="00D93508"/>
    <w:rsid w:val="00D94928"/>
    <w:rsid w:val="00DA27D2"/>
    <w:rsid w:val="00DA3899"/>
    <w:rsid w:val="00DB771B"/>
    <w:rsid w:val="00DE0775"/>
    <w:rsid w:val="00DE2C39"/>
    <w:rsid w:val="00DE5B9F"/>
    <w:rsid w:val="00DF0D65"/>
    <w:rsid w:val="00E075A6"/>
    <w:rsid w:val="00E10509"/>
    <w:rsid w:val="00E11590"/>
    <w:rsid w:val="00E27E05"/>
    <w:rsid w:val="00E3621B"/>
    <w:rsid w:val="00E370A4"/>
    <w:rsid w:val="00E41675"/>
    <w:rsid w:val="00E44B1A"/>
    <w:rsid w:val="00E71990"/>
    <w:rsid w:val="00E749C6"/>
    <w:rsid w:val="00E83B6E"/>
    <w:rsid w:val="00E84331"/>
    <w:rsid w:val="00E87240"/>
    <w:rsid w:val="00E93B60"/>
    <w:rsid w:val="00EA50EE"/>
    <w:rsid w:val="00EC24AF"/>
    <w:rsid w:val="00EC48E9"/>
    <w:rsid w:val="00EC6F9C"/>
    <w:rsid w:val="00ED14E2"/>
    <w:rsid w:val="00EE25FB"/>
    <w:rsid w:val="00EE2909"/>
    <w:rsid w:val="00EF0B96"/>
    <w:rsid w:val="00EF7D08"/>
    <w:rsid w:val="00F05C59"/>
    <w:rsid w:val="00F17976"/>
    <w:rsid w:val="00F24AF5"/>
    <w:rsid w:val="00F32739"/>
    <w:rsid w:val="00F33532"/>
    <w:rsid w:val="00F36CBF"/>
    <w:rsid w:val="00F5673F"/>
    <w:rsid w:val="00F57559"/>
    <w:rsid w:val="00F62E82"/>
    <w:rsid w:val="00F64A21"/>
    <w:rsid w:val="00F733FD"/>
    <w:rsid w:val="00F80D27"/>
    <w:rsid w:val="00F85A5F"/>
    <w:rsid w:val="00F93EF7"/>
    <w:rsid w:val="00F95B10"/>
    <w:rsid w:val="00FB4EF0"/>
    <w:rsid w:val="00FC0575"/>
    <w:rsid w:val="00FD0BDE"/>
    <w:rsid w:val="00FD5F2C"/>
    <w:rsid w:val="00FD6ABA"/>
    <w:rsid w:val="00FE356C"/>
    <w:rsid w:val="00FF53C1"/>
    <w:rsid w:val="00FF73B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5777"/>
    <o:shapelayout v:ext="edit">
      <o:idmap v:ext="edit" data="1"/>
    </o:shapelayout>
  </w:shapeDefaults>
  <w:decimalSymbol w:val="."/>
  <w:listSeparator w:val=","/>
  <w15:docId w15:val="{0773CB30-49C5-D84D-9698-A4FA92A2C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94BB8"/>
    <w:pPr>
      <w:spacing w:after="100" w:afterAutospacing="1" w:line="360" w:lineRule="auto"/>
    </w:pPr>
    <w:rPr>
      <w:rFonts w:ascii="Calisto MT" w:hAnsi="Calisto MT"/>
      <w:color w:val="191919" w:themeColor="text1" w:themeTint="E6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44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AB833" w:themeColor="accen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3433"/>
    <w:pPr>
      <w:keepNext/>
      <w:keepLines/>
      <w:spacing w:before="200" w:after="0" w:afterAutospacing="0"/>
      <w:outlineLvl w:val="1"/>
    </w:pPr>
    <w:rPr>
      <w:rFonts w:asciiTheme="majorHAnsi" w:eastAsiaTheme="majorEastAsia" w:hAnsiTheme="majorHAnsi" w:cstheme="majorBidi"/>
      <w:b/>
      <w:bCs/>
      <w:color w:val="0F5640" w:themeColor="text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2124"/>
    <w:pPr>
      <w:keepNext/>
      <w:keepLines/>
      <w:spacing w:before="100" w:beforeAutospacing="1" w:after="0" w:afterAutospacing="0"/>
      <w:outlineLvl w:val="2"/>
    </w:pPr>
    <w:rPr>
      <w:rFonts w:asciiTheme="majorHAnsi" w:eastAsiaTheme="majorEastAsia" w:hAnsiTheme="majorHAnsi" w:cstheme="majorBidi"/>
      <w:b/>
      <w:bCs/>
      <w:color w:val="0F5640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1102D"/>
    <w:pPr>
      <w:keepNext/>
      <w:keepLines/>
      <w:spacing w:before="200" w:after="0" w:afterAutospacing="0"/>
      <w:outlineLvl w:val="3"/>
    </w:pPr>
    <w:rPr>
      <w:rFonts w:asciiTheme="majorHAnsi" w:eastAsiaTheme="majorEastAsia" w:hAnsiTheme="majorHAnsi" w:cstheme="majorBidi"/>
      <w:b/>
      <w:bCs/>
      <w:iCs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075A6"/>
    <w:pPr>
      <w:keepNext/>
      <w:keepLines/>
      <w:spacing w:before="200" w:after="0" w:afterAutospacing="0"/>
      <w:outlineLvl w:val="4"/>
    </w:pPr>
    <w:rPr>
      <w:rFonts w:asciiTheme="majorHAnsi" w:eastAsiaTheme="majorEastAsia" w:hAnsiTheme="majorHAnsi" w:cstheme="majorBidi"/>
      <w:b/>
      <w:color w:val="808080" w:themeColor="background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075A6"/>
    <w:pPr>
      <w:keepNext/>
      <w:keepLines/>
      <w:spacing w:before="200" w:after="0" w:afterAutospacing="0"/>
      <w:outlineLvl w:val="5"/>
    </w:pPr>
    <w:rPr>
      <w:rFonts w:asciiTheme="majorHAnsi" w:eastAsiaTheme="majorEastAsia" w:hAnsiTheme="majorHAnsi" w:cstheme="majorBidi"/>
      <w:b/>
      <w:i/>
      <w:iCs/>
      <w:color w:val="808080" w:themeColor="background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44C5"/>
    <w:rPr>
      <w:rFonts w:asciiTheme="majorHAnsi" w:eastAsiaTheme="majorEastAsia" w:hAnsiTheme="majorHAnsi" w:cstheme="majorBidi"/>
      <w:b/>
      <w:bCs/>
      <w:color w:val="8AB833" w:themeColor="accen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43433"/>
    <w:rPr>
      <w:rFonts w:asciiTheme="majorHAnsi" w:eastAsiaTheme="majorEastAsia" w:hAnsiTheme="majorHAnsi" w:cstheme="majorBidi"/>
      <w:b/>
      <w:bCs/>
      <w:color w:val="0F5640" w:themeColor="text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12124"/>
    <w:rPr>
      <w:rFonts w:asciiTheme="majorHAnsi" w:eastAsiaTheme="majorEastAsia" w:hAnsiTheme="majorHAnsi" w:cstheme="majorBidi"/>
      <w:b/>
      <w:bCs/>
      <w:color w:val="0F5640" w:themeColor="text2"/>
    </w:rPr>
  </w:style>
  <w:style w:type="character" w:customStyle="1" w:styleId="Heading4Char">
    <w:name w:val="Heading 4 Char"/>
    <w:basedOn w:val="DefaultParagraphFont"/>
    <w:link w:val="Heading4"/>
    <w:uiPriority w:val="9"/>
    <w:rsid w:val="0001102D"/>
    <w:rPr>
      <w:rFonts w:asciiTheme="majorHAnsi" w:eastAsiaTheme="majorEastAsia" w:hAnsiTheme="majorHAnsi" w:cstheme="majorBidi"/>
      <w:b/>
      <w:bCs/>
      <w:iCs/>
      <w:color w:val="191919" w:themeColor="text1" w:themeTint="E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E075A6"/>
    <w:rPr>
      <w:rFonts w:asciiTheme="majorHAnsi" w:eastAsiaTheme="majorEastAsia" w:hAnsiTheme="majorHAnsi" w:cstheme="majorBidi"/>
      <w:b/>
      <w:color w:val="808080" w:themeColor="background1" w:themeShade="80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E075A6"/>
    <w:rPr>
      <w:rFonts w:asciiTheme="majorHAnsi" w:eastAsiaTheme="majorEastAsia" w:hAnsiTheme="majorHAnsi" w:cstheme="majorBidi"/>
      <w:b/>
      <w:i/>
      <w:iCs/>
      <w:color w:val="808080" w:themeColor="background1" w:themeShade="8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21C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1CB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21C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1CBF"/>
    <w:rPr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F85A5F"/>
    <w:pPr>
      <w:tabs>
        <w:tab w:val="left" w:pos="9360"/>
      </w:tabs>
      <w:spacing w:after="300" w:line="240" w:lineRule="auto"/>
      <w:ind w:left="1440" w:right="1440"/>
      <w:contextualSpacing/>
      <w:jc w:val="center"/>
    </w:pPr>
    <w:rPr>
      <w:rFonts w:asciiTheme="majorHAnsi" w:eastAsiaTheme="majorEastAsia" w:hAnsiTheme="majorHAnsi" w:cstheme="majorBidi"/>
      <w:color w:val="8AB833" w:themeColor="accent2"/>
      <w:spacing w:val="5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85A5F"/>
    <w:rPr>
      <w:rFonts w:asciiTheme="majorHAnsi" w:eastAsiaTheme="majorEastAsia" w:hAnsiTheme="majorHAnsi" w:cstheme="majorBidi"/>
      <w:color w:val="8AB833" w:themeColor="accent2"/>
      <w:spacing w:val="5"/>
      <w:kern w:val="28"/>
      <w:sz w:val="72"/>
      <w:szCs w:val="72"/>
    </w:rPr>
  </w:style>
  <w:style w:type="paragraph" w:styleId="NormalWeb">
    <w:name w:val="Normal (Web)"/>
    <w:basedOn w:val="Normal"/>
    <w:uiPriority w:val="99"/>
    <w:unhideWhenUsed/>
    <w:rsid w:val="00202901"/>
    <w:pPr>
      <w:spacing w:before="100" w:beforeAutospacing="1" w:line="240" w:lineRule="auto"/>
    </w:pPr>
    <w:rPr>
      <w:rFonts w:ascii="Times" w:hAnsi="Times" w:cs="Times New Roman"/>
    </w:rPr>
  </w:style>
  <w:style w:type="character" w:styleId="PlaceholderText">
    <w:name w:val="Placeholder Text"/>
    <w:basedOn w:val="DefaultParagraphFont"/>
    <w:uiPriority w:val="99"/>
    <w:semiHidden/>
    <w:rsid w:val="0020290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199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990"/>
    <w:rPr>
      <w:rFonts w:ascii="Lucida Grande" w:hAnsi="Lucida Grande" w:cs="Lucida Grande"/>
      <w:color w:val="191919" w:themeColor="text1" w:themeTint="E6"/>
      <w:sz w:val="18"/>
      <w:szCs w:val="18"/>
    </w:rPr>
  </w:style>
  <w:style w:type="paragraph" w:styleId="ListParagraph">
    <w:name w:val="List Paragraph"/>
    <w:basedOn w:val="Normal"/>
    <w:uiPriority w:val="34"/>
    <w:qFormat/>
    <w:rsid w:val="00B80B1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B81D8D"/>
  </w:style>
  <w:style w:type="character" w:styleId="Hyperlink">
    <w:name w:val="Hyperlink"/>
    <w:basedOn w:val="DefaultParagraphFont"/>
    <w:uiPriority w:val="99"/>
    <w:unhideWhenUsed/>
    <w:rsid w:val="00E71990"/>
    <w:rPr>
      <w:color w:val="6B9F25" w:themeColor="hyperlink"/>
      <w:u w:val="single"/>
    </w:rPr>
  </w:style>
  <w:style w:type="paragraph" w:customStyle="1" w:styleId="Footertext">
    <w:name w:val="Footer text"/>
    <w:basedOn w:val="Normal"/>
    <w:qFormat/>
    <w:rsid w:val="00737829"/>
    <w:rPr>
      <w:b/>
      <w:color w:val="8AB833" w:themeColor="accent2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25E7"/>
    <w:pPr>
      <w:numPr>
        <w:ilvl w:val="1"/>
      </w:numPr>
    </w:pPr>
    <w:rPr>
      <w:rFonts w:asciiTheme="majorHAnsi" w:eastAsiaTheme="majorEastAsia" w:hAnsiTheme="majorHAnsi" w:cstheme="majorBidi"/>
      <w:i/>
      <w:iCs/>
      <w:color w:val="808080" w:themeColor="background1" w:themeShade="8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025E7"/>
    <w:rPr>
      <w:rFonts w:asciiTheme="majorHAnsi" w:eastAsiaTheme="majorEastAsia" w:hAnsiTheme="majorHAnsi" w:cstheme="majorBidi"/>
      <w:i/>
      <w:iCs/>
      <w:color w:val="808080" w:themeColor="background1" w:themeShade="80"/>
      <w:spacing w:val="15"/>
    </w:rPr>
  </w:style>
  <w:style w:type="character" w:styleId="IntenseEmphasis">
    <w:name w:val="Intense Emphasis"/>
    <w:basedOn w:val="DefaultParagraphFont"/>
    <w:uiPriority w:val="21"/>
    <w:qFormat/>
    <w:rsid w:val="005C73BB"/>
    <w:rPr>
      <w:b/>
      <w:bCs/>
      <w:i/>
      <w:iCs/>
      <w:color w:val="808080" w:themeColor="background1" w:themeShade="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28BE"/>
    <w:pPr>
      <w:pBdr>
        <w:bottom w:val="single" w:sz="4" w:space="4" w:color="808080" w:themeColor="background1" w:themeShade="80"/>
      </w:pBdr>
      <w:spacing w:before="200" w:after="280"/>
      <w:ind w:left="936" w:right="936"/>
    </w:pPr>
    <w:rPr>
      <w:b/>
      <w:bCs/>
      <w:i/>
      <w:iCs/>
      <w:color w:val="808080" w:themeColor="background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28BE"/>
    <w:rPr>
      <w:b/>
      <w:bCs/>
      <w:i/>
      <w:iCs/>
      <w:color w:val="808080" w:themeColor="background1" w:themeShade="8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5C73BB"/>
    <w:rPr>
      <w:smallCaps/>
      <w:color w:val="8AB833" w:themeColor="accent2"/>
      <w:u w:val="single"/>
    </w:rPr>
  </w:style>
  <w:style w:type="table" w:styleId="TableGrid">
    <w:name w:val="Table Grid"/>
    <w:basedOn w:val="TableNormal"/>
    <w:uiPriority w:val="59"/>
    <w:rsid w:val="00B773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960A5"/>
    <w:rPr>
      <w:color w:val="0F564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7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emf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media/image4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tterl\AppData\Roaming\Microsoft\Templates\uwgb-letterhead-template.dotx" TargetMode="External"/></Relationships>
</file>

<file path=word/theme/theme1.xml><?xml version="1.0" encoding="utf-8"?>
<a:theme xmlns:a="http://schemas.openxmlformats.org/drawingml/2006/main" name="UWGB-360-template">
  <a:themeElements>
    <a:clrScheme name="UWGB Green">
      <a:dk1>
        <a:srgbClr val="000000"/>
      </a:dk1>
      <a:lt1>
        <a:srgbClr val="FFFFFF"/>
      </a:lt1>
      <a:dk2>
        <a:srgbClr val="0F5640"/>
      </a:dk2>
      <a:lt2>
        <a:srgbClr val="DDDDDD"/>
      </a:lt2>
      <a:accent1>
        <a:srgbClr val="549E39"/>
      </a:accent1>
      <a:accent2>
        <a:srgbClr val="8AB833"/>
      </a:accent2>
      <a:accent3>
        <a:srgbClr val="C0CF3A"/>
      </a:accent3>
      <a:accent4>
        <a:srgbClr val="4D9979"/>
      </a:accent4>
      <a:accent5>
        <a:srgbClr val="67C3A8"/>
      </a:accent5>
      <a:accent6>
        <a:srgbClr val="0A8560"/>
      </a:accent6>
      <a:hlink>
        <a:srgbClr val="6B9F25"/>
      </a:hlink>
      <a:folHlink>
        <a:srgbClr val="0F564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2E82B6-93FD-4997-BD14-B32274114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uwgb-letterhead-template.dotx</Template>
  <TotalTime>1</TotalTime>
  <Pages>1</Pages>
  <Words>151</Words>
  <Characters>861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Rotter, Lynn</cp:lastModifiedBy>
  <cp:revision>2</cp:revision>
  <cp:lastPrinted>2020-06-06T14:22:00Z</cp:lastPrinted>
  <dcterms:created xsi:type="dcterms:W3CDTF">2020-08-19T17:49:00Z</dcterms:created>
  <dcterms:modified xsi:type="dcterms:W3CDTF">2020-08-19T17:49:00Z</dcterms:modified>
</cp:coreProperties>
</file>