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93CF3" w14:textId="7445769B" w:rsidR="00C3666A" w:rsidRPr="00FF3904" w:rsidRDefault="00216C21" w:rsidP="00FF3904">
      <w:pPr>
        <w:jc w:val="center"/>
        <w:rPr>
          <w:b/>
          <w:bCs/>
          <w:sz w:val="32"/>
          <w:szCs w:val="32"/>
        </w:rPr>
      </w:pPr>
      <w:r w:rsidRPr="00FF3904">
        <w:rPr>
          <w:b/>
          <w:bCs/>
          <w:sz w:val="32"/>
          <w:szCs w:val="32"/>
        </w:rPr>
        <w:t>Non</w:t>
      </w:r>
      <w:r>
        <w:rPr>
          <w:b/>
          <w:bCs/>
          <w:sz w:val="32"/>
          <w:szCs w:val="32"/>
        </w:rPr>
        <w:t>-Licensed</w:t>
      </w:r>
      <w:r w:rsidR="008D326C" w:rsidRPr="00FF3904">
        <w:rPr>
          <w:b/>
          <w:bCs/>
          <w:sz w:val="32"/>
          <w:szCs w:val="32"/>
        </w:rPr>
        <w:t>/Certified Childcare Verification Form</w:t>
      </w:r>
    </w:p>
    <w:p w14:paraId="2FE0A8D0" w14:textId="54C8BCB7" w:rsidR="008D326C" w:rsidRDefault="008D326C" w:rsidP="00D650BD">
      <w:pPr>
        <w:spacing w:line="240" w:lineRule="auto"/>
        <w:rPr>
          <w:sz w:val="24"/>
          <w:szCs w:val="24"/>
        </w:rPr>
      </w:pPr>
      <w:r w:rsidRPr="00EA5A1A">
        <w:rPr>
          <w:sz w:val="24"/>
          <w:szCs w:val="24"/>
        </w:rPr>
        <w:t>This form is to collect basic information</w:t>
      </w:r>
      <w:r w:rsidR="00A12777" w:rsidRPr="00EA5A1A">
        <w:rPr>
          <w:sz w:val="24"/>
          <w:szCs w:val="24"/>
        </w:rPr>
        <w:t xml:space="preserve"> about the individual providing care for your child.  Please note, once completed</w:t>
      </w:r>
      <w:r w:rsidR="00645650" w:rsidRPr="00EA5A1A">
        <w:rPr>
          <w:sz w:val="24"/>
          <w:szCs w:val="24"/>
        </w:rPr>
        <w:t xml:space="preserve"> you will </w:t>
      </w:r>
      <w:r w:rsidR="00130273">
        <w:rPr>
          <w:sz w:val="24"/>
          <w:szCs w:val="24"/>
        </w:rPr>
        <w:t xml:space="preserve">need </w:t>
      </w:r>
      <w:r w:rsidR="00645650" w:rsidRPr="00EA5A1A">
        <w:rPr>
          <w:sz w:val="24"/>
          <w:szCs w:val="24"/>
        </w:rPr>
        <w:t xml:space="preserve">to have it notarized prior to submitting it.  </w:t>
      </w:r>
      <w:r w:rsidR="00E111E4">
        <w:rPr>
          <w:sz w:val="24"/>
          <w:szCs w:val="24"/>
        </w:rPr>
        <w:t xml:space="preserve">Do not sign it until in the </w:t>
      </w:r>
      <w:r w:rsidR="00E340DC">
        <w:rPr>
          <w:sz w:val="24"/>
          <w:szCs w:val="24"/>
        </w:rPr>
        <w:t xml:space="preserve">presence of the Notary.  </w:t>
      </w:r>
    </w:p>
    <w:p w14:paraId="244ACF91" w14:textId="6E6455BD" w:rsidR="00E340DC" w:rsidRDefault="00E340DC" w:rsidP="00A609F0">
      <w:pPr>
        <w:rPr>
          <w:sz w:val="24"/>
          <w:szCs w:val="24"/>
        </w:rPr>
      </w:pPr>
      <w:r>
        <w:rPr>
          <w:sz w:val="24"/>
          <w:szCs w:val="24"/>
        </w:rPr>
        <w:t xml:space="preserve">Student Name: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1C53F6">
        <w:rPr>
          <w:sz w:val="24"/>
          <w:szCs w:val="24"/>
        </w:rPr>
        <w:tab/>
      </w:r>
      <w:r w:rsidR="001C53F6">
        <w:rPr>
          <w:sz w:val="24"/>
          <w:szCs w:val="24"/>
          <w:u w:val="single"/>
        </w:rPr>
        <w:t xml:space="preserve"> </w:t>
      </w:r>
      <w:r w:rsidR="00524AA2">
        <w:rPr>
          <w:sz w:val="24"/>
          <w:szCs w:val="24"/>
        </w:rPr>
        <w:t xml:space="preserve">Student ID#: </w:t>
      </w:r>
      <w:r w:rsidR="00524AA2">
        <w:rPr>
          <w:sz w:val="24"/>
          <w:szCs w:val="24"/>
          <w:u w:val="single"/>
        </w:rPr>
        <w:tab/>
      </w:r>
      <w:r w:rsidR="00524AA2">
        <w:rPr>
          <w:sz w:val="24"/>
          <w:szCs w:val="24"/>
          <w:u w:val="single"/>
        </w:rPr>
        <w:tab/>
      </w:r>
      <w:r w:rsidR="009F5CD7">
        <w:rPr>
          <w:sz w:val="24"/>
          <w:szCs w:val="24"/>
          <w:u w:val="single"/>
        </w:rPr>
        <w:tab/>
      </w:r>
    </w:p>
    <w:p w14:paraId="4BA34CC0" w14:textId="1A3A2CAC" w:rsidR="00524AA2" w:rsidRDefault="002902B0" w:rsidP="00A609F0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Name of </w:t>
      </w:r>
      <w:r w:rsidR="00D87714">
        <w:rPr>
          <w:sz w:val="24"/>
          <w:szCs w:val="24"/>
        </w:rPr>
        <w:t>C</w:t>
      </w:r>
      <w:r>
        <w:rPr>
          <w:sz w:val="24"/>
          <w:szCs w:val="24"/>
        </w:rPr>
        <w:t>hild</w:t>
      </w:r>
      <w:r w:rsidR="00D87714">
        <w:rPr>
          <w:sz w:val="24"/>
          <w:szCs w:val="24"/>
        </w:rPr>
        <w:t>care Provider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9F5CD7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0248845" w14:textId="44D08372" w:rsidR="00D87714" w:rsidRDefault="00D87714" w:rsidP="00A609F0">
      <w:pPr>
        <w:rPr>
          <w:sz w:val="24"/>
          <w:szCs w:val="24"/>
        </w:rPr>
      </w:pPr>
      <w:r w:rsidRPr="00D87714">
        <w:rPr>
          <w:sz w:val="24"/>
          <w:szCs w:val="24"/>
        </w:rPr>
        <w:t>Provider’s Phone Number</w:t>
      </w:r>
      <w:r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9F5CD7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</w:p>
    <w:p w14:paraId="4A204020" w14:textId="0E4F98C4" w:rsidR="00FF3904" w:rsidRDefault="00FF3904" w:rsidP="00A609F0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Provider’s Email Address: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9F5CD7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tbl>
      <w:tblPr>
        <w:tblStyle w:val="TableGrid"/>
        <w:tblpPr w:leftFromText="180" w:rightFromText="180" w:vertAnchor="text" w:horzAnchor="page" w:tblpX="4531" w:tblpY="30"/>
        <w:tblW w:w="0" w:type="auto"/>
        <w:tblLook w:val="04A0" w:firstRow="1" w:lastRow="0" w:firstColumn="1" w:lastColumn="0" w:noHBand="0" w:noVBand="1"/>
      </w:tblPr>
      <w:tblGrid>
        <w:gridCol w:w="2245"/>
        <w:gridCol w:w="2009"/>
        <w:gridCol w:w="1800"/>
      </w:tblGrid>
      <w:tr w:rsidR="00FB075C" w14:paraId="792AAA1E" w14:textId="77777777" w:rsidTr="00491348"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</w:tcPr>
          <w:p w14:paraId="1BA9519E" w14:textId="4A3DDC2E" w:rsidR="00FB075C" w:rsidRDefault="00D2036C" w:rsidP="00FB075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F0860A" wp14:editId="2682CCA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24130</wp:posOffset>
                      </wp:positionV>
                      <wp:extent cx="104775" cy="10477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2FF8ED" id="Rectangle 4" o:spid="_x0000_s1026" style="position:absolute;margin-left:-.75pt;margin-top:1.9pt;width:8.2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Family Member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14:paraId="49ACE22E" w14:textId="0C5921F2" w:rsidR="00FB075C" w:rsidRDefault="00135D83" w:rsidP="00D2036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733502" wp14:editId="36E623B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04775" cy="104775"/>
                      <wp:effectExtent l="0" t="0" r="28575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8FBA2D" w14:textId="41B1C97D" w:rsidR="00135D83" w:rsidRDefault="00135D83" w:rsidP="00135D83">
                                  <w:pPr>
                                    <w:jc w:val="center"/>
                                  </w:pP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33502" id="Rectangle 23" o:spid="_x0000_s1026" style="position:absolute;margin-left:-.25pt;margin-top:.6pt;width:8.2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" fillcolor="white [3201]" strokecolor="black [3200]" strokeweight="1pt">
                      <v:textbox>
                        <w:txbxContent>
                          <w:p w14:paraId="3A8FBA2D" w14:textId="41B1C97D" w:rsidR="00135D83" w:rsidRDefault="00135D83" w:rsidP="00135D83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</w:t>
            </w:r>
            <w:r w:rsidR="00D2036C">
              <w:rPr>
                <w:sz w:val="24"/>
                <w:szCs w:val="24"/>
              </w:rPr>
              <w:t>Neighbor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86DD901" w14:textId="4BA0310C" w:rsidR="00FB075C" w:rsidRDefault="00135D83" w:rsidP="00135D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F5D15A" wp14:editId="176D54D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104775" cy="104775"/>
                      <wp:effectExtent l="0" t="0" r="28575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86353F" id="Rectangle 24" o:spid="_x0000_s1026" style="position:absolute;margin-left:-.2pt;margin-top:.6pt;width:8.2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  <w:r w:rsidR="0083246A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Friend</w:t>
            </w:r>
          </w:p>
        </w:tc>
      </w:tr>
      <w:tr w:rsidR="001746E7" w14:paraId="7399D6D0" w14:textId="77777777" w:rsidTr="00491348">
        <w:tc>
          <w:tcPr>
            <w:tcW w:w="42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17FA4" w14:textId="11173DBD" w:rsidR="001746E7" w:rsidRDefault="00135D83" w:rsidP="001746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76E6DC" wp14:editId="4F83561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104775" cy="104775"/>
                      <wp:effectExtent l="0" t="0" r="28575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7E9D09" id="Rectangle 25" o:spid="_x0000_s1026" style="position:absolute;margin-left:-.5pt;margin-top:.3pt;width:8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" fillcolor="white [3201]" strokecolor="black [3200]" strokeweight="1pt"/>
                  </w:pict>
                </mc:Fallback>
              </mc:AlternateContent>
            </w:r>
            <w:r w:rsidR="0083246A">
              <w:rPr>
                <w:sz w:val="24"/>
                <w:szCs w:val="24"/>
              </w:rPr>
              <w:t xml:space="preserve">      </w:t>
            </w:r>
            <w:r w:rsidR="001746E7">
              <w:rPr>
                <w:sz w:val="24"/>
                <w:szCs w:val="24"/>
              </w:rPr>
              <w:t>In Home Care/ Nanny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C0AC0F8" w14:textId="229C4EE3" w:rsidR="001746E7" w:rsidRDefault="00135D83" w:rsidP="001746E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F06B5F" wp14:editId="1253F98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104775" cy="104775"/>
                      <wp:effectExtent l="0" t="0" r="2857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9F473" id="Rectangle 26" o:spid="_x0000_s1026" style="position:absolute;margin-left:-.2pt;margin-top:.3pt;width:8.2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" fillcolor="white [3201]" strokecolor="black [3200]" strokeweight="1pt"/>
                  </w:pict>
                </mc:Fallback>
              </mc:AlternateContent>
            </w:r>
            <w:r w:rsidR="0083246A">
              <w:rPr>
                <w:sz w:val="24"/>
                <w:szCs w:val="24"/>
              </w:rPr>
              <w:t xml:space="preserve">      </w:t>
            </w:r>
            <w:r w:rsidR="001746E7">
              <w:rPr>
                <w:sz w:val="24"/>
                <w:szCs w:val="24"/>
              </w:rPr>
              <w:t>Other</w:t>
            </w:r>
          </w:p>
        </w:tc>
      </w:tr>
    </w:tbl>
    <w:p w14:paraId="414CEA0C" w14:textId="77777777" w:rsidR="00FB075C" w:rsidRDefault="00200274" w:rsidP="00A609F0">
      <w:pPr>
        <w:rPr>
          <w:sz w:val="24"/>
          <w:szCs w:val="24"/>
        </w:rPr>
      </w:pPr>
      <w:r>
        <w:rPr>
          <w:sz w:val="24"/>
          <w:szCs w:val="24"/>
        </w:rPr>
        <w:t xml:space="preserve">Relationship to Provider:  </w:t>
      </w:r>
    </w:p>
    <w:p w14:paraId="199DD875" w14:textId="77777777" w:rsidR="00734C1F" w:rsidRDefault="00734C1F" w:rsidP="00A609F0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"/>
        <w:gridCol w:w="961"/>
        <w:gridCol w:w="1019"/>
        <w:gridCol w:w="1260"/>
      </w:tblGrid>
      <w:tr w:rsidR="00A3057A" w14:paraId="6A7A74ED" w14:textId="77777777" w:rsidTr="00A3057A">
        <w:tc>
          <w:tcPr>
            <w:tcW w:w="601" w:type="dxa"/>
          </w:tcPr>
          <w:p w14:paraId="7381ABBD" w14:textId="77777777" w:rsidR="00A3057A" w:rsidRDefault="00A3057A" w:rsidP="00A305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</w:t>
            </w:r>
          </w:p>
        </w:tc>
        <w:tc>
          <w:tcPr>
            <w:tcW w:w="961" w:type="dxa"/>
          </w:tcPr>
          <w:p w14:paraId="50A65F6E" w14:textId="77777777" w:rsidR="00A3057A" w:rsidRDefault="00A3057A" w:rsidP="00A305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</w:t>
            </w:r>
          </w:p>
        </w:tc>
        <w:tc>
          <w:tcPr>
            <w:tcW w:w="1019" w:type="dxa"/>
          </w:tcPr>
          <w:p w14:paraId="19A7DCD9" w14:textId="77777777" w:rsidR="00A3057A" w:rsidRDefault="00A3057A" w:rsidP="00A305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Week</w:t>
            </w:r>
          </w:p>
        </w:tc>
        <w:tc>
          <w:tcPr>
            <w:tcW w:w="1260" w:type="dxa"/>
          </w:tcPr>
          <w:p w14:paraId="57D03B29" w14:textId="77777777" w:rsidR="00A3057A" w:rsidRDefault="00A3057A" w:rsidP="00A305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Month</w:t>
            </w:r>
          </w:p>
        </w:tc>
      </w:tr>
    </w:tbl>
    <w:p w14:paraId="7A08A719" w14:textId="1EA43D58" w:rsidR="00DC2D31" w:rsidRDefault="00DC2D31" w:rsidP="00A609F0">
      <w:pPr>
        <w:rPr>
          <w:sz w:val="24"/>
          <w:szCs w:val="24"/>
        </w:rPr>
      </w:pPr>
      <w:r w:rsidRPr="00810755">
        <w:rPr>
          <w:sz w:val="24"/>
          <w:szCs w:val="24"/>
        </w:rPr>
        <w:t xml:space="preserve">Childcare Cost:  </w:t>
      </w:r>
      <w:r w:rsidR="009F5CD7">
        <w:rPr>
          <w:sz w:val="24"/>
          <w:szCs w:val="24"/>
        </w:rPr>
        <w:t>$</w:t>
      </w:r>
      <w:r w:rsidR="00810755">
        <w:rPr>
          <w:sz w:val="24"/>
          <w:szCs w:val="24"/>
          <w:u w:val="single"/>
        </w:rPr>
        <w:tab/>
      </w:r>
      <w:r w:rsidR="00810755">
        <w:rPr>
          <w:sz w:val="24"/>
          <w:szCs w:val="24"/>
          <w:u w:val="single"/>
        </w:rPr>
        <w:tab/>
      </w:r>
      <w:r w:rsidR="00810755">
        <w:rPr>
          <w:sz w:val="24"/>
          <w:szCs w:val="24"/>
          <w:u w:val="single"/>
        </w:rPr>
        <w:tab/>
      </w:r>
      <w:r w:rsidR="003C482A">
        <w:rPr>
          <w:sz w:val="24"/>
          <w:szCs w:val="24"/>
          <w:u w:val="single"/>
        </w:rPr>
        <w:tab/>
      </w:r>
      <w:r w:rsidR="003C482A">
        <w:rPr>
          <w:sz w:val="24"/>
          <w:szCs w:val="24"/>
          <w:u w:val="single"/>
        </w:rPr>
        <w:tab/>
      </w:r>
    </w:p>
    <w:p w14:paraId="068417C0" w14:textId="77777777" w:rsidR="009F5CD7" w:rsidRDefault="009F5CD7" w:rsidP="00E43030">
      <w:pPr>
        <w:spacing w:after="0" w:afterAutospacing="0" w:line="240" w:lineRule="auto"/>
        <w:rPr>
          <w:sz w:val="24"/>
          <w:szCs w:val="24"/>
        </w:rPr>
      </w:pPr>
    </w:p>
    <w:p w14:paraId="71B1C437" w14:textId="766601C5" w:rsidR="0028419F" w:rsidRDefault="00E87DBB" w:rsidP="00E43030">
      <w:pPr>
        <w:spacing w:after="0" w:afterAutospacing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undersigned hereby </w:t>
      </w:r>
      <w:r w:rsidR="00AF0C79">
        <w:rPr>
          <w:sz w:val="24"/>
          <w:szCs w:val="24"/>
        </w:rPr>
        <w:t xml:space="preserve">swears the information provided in this document </w:t>
      </w:r>
      <w:r w:rsidR="005D0ED2">
        <w:rPr>
          <w:sz w:val="24"/>
          <w:szCs w:val="24"/>
        </w:rPr>
        <w:t xml:space="preserve">to be truthful.   I understand that any false or misleading information </w:t>
      </w:r>
      <w:r w:rsidR="00A45606">
        <w:rPr>
          <w:sz w:val="24"/>
          <w:szCs w:val="24"/>
        </w:rPr>
        <w:t xml:space="preserve">will jeopardize me right to continue in the university.  </w:t>
      </w:r>
    </w:p>
    <w:p w14:paraId="57D8E04D" w14:textId="77777777" w:rsidR="0028419F" w:rsidRDefault="0028419F" w:rsidP="00E43030">
      <w:pPr>
        <w:spacing w:after="0" w:afterAutospacing="0"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37D3C" w14:paraId="319243A9" w14:textId="77777777" w:rsidTr="00437D3C">
        <w:tc>
          <w:tcPr>
            <w:tcW w:w="4675" w:type="dxa"/>
          </w:tcPr>
          <w:p w14:paraId="678925D1" w14:textId="77777777" w:rsidR="005742E1" w:rsidRDefault="005742E1" w:rsidP="00E43030">
            <w:pPr>
              <w:spacing w:after="0" w:afterAutospacing="0" w:line="240" w:lineRule="auto"/>
              <w:rPr>
                <w:sz w:val="24"/>
                <w:szCs w:val="24"/>
              </w:rPr>
            </w:pPr>
          </w:p>
          <w:p w14:paraId="6506A127" w14:textId="7133B3E4" w:rsidR="00437D3C" w:rsidRDefault="00D33957" w:rsidP="00E43030">
            <w:pPr>
              <w:spacing w:after="0" w:afterAutospacing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of Wisconsin, County of ___________</w:t>
            </w:r>
          </w:p>
          <w:p w14:paraId="7F33A05C" w14:textId="77777777" w:rsidR="00D33957" w:rsidRDefault="00D33957" w:rsidP="00E43030">
            <w:pPr>
              <w:spacing w:after="0" w:afterAutospacing="0" w:line="240" w:lineRule="auto"/>
              <w:rPr>
                <w:sz w:val="24"/>
                <w:szCs w:val="24"/>
                <w:u w:val="single"/>
              </w:rPr>
            </w:pPr>
          </w:p>
          <w:p w14:paraId="3D8F60C1" w14:textId="77777777" w:rsidR="00C34918" w:rsidRPr="00176427" w:rsidRDefault="00C34918" w:rsidP="00E43030">
            <w:pPr>
              <w:spacing w:after="0" w:afterAutospacing="0" w:line="240" w:lineRule="auto"/>
              <w:rPr>
                <w:sz w:val="24"/>
                <w:szCs w:val="24"/>
              </w:rPr>
            </w:pPr>
            <w:r w:rsidRPr="00176427">
              <w:rPr>
                <w:sz w:val="24"/>
                <w:szCs w:val="24"/>
              </w:rPr>
              <w:t>The document was signed before me on __________</w:t>
            </w:r>
          </w:p>
          <w:p w14:paraId="4EA9061E" w14:textId="77777777" w:rsidR="00C34918" w:rsidRPr="00176427" w:rsidRDefault="00C34918" w:rsidP="00E43030">
            <w:pPr>
              <w:spacing w:after="0" w:afterAutospacing="0" w:line="240" w:lineRule="auto"/>
              <w:rPr>
                <w:sz w:val="24"/>
                <w:szCs w:val="24"/>
              </w:rPr>
            </w:pPr>
          </w:p>
          <w:p w14:paraId="5378B8CF" w14:textId="77777777" w:rsidR="0006316F" w:rsidRPr="00176427" w:rsidRDefault="0006316F" w:rsidP="00E43030">
            <w:pPr>
              <w:spacing w:after="0" w:afterAutospacing="0" w:line="240" w:lineRule="auto"/>
              <w:rPr>
                <w:sz w:val="24"/>
                <w:szCs w:val="24"/>
              </w:rPr>
            </w:pPr>
            <w:r w:rsidRPr="00176427">
              <w:rPr>
                <w:sz w:val="24"/>
                <w:szCs w:val="24"/>
              </w:rPr>
              <w:t>By (student name) ____________________</w:t>
            </w:r>
          </w:p>
          <w:p w14:paraId="6D711B0C" w14:textId="77777777" w:rsidR="0006316F" w:rsidRPr="00176427" w:rsidRDefault="0006316F" w:rsidP="00E43030">
            <w:pPr>
              <w:spacing w:after="0" w:afterAutospacing="0" w:line="240" w:lineRule="auto"/>
              <w:rPr>
                <w:sz w:val="24"/>
                <w:szCs w:val="24"/>
              </w:rPr>
            </w:pPr>
          </w:p>
          <w:p w14:paraId="4D106A9D" w14:textId="77777777" w:rsidR="0006316F" w:rsidRPr="00176427" w:rsidRDefault="0006316F" w:rsidP="00E43030">
            <w:pPr>
              <w:spacing w:after="0" w:afterAutospacing="0" w:line="240" w:lineRule="auto"/>
              <w:rPr>
                <w:sz w:val="24"/>
                <w:szCs w:val="24"/>
              </w:rPr>
            </w:pPr>
            <w:r w:rsidRPr="00176427">
              <w:rPr>
                <w:sz w:val="24"/>
                <w:szCs w:val="24"/>
              </w:rPr>
              <w:t>_______________________Notary Public</w:t>
            </w:r>
          </w:p>
          <w:p w14:paraId="15402C3D" w14:textId="77777777" w:rsidR="0006316F" w:rsidRPr="00176427" w:rsidRDefault="0006316F" w:rsidP="00E43030">
            <w:pPr>
              <w:spacing w:after="0" w:afterAutospacing="0" w:line="240" w:lineRule="auto"/>
              <w:rPr>
                <w:sz w:val="24"/>
                <w:szCs w:val="24"/>
              </w:rPr>
            </w:pPr>
          </w:p>
          <w:p w14:paraId="4E1C7BBC" w14:textId="3F645D2D" w:rsidR="0006316F" w:rsidRPr="00D33957" w:rsidRDefault="0006316F" w:rsidP="00E43030">
            <w:pPr>
              <w:spacing w:after="0" w:afterAutospacing="0" w:line="240" w:lineRule="auto"/>
              <w:rPr>
                <w:sz w:val="24"/>
                <w:szCs w:val="24"/>
                <w:u w:val="single"/>
              </w:rPr>
            </w:pPr>
            <w:r w:rsidRPr="00176427">
              <w:rPr>
                <w:sz w:val="24"/>
                <w:szCs w:val="24"/>
              </w:rPr>
              <w:t>My Commission Expires</w:t>
            </w:r>
            <w:r w:rsidR="006F1FA2" w:rsidRPr="00176427">
              <w:rPr>
                <w:sz w:val="24"/>
                <w:szCs w:val="24"/>
              </w:rPr>
              <w:t xml:space="preserve"> ______________</w:t>
            </w:r>
          </w:p>
        </w:tc>
        <w:tc>
          <w:tcPr>
            <w:tcW w:w="4675" w:type="dxa"/>
          </w:tcPr>
          <w:p w14:paraId="1D51C7EE" w14:textId="77777777" w:rsidR="00437D3C" w:rsidRDefault="00437D3C" w:rsidP="00E43030">
            <w:pPr>
              <w:spacing w:after="0" w:afterAutospacing="0" w:line="240" w:lineRule="auto"/>
              <w:rPr>
                <w:sz w:val="24"/>
                <w:szCs w:val="24"/>
                <w:u w:val="single"/>
              </w:rPr>
            </w:pPr>
          </w:p>
          <w:p w14:paraId="071E3775" w14:textId="75E4994B" w:rsidR="006F1FA2" w:rsidRDefault="006F1FA2" w:rsidP="00E43030">
            <w:pPr>
              <w:pBdr>
                <w:bottom w:val="single" w:sz="12" w:space="1" w:color="auto"/>
              </w:pBdr>
              <w:spacing w:after="0" w:afterAutospacing="0" w:line="240" w:lineRule="auto"/>
              <w:rPr>
                <w:sz w:val="24"/>
                <w:szCs w:val="24"/>
                <w:u w:val="single"/>
              </w:rPr>
            </w:pPr>
          </w:p>
          <w:p w14:paraId="5DD9BF0A" w14:textId="0582D8F3" w:rsidR="00176427" w:rsidRDefault="00176427" w:rsidP="00E43030">
            <w:pPr>
              <w:pBdr>
                <w:bottom w:val="single" w:sz="12" w:space="1" w:color="auto"/>
              </w:pBdr>
              <w:spacing w:after="0" w:afterAutospacing="0" w:line="240" w:lineRule="auto"/>
              <w:rPr>
                <w:sz w:val="24"/>
                <w:szCs w:val="24"/>
                <w:u w:val="single"/>
              </w:rPr>
            </w:pPr>
          </w:p>
          <w:p w14:paraId="07C98E7D" w14:textId="5A6C0B54" w:rsidR="00176427" w:rsidRDefault="00176427" w:rsidP="00E43030">
            <w:pPr>
              <w:pBdr>
                <w:bottom w:val="single" w:sz="12" w:space="1" w:color="auto"/>
              </w:pBdr>
              <w:spacing w:after="0" w:afterAutospacing="0" w:line="240" w:lineRule="auto"/>
              <w:rPr>
                <w:sz w:val="24"/>
                <w:szCs w:val="24"/>
                <w:u w:val="single"/>
              </w:rPr>
            </w:pPr>
          </w:p>
          <w:p w14:paraId="7DFB7F03" w14:textId="77777777" w:rsidR="00176427" w:rsidRPr="005742E1" w:rsidRDefault="00176427" w:rsidP="00E43030">
            <w:pPr>
              <w:pBdr>
                <w:bottom w:val="single" w:sz="12" w:space="1" w:color="auto"/>
              </w:pBdr>
              <w:spacing w:after="0" w:afterAutospacing="0" w:line="240" w:lineRule="auto"/>
              <w:rPr>
                <w:sz w:val="24"/>
                <w:szCs w:val="24"/>
              </w:rPr>
            </w:pPr>
          </w:p>
          <w:p w14:paraId="35C3BF65" w14:textId="1FB8215C" w:rsidR="006F1FA2" w:rsidRPr="00D33957" w:rsidRDefault="006F1FA2" w:rsidP="00E43030">
            <w:pPr>
              <w:spacing w:after="0" w:afterAutospacing="0" w:line="240" w:lineRule="auto"/>
              <w:rPr>
                <w:sz w:val="24"/>
                <w:szCs w:val="24"/>
                <w:u w:val="single"/>
              </w:rPr>
            </w:pPr>
            <w:r w:rsidRPr="005742E1">
              <w:rPr>
                <w:sz w:val="24"/>
                <w:szCs w:val="24"/>
              </w:rPr>
              <w:t>Signature of S</w:t>
            </w:r>
            <w:r w:rsidR="00176427" w:rsidRPr="005742E1">
              <w:rPr>
                <w:sz w:val="24"/>
                <w:szCs w:val="24"/>
              </w:rPr>
              <w:t>tudent</w:t>
            </w:r>
          </w:p>
        </w:tc>
      </w:tr>
    </w:tbl>
    <w:p w14:paraId="16DC69AE" w14:textId="77777777" w:rsidR="00E43030" w:rsidRPr="00753EFD" w:rsidRDefault="00E43030" w:rsidP="005742E1">
      <w:pPr>
        <w:spacing w:after="0" w:afterAutospacing="0" w:line="240" w:lineRule="auto"/>
        <w:rPr>
          <w:sz w:val="24"/>
          <w:szCs w:val="24"/>
        </w:rPr>
      </w:pPr>
    </w:p>
    <w:sectPr w:rsidR="00E43030" w:rsidRPr="00753EFD" w:rsidSect="00936448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2240" w:h="15840"/>
      <w:pgMar w:top="2340" w:right="1440" w:bottom="1440" w:left="1440" w:header="504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D76948" w14:textId="77777777" w:rsidR="00F10C05" w:rsidRDefault="00F10C05" w:rsidP="00E075A6">
      <w:r>
        <w:separator/>
      </w:r>
    </w:p>
  </w:endnote>
  <w:endnote w:type="continuationSeparator" w:id="0">
    <w:p w14:paraId="08E7B245" w14:textId="77777777" w:rsidR="00F10C05" w:rsidRDefault="00F10C05" w:rsidP="00E0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47E2B" w14:textId="77777777" w:rsidR="002F1DC8" w:rsidRDefault="002F1DC8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629FF57" wp14:editId="74358D56">
              <wp:simplePos x="0" y="0"/>
              <wp:positionH relativeFrom="column">
                <wp:posOffset>-297815</wp:posOffset>
              </wp:positionH>
              <wp:positionV relativeFrom="paragraph">
                <wp:posOffset>59055</wp:posOffset>
              </wp:positionV>
              <wp:extent cx="2033270" cy="215900"/>
              <wp:effectExtent l="0" t="0" r="0" b="1270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C6B87A" w14:textId="77777777" w:rsidR="002F1DC8" w:rsidRPr="001A267C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9FF5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-23.45pt;margin-top:4.65pt;width:160.1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" fillcolor="white [3212]" stroked="f">
              <v:textbox>
                <w:txbxContent>
                  <w:p w14:paraId="24C6B87A" w14:textId="77777777" w:rsidR="002F1DC8" w:rsidRPr="001A267C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7C0930" wp14:editId="42795479">
              <wp:simplePos x="0" y="0"/>
              <wp:positionH relativeFrom="column">
                <wp:posOffset>5416550</wp:posOffset>
              </wp:positionH>
              <wp:positionV relativeFrom="paragraph">
                <wp:posOffset>59055</wp:posOffset>
              </wp:positionV>
              <wp:extent cx="825500" cy="215900"/>
              <wp:effectExtent l="0" t="0" r="12700" b="1270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3677A3" w14:textId="77777777" w:rsidR="002F1DC8" w:rsidRPr="001A267C" w:rsidRDefault="002F1DC8" w:rsidP="00E075A6">
                          <w:r w:rsidRPr="001A267C">
                            <w:t xml:space="preserve">PAGE </w:t>
                          </w:r>
                          <w:r w:rsidRPr="001A267C">
                            <w:fldChar w:fldCharType="begin"/>
                          </w:r>
                          <w:r w:rsidRPr="001A267C">
                            <w:instrText xml:space="preserve"> PAGE </w:instrText>
                          </w:r>
                          <w:r w:rsidRPr="001A267C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1A267C">
                            <w:fldChar w:fldCharType="end"/>
                          </w:r>
                          <w:r w:rsidRPr="001A267C"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7C0930" id="Text Box 11" o:spid="_x0000_s1030" type="#_x0000_t202" style="position:absolute;margin-left:426.5pt;margin-top:4.65pt;width:6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" fillcolor="white [3212]" stroked="f">
              <v:textbox>
                <w:txbxContent>
                  <w:p w14:paraId="6E3677A3" w14:textId="77777777" w:rsidR="002F1DC8" w:rsidRPr="001A267C" w:rsidRDefault="002F1DC8" w:rsidP="00E075A6">
                    <w:r w:rsidRPr="001A267C">
                      <w:t xml:space="preserve">PAGE </w:t>
                    </w:r>
                    <w:r w:rsidRPr="001A267C">
                      <w:fldChar w:fldCharType="begin"/>
                    </w:r>
                    <w:r w:rsidRPr="001A267C">
                      <w:instrText xml:space="preserve"> PAGE </w:instrText>
                    </w:r>
                    <w:r w:rsidRPr="001A267C"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 w:rsidRPr="001A267C">
                      <w:fldChar w:fldCharType="end"/>
                    </w:r>
                    <w:r w:rsidRPr="001A267C"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43AA7E39" wp14:editId="7EB9297E">
          <wp:simplePos x="0" y="0"/>
          <wp:positionH relativeFrom="column">
            <wp:posOffset>-393700</wp:posOffset>
          </wp:positionH>
          <wp:positionV relativeFrom="paragraph">
            <wp:posOffset>53552</wp:posOffset>
          </wp:positionV>
          <wp:extent cx="7033895" cy="132080"/>
          <wp:effectExtent l="0" t="0" r="1905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0_degree_ruler-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3895" cy="132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303D" w14:textId="77777777" w:rsidR="002F1DC8" w:rsidRDefault="009943A8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079D058" wp14:editId="7C3A8653">
              <wp:simplePos x="0" y="0"/>
              <wp:positionH relativeFrom="margin">
                <wp:posOffset>-669956</wp:posOffset>
              </wp:positionH>
              <wp:positionV relativeFrom="paragraph">
                <wp:posOffset>-343209</wp:posOffset>
              </wp:positionV>
              <wp:extent cx="7381240" cy="243173"/>
              <wp:effectExtent l="0" t="0" r="0" b="508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1240" cy="243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0BDC6A" w14:textId="77777777" w:rsidR="000E0C83" w:rsidRPr="00707B08" w:rsidRDefault="000E74CC" w:rsidP="000E0C83">
                          <w:pPr>
                            <w:pStyle w:val="Footertext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Green Bay | </w:t>
                          </w:r>
                          <w:r w:rsidR="000E0C83"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>Marinette | Manitowoc | Sheboygan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79D05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-52.75pt;margin-top:-27pt;width:581.2pt;height:19.1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" filled="f" stroked="f">
              <v:textbox>
                <w:txbxContent>
                  <w:p w14:paraId="0E0BDC6A" w14:textId="77777777" w:rsidR="000E0C83" w:rsidRPr="00707B08" w:rsidRDefault="000E74CC" w:rsidP="000E0C83">
                    <w:pPr>
                      <w:pStyle w:val="Footertext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Green Bay | </w:t>
                    </w:r>
                    <w:r w:rsidR="000E0C83"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>Marinette | Manitowoc | Sheboygan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C400D7E" wp14:editId="705297FA">
              <wp:simplePos x="0" y="0"/>
              <wp:positionH relativeFrom="column">
                <wp:posOffset>-670641</wp:posOffset>
              </wp:positionH>
              <wp:positionV relativeFrom="paragraph">
                <wp:posOffset>-101274</wp:posOffset>
              </wp:positionV>
              <wp:extent cx="7381240" cy="0"/>
              <wp:effectExtent l="0" t="0" r="10160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2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3B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B28968" id="Straight Connector 2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8pt,-7.95pt" to="528.4pt,-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" strokecolor="#00483b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B9D3FBE" wp14:editId="4AA3217B">
              <wp:simplePos x="0" y="0"/>
              <wp:positionH relativeFrom="margin">
                <wp:posOffset>-88710</wp:posOffset>
              </wp:positionH>
              <wp:positionV relativeFrom="paragraph">
                <wp:posOffset>-108831</wp:posOffset>
              </wp:positionV>
              <wp:extent cx="6100445" cy="54114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0445" cy="54114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829151" w14:textId="4E21CC4E" w:rsidR="009943A8" w:rsidRDefault="00B51D01" w:rsidP="009943A8">
                          <w:pPr>
                            <w:spacing w:after="0" w:afterAutospacing="0" w:line="240" w:lineRule="auto"/>
                            <w:jc w:val="center"/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Phoenix Childcare Support Program</w:t>
                          </w:r>
                          <w:r w:rsidR="009943A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,</w:t>
                          </w:r>
                          <w:r w:rsidR="009943A8" w:rsidRPr="009943A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="009943A8" w:rsidRPr="009943A8">
                              <w:rPr>
                                <w:color w:val="00483B"/>
                                <w:u w:val="single"/>
                              </w:rPr>
                              <w:t>dos@uwgb.edu</w:t>
                            </w:r>
                          </w:hyperlink>
                        </w:p>
                        <w:p w14:paraId="6F0D8D0A" w14:textId="77777777" w:rsidR="009943A8" w:rsidRDefault="003D1941" w:rsidP="009943A8">
                          <w:pPr>
                            <w:spacing w:after="0" w:afterAutospacing="0" w:line="240" w:lineRule="auto"/>
                            <w:jc w:val="center"/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2420 Nicolet Drive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Green Bay, WI 54311  </w:t>
                          </w:r>
                        </w:p>
                        <w:p w14:paraId="75E8B6CF" w14:textId="2B0800DD" w:rsidR="000E0C83" w:rsidRPr="00707B08" w:rsidRDefault="00030706" w:rsidP="009943A8">
                          <w:pPr>
                            <w:spacing w:after="0" w:afterAutospacing="0" w:line="240" w:lineRule="auto"/>
                            <w:jc w:val="center"/>
                            <w:rPr>
                              <w:color w:val="00483B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19F861D5" wp14:editId="68CDD76F">
                                <wp:extent cx="88900" cy="88900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3D1941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920-465-</w:t>
                          </w:r>
                          <w:r w:rsidR="009943A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2152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3D1941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3BCE99DC" wp14:editId="7FF17345">
                                <wp:extent cx="88900" cy="88900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3D1941" w:rsidRPr="009943A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  <w:u w:val="single"/>
                            </w:rPr>
                            <w:t>www.uwgb.edu</w:t>
                          </w:r>
                          <w:r w:rsidR="009943A8" w:rsidRPr="009943A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  <w:u w:val="single"/>
                            </w:rPr>
                            <w:t>/</w:t>
                          </w:r>
                          <w:r w:rsidR="00E77660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  <w:u w:val="single"/>
                            </w:rPr>
                            <w:t>phoenix-cares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9D3FBE" id="_x0000_s1032" type="#_x0000_t202" style="position:absolute;margin-left:-7pt;margin-top:-8.55pt;width:480.35pt;height:42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" fillcolor="white [3212]" stroked="f">
              <v:textbox>
                <w:txbxContent>
                  <w:p w14:paraId="1F829151" w14:textId="4E21CC4E" w:rsidR="009943A8" w:rsidRDefault="00B51D01" w:rsidP="009943A8">
                    <w:pPr>
                      <w:spacing w:after="0" w:afterAutospacing="0" w:line="240" w:lineRule="auto"/>
                      <w:jc w:val="center"/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Phoenix Childcare Support Program</w:t>
                    </w:r>
                    <w:r w:rsidR="009943A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,</w:t>
                    </w:r>
                    <w:r w:rsidR="009943A8" w:rsidRPr="009943A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9943A8" w:rsidRPr="009943A8">
                        <w:rPr>
                          <w:color w:val="00483B"/>
                          <w:u w:val="single"/>
                        </w:rPr>
                        <w:t>dos@uwgb.edu</w:t>
                      </w:r>
                    </w:hyperlink>
                  </w:p>
                  <w:p w14:paraId="6F0D8D0A" w14:textId="77777777" w:rsidR="009943A8" w:rsidRDefault="003D1941" w:rsidP="009943A8">
                    <w:pPr>
                      <w:spacing w:after="0" w:afterAutospacing="0" w:line="240" w:lineRule="auto"/>
                      <w:jc w:val="center"/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</w:pP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2420 Nicolet Drive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,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Green Bay, WI 54311  </w:t>
                    </w:r>
                  </w:p>
                  <w:p w14:paraId="75E8B6CF" w14:textId="2B0800DD" w:rsidR="000E0C83" w:rsidRPr="00707B08" w:rsidRDefault="00030706" w:rsidP="009943A8">
                    <w:pPr>
                      <w:spacing w:after="0" w:afterAutospacing="0" w:line="240" w:lineRule="auto"/>
                      <w:jc w:val="center"/>
                      <w:rPr>
                        <w:color w:val="00483B"/>
                      </w:rPr>
                    </w:pPr>
                    <w:r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19F861D5" wp14:editId="68CDD76F">
                          <wp:extent cx="88900" cy="88900"/>
                          <wp:effectExtent l="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3D1941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920-465-</w:t>
                    </w:r>
                    <w:r w:rsidR="009943A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2152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3D1941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3BCE99DC" wp14:editId="7FF17345">
                          <wp:extent cx="88900" cy="88900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3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3D1941" w:rsidRPr="009943A8">
                      <w:rPr>
                        <w:rFonts w:ascii="Arial" w:hAnsi="Arial" w:cs="Arial"/>
                        <w:color w:val="00483B"/>
                        <w:sz w:val="16"/>
                        <w:szCs w:val="16"/>
                        <w:u w:val="single"/>
                      </w:rPr>
                      <w:t>www.uwgb.edu</w:t>
                    </w:r>
                    <w:r w:rsidR="009943A8" w:rsidRPr="009943A8">
                      <w:rPr>
                        <w:rFonts w:ascii="Arial" w:hAnsi="Arial" w:cs="Arial"/>
                        <w:color w:val="00483B"/>
                        <w:sz w:val="16"/>
                        <w:szCs w:val="16"/>
                        <w:u w:val="single"/>
                      </w:rPr>
                      <w:t>/</w:t>
                    </w:r>
                    <w:r w:rsidR="00E77660">
                      <w:rPr>
                        <w:rFonts w:ascii="Arial" w:hAnsi="Arial" w:cs="Arial"/>
                        <w:color w:val="00483B"/>
                        <w:sz w:val="16"/>
                        <w:szCs w:val="16"/>
                        <w:u w:val="single"/>
                      </w:rPr>
                      <w:t>phoenix-cares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07B08">
      <w:softHyphen/>
    </w:r>
    <w:r w:rsidR="00707B08">
      <w:softHyphen/>
    </w:r>
    <w:r w:rsidR="00707B08">
      <w:softHyphen/>
    </w:r>
    <w:r w:rsidR="00707B08">
      <w:softHyphen/>
    </w:r>
    <w:r w:rsidR="002F1DC8">
      <w:softHyphen/>
    </w:r>
    <w:r w:rsidR="002F1DC8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D4304" w14:textId="77777777" w:rsidR="002F1DC8" w:rsidRDefault="002F1DC8" w:rsidP="00E075A6">
    <w:pPr>
      <w:pStyle w:val="Foot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F485422" wp14:editId="44D07E22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407FED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8542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86.5pt;margin-top:756.65pt;width:65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" fillcolor="white [3212]" stroked="f">
              <v:textbox>
                <w:txbxContent>
                  <w:p w14:paraId="2E407FED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D83B9D8" wp14:editId="117D3EA1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C3E235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83B9D8" id="_x0000_s1034" type="#_x0000_t202" style="position:absolute;margin-left:36.55pt;margin-top:756.65pt;width:160.1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" fillcolor="white [3212]" stroked="f">
              <v:textbox>
                <w:txbxContent>
                  <w:p w14:paraId="56C3E235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CD871F2" wp14:editId="66980104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431356" id="Picture 1" o:spid="_x0000_s1026" style="position:absolute;margin-left:29pt;margin-top:756.2pt;width:553.85pt;height:10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06BE7D1" wp14:editId="76A9364E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AB9849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6BE7D1" id="_x0000_s1035" type="#_x0000_t202" style="position:absolute;margin-left:486.5pt;margin-top:756.65pt;width:65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" fillcolor="white [3212]" stroked="f">
              <v:textbox>
                <w:txbxContent>
                  <w:p w14:paraId="63AB9849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495586E" wp14:editId="006E44D0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08F9EF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95586E" id="_x0000_s1036" type="#_x0000_t202" style="position:absolute;margin-left:36.55pt;margin-top:756.65pt;width:160.1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" fillcolor="white [3212]" stroked="f">
              <v:textbox>
                <w:txbxContent>
                  <w:p w14:paraId="5608F9EF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15292AA" wp14:editId="77D158F3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2D5A91" id="Picture 1" o:spid="_x0000_s1026" style="position:absolute;margin-left:29pt;margin-top:756.2pt;width:553.85pt;height:10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54E5BC6" wp14:editId="1A2395F8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68F1FB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E5BC6" id="_x0000_s1037" type="#_x0000_t202" style="position:absolute;margin-left:486.5pt;margin-top:756.65pt;width:6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" fillcolor="white [3212]" stroked="f">
              <v:textbox>
                <w:txbxContent>
                  <w:p w14:paraId="2B68F1FB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23D192B" wp14:editId="5CFB6ACC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AA9687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3D192B" id="_x0000_s1038" type="#_x0000_t202" style="position:absolute;margin-left:36.55pt;margin-top:756.65pt;width:160.1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" fillcolor="white [3212]" stroked="f">
              <v:textbox>
                <w:txbxContent>
                  <w:p w14:paraId="54AA9687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43D0EB1" wp14:editId="25697C70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05ADF3" id="Picture 1" o:spid="_x0000_s1026" style="position:absolute;margin-left:29pt;margin-top:756.2pt;width:553.85pt;height:10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" filled="f" stroked="f"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BA07B" w14:textId="77777777" w:rsidR="00F10C05" w:rsidRDefault="00F10C05" w:rsidP="00E075A6">
      <w:r>
        <w:separator/>
      </w:r>
    </w:p>
  </w:footnote>
  <w:footnote w:type="continuationSeparator" w:id="0">
    <w:p w14:paraId="210CE232" w14:textId="77777777" w:rsidR="00F10C05" w:rsidRDefault="00F10C05" w:rsidP="00E07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F6F71" w14:textId="77777777" w:rsidR="002F1DC8" w:rsidRDefault="002F1DC8" w:rsidP="00E075A6">
    <w:pPr>
      <w:pStyle w:val="Head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FF65FC" wp14:editId="67F833A2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D789E3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F65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86.5pt;margin-top:756.65pt;width:6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" fillcolor="white [3212]" stroked="f">
              <v:textbox>
                <w:txbxContent>
                  <w:p w14:paraId="5AD789E3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E1CBCF" wp14:editId="6C5484A3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6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EFB57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E1CBCF" id="Text Box 4" o:spid="_x0000_s1028" type="#_x0000_t202" style="position:absolute;margin-left:36.55pt;margin-top:756.65pt;width:160.1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" fillcolor="white [3212]" stroked="f">
              <v:textbox>
                <w:txbxContent>
                  <w:p w14:paraId="1A3EFB57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1714326" wp14:editId="7129CBDD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400B69" id="Picture 1" o:spid="_x0000_s1026" style="position:absolute;margin-left:29pt;margin-top:756.2pt;width:553.85pt;height:10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" filled="f" stroked="f">
              <o:lock v:ext="edit" aspectratio="t"/>
            </v:rect>
          </w:pict>
        </mc:Fallback>
      </mc:AlternateContent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F367F" w14:textId="77777777" w:rsidR="002F1DC8" w:rsidRPr="004D44C5" w:rsidRDefault="002F1DC8" w:rsidP="00E075A6">
    <w:r>
      <w:rPr>
        <w:noProof/>
      </w:rPr>
      <w:drawing>
        <wp:anchor distT="0" distB="0" distL="114300" distR="114300" simplePos="0" relativeHeight="251688960" behindDoc="0" locked="0" layoutInCell="1" allowOverlap="1" wp14:anchorId="6B7ECCED" wp14:editId="7A889E33">
          <wp:simplePos x="0" y="0"/>
          <wp:positionH relativeFrom="margin">
            <wp:posOffset>2349500</wp:posOffset>
          </wp:positionH>
          <wp:positionV relativeFrom="paragraph">
            <wp:posOffset>9525</wp:posOffset>
          </wp:positionV>
          <wp:extent cx="1244600" cy="9880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GB_stack_tag_arch-PMS343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31133"/>
    <w:multiLevelType w:val="hybridMultilevel"/>
    <w:tmpl w:val="6840C3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D7CFA"/>
    <w:multiLevelType w:val="hybridMultilevel"/>
    <w:tmpl w:val="B570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45"/>
    <w:rsid w:val="0001102D"/>
    <w:rsid w:val="00030706"/>
    <w:rsid w:val="00042CA2"/>
    <w:rsid w:val="00046F1F"/>
    <w:rsid w:val="00047FE7"/>
    <w:rsid w:val="00055478"/>
    <w:rsid w:val="0005719F"/>
    <w:rsid w:val="0006316F"/>
    <w:rsid w:val="00086291"/>
    <w:rsid w:val="000B033A"/>
    <w:rsid w:val="000E0C83"/>
    <w:rsid w:val="000E2D64"/>
    <w:rsid w:val="000E74CC"/>
    <w:rsid w:val="0010005A"/>
    <w:rsid w:val="00102BAE"/>
    <w:rsid w:val="00130273"/>
    <w:rsid w:val="00133F54"/>
    <w:rsid w:val="00135D83"/>
    <w:rsid w:val="0013616F"/>
    <w:rsid w:val="00137FC4"/>
    <w:rsid w:val="00143433"/>
    <w:rsid w:val="0015646B"/>
    <w:rsid w:val="00167ADE"/>
    <w:rsid w:val="00174135"/>
    <w:rsid w:val="001746E7"/>
    <w:rsid w:val="00176427"/>
    <w:rsid w:val="001769EE"/>
    <w:rsid w:val="00176DE0"/>
    <w:rsid w:val="0017724D"/>
    <w:rsid w:val="00183D2F"/>
    <w:rsid w:val="001A267C"/>
    <w:rsid w:val="001C3F92"/>
    <w:rsid w:val="001C4CBC"/>
    <w:rsid w:val="001C53F6"/>
    <w:rsid w:val="00200274"/>
    <w:rsid w:val="00202901"/>
    <w:rsid w:val="00210691"/>
    <w:rsid w:val="00216C21"/>
    <w:rsid w:val="00220247"/>
    <w:rsid w:val="00221CBF"/>
    <w:rsid w:val="0022567A"/>
    <w:rsid w:val="0022719A"/>
    <w:rsid w:val="002364BC"/>
    <w:rsid w:val="002562F8"/>
    <w:rsid w:val="0028111C"/>
    <w:rsid w:val="0028419F"/>
    <w:rsid w:val="002855F2"/>
    <w:rsid w:val="002902B0"/>
    <w:rsid w:val="00293E4A"/>
    <w:rsid w:val="00297E46"/>
    <w:rsid w:val="002A2C72"/>
    <w:rsid w:val="002B5729"/>
    <w:rsid w:val="002B783F"/>
    <w:rsid w:val="002D5883"/>
    <w:rsid w:val="002E1BE8"/>
    <w:rsid w:val="002F1DC8"/>
    <w:rsid w:val="0036776E"/>
    <w:rsid w:val="00386F45"/>
    <w:rsid w:val="003A5339"/>
    <w:rsid w:val="003C482A"/>
    <w:rsid w:val="003D1941"/>
    <w:rsid w:val="003D223D"/>
    <w:rsid w:val="003D4532"/>
    <w:rsid w:val="0040021C"/>
    <w:rsid w:val="00437D3C"/>
    <w:rsid w:val="00475168"/>
    <w:rsid w:val="0048054C"/>
    <w:rsid w:val="00491348"/>
    <w:rsid w:val="004B20FB"/>
    <w:rsid w:val="004D44C5"/>
    <w:rsid w:val="004F20CB"/>
    <w:rsid w:val="00514680"/>
    <w:rsid w:val="00524AA2"/>
    <w:rsid w:val="00552606"/>
    <w:rsid w:val="005742E1"/>
    <w:rsid w:val="00581CA9"/>
    <w:rsid w:val="005828E3"/>
    <w:rsid w:val="0059089E"/>
    <w:rsid w:val="00596BD2"/>
    <w:rsid w:val="005B363D"/>
    <w:rsid w:val="005C73BB"/>
    <w:rsid w:val="005D077E"/>
    <w:rsid w:val="005D0ED2"/>
    <w:rsid w:val="005E764C"/>
    <w:rsid w:val="005F65ED"/>
    <w:rsid w:val="005F76F1"/>
    <w:rsid w:val="00611B90"/>
    <w:rsid w:val="00612124"/>
    <w:rsid w:val="00622F4A"/>
    <w:rsid w:val="006259A9"/>
    <w:rsid w:val="00636D58"/>
    <w:rsid w:val="00645650"/>
    <w:rsid w:val="00650959"/>
    <w:rsid w:val="006A1C53"/>
    <w:rsid w:val="006C161B"/>
    <w:rsid w:val="006D0A3E"/>
    <w:rsid w:val="006D7534"/>
    <w:rsid w:val="006E56BD"/>
    <w:rsid w:val="006F1FA2"/>
    <w:rsid w:val="007025E7"/>
    <w:rsid w:val="00707B08"/>
    <w:rsid w:val="00734C1F"/>
    <w:rsid w:val="00737829"/>
    <w:rsid w:val="00753EFD"/>
    <w:rsid w:val="00773178"/>
    <w:rsid w:val="007737BC"/>
    <w:rsid w:val="007B2601"/>
    <w:rsid w:val="007B2FF1"/>
    <w:rsid w:val="007F1A7A"/>
    <w:rsid w:val="008035DA"/>
    <w:rsid w:val="00810433"/>
    <w:rsid w:val="00810755"/>
    <w:rsid w:val="00821260"/>
    <w:rsid w:val="00822593"/>
    <w:rsid w:val="00827D0C"/>
    <w:rsid w:val="0083246A"/>
    <w:rsid w:val="00852845"/>
    <w:rsid w:val="008674EF"/>
    <w:rsid w:val="0087134F"/>
    <w:rsid w:val="00873F9F"/>
    <w:rsid w:val="008B0C21"/>
    <w:rsid w:val="008C32FD"/>
    <w:rsid w:val="008D326C"/>
    <w:rsid w:val="008D3EC3"/>
    <w:rsid w:val="008E33AC"/>
    <w:rsid w:val="008F5D02"/>
    <w:rsid w:val="00914DA6"/>
    <w:rsid w:val="00932A1A"/>
    <w:rsid w:val="00936448"/>
    <w:rsid w:val="00940266"/>
    <w:rsid w:val="00951961"/>
    <w:rsid w:val="00956CFF"/>
    <w:rsid w:val="00964729"/>
    <w:rsid w:val="0097047F"/>
    <w:rsid w:val="009943A8"/>
    <w:rsid w:val="009A3C11"/>
    <w:rsid w:val="009C0A84"/>
    <w:rsid w:val="009F5CD7"/>
    <w:rsid w:val="00A05E1C"/>
    <w:rsid w:val="00A12777"/>
    <w:rsid w:val="00A15486"/>
    <w:rsid w:val="00A15705"/>
    <w:rsid w:val="00A21FCB"/>
    <w:rsid w:val="00A3057A"/>
    <w:rsid w:val="00A37896"/>
    <w:rsid w:val="00A45606"/>
    <w:rsid w:val="00A53C64"/>
    <w:rsid w:val="00A609F0"/>
    <w:rsid w:val="00A720C5"/>
    <w:rsid w:val="00A968AD"/>
    <w:rsid w:val="00AB1709"/>
    <w:rsid w:val="00AB3E3B"/>
    <w:rsid w:val="00AC4A84"/>
    <w:rsid w:val="00AD09D9"/>
    <w:rsid w:val="00AE40DC"/>
    <w:rsid w:val="00AE6755"/>
    <w:rsid w:val="00AF0C79"/>
    <w:rsid w:val="00B200E2"/>
    <w:rsid w:val="00B24B63"/>
    <w:rsid w:val="00B26BD2"/>
    <w:rsid w:val="00B307EB"/>
    <w:rsid w:val="00B51D01"/>
    <w:rsid w:val="00B66C57"/>
    <w:rsid w:val="00B80B1F"/>
    <w:rsid w:val="00B81D8D"/>
    <w:rsid w:val="00B864BE"/>
    <w:rsid w:val="00BA2C04"/>
    <w:rsid w:val="00BB138C"/>
    <w:rsid w:val="00BB60F9"/>
    <w:rsid w:val="00C11539"/>
    <w:rsid w:val="00C34918"/>
    <w:rsid w:val="00C3666A"/>
    <w:rsid w:val="00C81D1B"/>
    <w:rsid w:val="00C828BE"/>
    <w:rsid w:val="00C8318D"/>
    <w:rsid w:val="00C84C52"/>
    <w:rsid w:val="00CE41F8"/>
    <w:rsid w:val="00D2036C"/>
    <w:rsid w:val="00D31FE4"/>
    <w:rsid w:val="00D33957"/>
    <w:rsid w:val="00D34AFE"/>
    <w:rsid w:val="00D4559D"/>
    <w:rsid w:val="00D650BD"/>
    <w:rsid w:val="00D8303C"/>
    <w:rsid w:val="00D87714"/>
    <w:rsid w:val="00D87AC6"/>
    <w:rsid w:val="00DC2D31"/>
    <w:rsid w:val="00DE57E3"/>
    <w:rsid w:val="00DF0CF8"/>
    <w:rsid w:val="00DF732E"/>
    <w:rsid w:val="00E075A6"/>
    <w:rsid w:val="00E111E4"/>
    <w:rsid w:val="00E14100"/>
    <w:rsid w:val="00E340DC"/>
    <w:rsid w:val="00E414E0"/>
    <w:rsid w:val="00E43030"/>
    <w:rsid w:val="00E702B3"/>
    <w:rsid w:val="00E71990"/>
    <w:rsid w:val="00E77660"/>
    <w:rsid w:val="00E87DBB"/>
    <w:rsid w:val="00E93B60"/>
    <w:rsid w:val="00EA5A1A"/>
    <w:rsid w:val="00EC48E9"/>
    <w:rsid w:val="00EC6F9C"/>
    <w:rsid w:val="00EE25FB"/>
    <w:rsid w:val="00F0669B"/>
    <w:rsid w:val="00F100D4"/>
    <w:rsid w:val="00F10C05"/>
    <w:rsid w:val="00F147CD"/>
    <w:rsid w:val="00F24AF5"/>
    <w:rsid w:val="00F251C5"/>
    <w:rsid w:val="00F3131E"/>
    <w:rsid w:val="00F359DF"/>
    <w:rsid w:val="00F36CBF"/>
    <w:rsid w:val="00F4455B"/>
    <w:rsid w:val="00F5673F"/>
    <w:rsid w:val="00F64A21"/>
    <w:rsid w:val="00F67E88"/>
    <w:rsid w:val="00F7559D"/>
    <w:rsid w:val="00F85A5F"/>
    <w:rsid w:val="00FB075C"/>
    <w:rsid w:val="00FD1564"/>
    <w:rsid w:val="00FE7990"/>
    <w:rsid w:val="00FF23EB"/>
    <w:rsid w:val="00FF39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DA846CB"/>
  <w15:docId w15:val="{0773CB30-49C5-D84D-9698-A4FA92A2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E1C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433"/>
    <w:pPr>
      <w:keepNext/>
      <w:keepLines/>
      <w:spacing w:before="200" w:after="0" w:afterAutospacing="0"/>
      <w:outlineLvl w:val="1"/>
    </w:pPr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124"/>
    <w:pPr>
      <w:keepNext/>
      <w:keepLines/>
      <w:spacing w:before="100" w:beforeAutospacing="1" w:after="0" w:afterAutospacing="0"/>
      <w:outlineLvl w:val="2"/>
    </w:pPr>
    <w:rPr>
      <w:rFonts w:asciiTheme="majorHAnsi" w:eastAsiaTheme="majorEastAsia" w:hAnsiTheme="majorHAnsi" w:cstheme="majorBidi"/>
      <w:b/>
      <w:bCs/>
      <w:color w:val="0F564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02D"/>
    <w:pPr>
      <w:keepNext/>
      <w:keepLines/>
      <w:spacing w:before="200" w:after="0" w:afterAutospacing="0"/>
      <w:outlineLvl w:val="3"/>
    </w:pPr>
    <w:rPr>
      <w:rFonts w:asciiTheme="majorHAnsi" w:eastAsiaTheme="majorEastAsia" w:hAnsiTheme="majorHAnsi" w:cstheme="majorBidi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75A6"/>
    <w:pPr>
      <w:keepNext/>
      <w:keepLines/>
      <w:spacing w:before="200" w:after="0" w:afterAutospacing="0"/>
      <w:outlineLvl w:val="4"/>
    </w:pPr>
    <w:rPr>
      <w:rFonts w:asciiTheme="majorHAnsi" w:eastAsiaTheme="majorEastAsia" w:hAnsiTheme="majorHAnsi" w:cstheme="majorBidi"/>
      <w:b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75A6"/>
    <w:pPr>
      <w:keepNext/>
      <w:keepLines/>
      <w:spacing w:before="200" w:after="0" w:afterAutospacing="0"/>
      <w:outlineLvl w:val="5"/>
    </w:pPr>
    <w:rPr>
      <w:rFonts w:asciiTheme="majorHAnsi" w:eastAsiaTheme="majorEastAsia" w:hAnsiTheme="majorHAnsi" w:cstheme="majorBidi"/>
      <w:b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4C5"/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3433"/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2124"/>
    <w:rPr>
      <w:rFonts w:asciiTheme="majorHAnsi" w:eastAsiaTheme="majorEastAsia" w:hAnsiTheme="majorHAnsi" w:cstheme="majorBidi"/>
      <w:b/>
      <w:bCs/>
      <w:color w:val="0F5640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01102D"/>
    <w:rPr>
      <w:rFonts w:asciiTheme="majorHAnsi" w:eastAsiaTheme="majorEastAsia" w:hAnsiTheme="majorHAnsi" w:cstheme="majorBidi"/>
      <w:b/>
      <w:bCs/>
      <w:iCs/>
      <w:color w:val="191919" w:themeColor="text1" w:themeTint="E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075A6"/>
    <w:rPr>
      <w:rFonts w:asciiTheme="majorHAnsi" w:eastAsiaTheme="majorEastAsia" w:hAnsiTheme="majorHAnsi" w:cstheme="majorBidi"/>
      <w:b/>
      <w:color w:val="808080" w:themeColor="background1" w:themeShade="8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075A6"/>
    <w:rPr>
      <w:rFonts w:asciiTheme="majorHAnsi" w:eastAsiaTheme="majorEastAsia" w:hAnsiTheme="majorHAnsi" w:cstheme="majorBidi"/>
      <w:b/>
      <w:i/>
      <w:iCs/>
      <w:color w:val="808080" w:themeColor="background1" w:themeShade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B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BF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85A5F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85A5F"/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paragraph" w:styleId="NormalWeb">
    <w:name w:val="Normal (Web)"/>
    <w:basedOn w:val="Normal"/>
    <w:uiPriority w:val="99"/>
    <w:unhideWhenUsed/>
    <w:rsid w:val="00202901"/>
    <w:pPr>
      <w:spacing w:before="100" w:beforeAutospacing="1" w:line="240" w:lineRule="auto"/>
    </w:pPr>
    <w:rPr>
      <w:rFonts w:ascii="Times" w:hAnsi="Times" w:cs="Times New Roman"/>
    </w:rPr>
  </w:style>
  <w:style w:type="character" w:styleId="PlaceholderText">
    <w:name w:val="Placeholder Text"/>
    <w:basedOn w:val="DefaultParagraphFont"/>
    <w:uiPriority w:val="99"/>
    <w:semiHidden/>
    <w:rsid w:val="002029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9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90"/>
    <w:rPr>
      <w:rFonts w:ascii="Lucida Grande" w:hAnsi="Lucida Grande" w:cs="Lucida Grande"/>
      <w:color w:val="191919" w:themeColor="text1" w:themeTint="E6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B1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1D8D"/>
  </w:style>
  <w:style w:type="character" w:styleId="Hyperlink">
    <w:name w:val="Hyperlink"/>
    <w:basedOn w:val="DefaultParagraphFont"/>
    <w:uiPriority w:val="99"/>
    <w:unhideWhenUsed/>
    <w:rsid w:val="00E71990"/>
    <w:rPr>
      <w:color w:val="6B9F25" w:themeColor="hyperlink"/>
      <w:u w:val="single"/>
    </w:rPr>
  </w:style>
  <w:style w:type="paragraph" w:customStyle="1" w:styleId="Footertext">
    <w:name w:val="Footer text"/>
    <w:basedOn w:val="Normal"/>
    <w:qFormat/>
    <w:rsid w:val="00737829"/>
    <w:rPr>
      <w:b/>
      <w:color w:val="8AB833" w:themeColor="accent2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5E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25E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</w:rPr>
  </w:style>
  <w:style w:type="character" w:styleId="IntenseEmphasis">
    <w:name w:val="Intense Emphasis"/>
    <w:basedOn w:val="DefaultParagraphFont"/>
    <w:uiPriority w:val="21"/>
    <w:qFormat/>
    <w:rsid w:val="005C73BB"/>
    <w:rPr>
      <w:b/>
      <w:bCs/>
      <w:i/>
      <w:iCs/>
      <w:color w:val="808080" w:themeColor="background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8BE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  <w:color w:val="808080" w:themeColor="background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8BE"/>
    <w:rPr>
      <w:b/>
      <w:bCs/>
      <w:i/>
      <w:iCs/>
      <w:color w:val="808080" w:themeColor="background1" w:themeShade="8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5C73BB"/>
    <w:rPr>
      <w:smallCaps/>
      <w:color w:val="8AB833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3A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10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hyperlink" Target="mailto:dos@uwgb.edu" TargetMode="External"/><Relationship Id="rId4" Type="http://schemas.openxmlformats.org/officeDocument/2006/relationships/hyperlink" Target="mailto:dos@uwgb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kowskm\AppData\Roaming\Microsoft\Templates\uwgb-letterhead-template.dotx" TargetMode="External"/></Relationships>
</file>

<file path=word/theme/theme1.xml><?xml version="1.0" encoding="utf-8"?>
<a:theme xmlns:a="http://schemas.openxmlformats.org/drawingml/2006/main" name="UWGB-360-templat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B69B7071B94B4882386C9BD81D83F9" ma:contentTypeVersion="11" ma:contentTypeDescription="Create a new document." ma:contentTypeScope="" ma:versionID="8cf6fa01b90da5fe9e38a726a2f660cb">
  <xsd:schema xmlns:xsd="http://www.w3.org/2001/XMLSchema" xmlns:xs="http://www.w3.org/2001/XMLSchema" xmlns:p="http://schemas.microsoft.com/office/2006/metadata/properties" xmlns:ns3="59a643c3-81eb-4a82-8d7a-7a38bc9b30a5" xmlns:ns4="cdcd0e58-4acc-499a-9881-037ea05e7400" targetNamespace="http://schemas.microsoft.com/office/2006/metadata/properties" ma:root="true" ma:fieldsID="1510edbeb1040834142b9acfc5a936b4" ns3:_="" ns4:_="">
    <xsd:import namespace="59a643c3-81eb-4a82-8d7a-7a38bc9b30a5"/>
    <xsd:import namespace="cdcd0e58-4acc-499a-9881-037ea05e740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643c3-81eb-4a82-8d7a-7a38bc9b30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d0e58-4acc-499a-9881-037ea05e7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A42FD4-320C-4A02-AD00-DED1DB78B8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A740AC-09AB-40C6-A31C-AB59553CA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643c3-81eb-4a82-8d7a-7a38bc9b30a5"/>
    <ds:schemaRef ds:uri="cdcd0e58-4acc-499a-9881-037ea05e7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913B17-B7FF-480D-A0D8-ABC39117CC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49A41E-0F87-4792-804B-A40CCF5AC97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uwgb-letterhead-template</Template>
  <TotalTime>381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Olkowski, Mark</cp:lastModifiedBy>
  <cp:revision>59</cp:revision>
  <cp:lastPrinted>2020-11-03T23:18:00Z</cp:lastPrinted>
  <dcterms:created xsi:type="dcterms:W3CDTF">2021-04-08T21:35:00Z</dcterms:created>
  <dcterms:modified xsi:type="dcterms:W3CDTF">2021-04-09T15:00:00Z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0x010100AFB69B7071B94B4882386C9BD81D83F9</vt:lpwstr>
  </property>
</Properties>
</file>