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DAD6" w14:textId="77777777" w:rsidR="00B36C6F" w:rsidRDefault="00D535A4"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0FE8BB1" wp14:editId="1041C212">
                <wp:simplePos x="0" y="0"/>
                <wp:positionH relativeFrom="column">
                  <wp:posOffset>2736215</wp:posOffset>
                </wp:positionH>
                <wp:positionV relativeFrom="paragraph">
                  <wp:posOffset>47625</wp:posOffset>
                </wp:positionV>
                <wp:extent cx="0" cy="7772400"/>
                <wp:effectExtent l="0" t="0" r="2540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BA14C" id="Straight Connector 3" o:spid="_x0000_s1026" style="position:absolute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45pt,3.75pt" to="215.45pt,615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5BEEBEE" wp14:editId="486DD690">
                <wp:simplePos x="0" y="0"/>
                <wp:positionH relativeFrom="column">
                  <wp:posOffset>5026025</wp:posOffset>
                </wp:positionH>
                <wp:positionV relativeFrom="paragraph">
                  <wp:posOffset>1270</wp:posOffset>
                </wp:positionV>
                <wp:extent cx="0" cy="7772400"/>
                <wp:effectExtent l="0" t="0" r="2540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C27F1" id="Straight Connector 6" o:spid="_x0000_s1026" style="position:absolute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75pt,.1pt" to="395.75pt,61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8CD28A1" wp14:editId="319C8BEB">
                <wp:simplePos x="0" y="0"/>
                <wp:positionH relativeFrom="column">
                  <wp:posOffset>7308689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9B569" id="Straight Connector 7" o:spid="_x0000_s1026" style="position:absolute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5pt,0" to="575.5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DB091A2" wp14:editId="59CFD6D5">
                <wp:simplePos x="0" y="0"/>
                <wp:positionH relativeFrom="column">
                  <wp:posOffset>9596120</wp:posOffset>
                </wp:positionH>
                <wp:positionV relativeFrom="paragraph">
                  <wp:posOffset>0</wp:posOffset>
                </wp:positionV>
                <wp:extent cx="0" cy="7772400"/>
                <wp:effectExtent l="0" t="0" r="2540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E353C" id="Straight Connector 8" o:spid="_x0000_s1026" style="position:absolute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5.6pt,0" to="75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  <w:r w:rsidR="00A64780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5718133" wp14:editId="3E763082">
                <wp:simplePos x="0" y="0"/>
                <wp:positionH relativeFrom="column">
                  <wp:posOffset>452120</wp:posOffset>
                </wp:positionH>
                <wp:positionV relativeFrom="paragraph">
                  <wp:posOffset>163</wp:posOffset>
                </wp:positionV>
                <wp:extent cx="0" cy="7772400"/>
                <wp:effectExtent l="0" t="0" r="2540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F703D" id="Straight Connector 2" o:spid="_x0000_s1026" style="position:absolute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6pt,0" to="35.6pt,6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" strokecolor="#ddd [3214]" strokeweight=".5pt">
                <v:stroke dashstyle="dash" joinstyle="miter"/>
              </v:line>
            </w:pict>
          </mc:Fallback>
        </mc:AlternateContent>
      </w:r>
    </w:p>
    <w:p w14:paraId="22994140" w14:textId="09A5B8B2" w:rsidR="00B36C6F" w:rsidRDefault="00700B64"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574258" behindDoc="1" locked="0" layoutInCell="1" allowOverlap="1" wp14:anchorId="05D14E1B" wp14:editId="08C7FF21">
                <wp:simplePos x="0" y="0"/>
                <wp:positionH relativeFrom="margin">
                  <wp:posOffset>624205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01366" w14:textId="1634383F" w:rsidR="007C4DE0" w:rsidRPr="008E13E5" w:rsidRDefault="00700B64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00B6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C5E8F64" wp14:editId="11483DA3">
                                  <wp:extent cx="1753870" cy="577850"/>
                                  <wp:effectExtent l="0" t="0" r="0" b="635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14E1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9.15pt;margin-top:31.75pt;width:153pt;height:58.9pt;z-index:-251742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" filled="f" stroked="f" strokeweight=".5pt">
                <v:textbox>
                  <w:txbxContent>
                    <w:p w14:paraId="7B801366" w14:textId="1634383F" w:rsidR="007C4DE0" w:rsidRPr="008E13E5" w:rsidRDefault="00700B64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00B6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C5E8F64" wp14:editId="11483DA3">
                            <wp:extent cx="1753870" cy="577850"/>
                            <wp:effectExtent l="0" t="0" r="0" b="635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F6E148B" wp14:editId="4E074AA8">
                <wp:simplePos x="0" y="0"/>
                <wp:positionH relativeFrom="margin">
                  <wp:posOffset>2939415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E90BC" w14:textId="68AD784C" w:rsidR="007C4DE0" w:rsidRPr="008E13E5" w:rsidRDefault="00700B64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00B6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ECDF7D" wp14:editId="1F0F09EF">
                                  <wp:extent cx="1753870" cy="577850"/>
                                  <wp:effectExtent l="0" t="0" r="0" b="635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148B" id="Text Box 14" o:spid="_x0000_s1027" type="#_x0000_t202" style="position:absolute;margin-left:231.45pt;margin-top:31.75pt;width:153pt;height:58.9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" filled="f" stroked="f" strokeweight=".5pt">
                <v:textbox>
                  <w:txbxContent>
                    <w:p w14:paraId="05CE90BC" w14:textId="68AD784C" w:rsidR="007C4DE0" w:rsidRPr="008E13E5" w:rsidRDefault="00700B64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00B6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1ECDF7D" wp14:editId="1F0F09EF">
                            <wp:extent cx="1753870" cy="577850"/>
                            <wp:effectExtent l="0" t="0" r="0" b="635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5DD54074" wp14:editId="2C478007">
                <wp:simplePos x="0" y="0"/>
                <wp:positionH relativeFrom="margin">
                  <wp:posOffset>5198745</wp:posOffset>
                </wp:positionH>
                <wp:positionV relativeFrom="margin">
                  <wp:posOffset>403225</wp:posOffset>
                </wp:positionV>
                <wp:extent cx="1943100" cy="74803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85D7" w14:textId="17C3FCB3" w:rsidR="007C4DE0" w:rsidRPr="008E13E5" w:rsidRDefault="00700B64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00B6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C2223D" wp14:editId="13347487">
                                  <wp:extent cx="1753870" cy="577850"/>
                                  <wp:effectExtent l="0" t="0" r="0" b="635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54074" id="Text Box 17" o:spid="_x0000_s1028" type="#_x0000_t202" style="position:absolute;margin-left:409.35pt;margin-top:31.75pt;width:153pt;height:58.9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" filled="f" stroked="f" strokeweight=".5pt">
                <v:textbox>
                  <w:txbxContent>
                    <w:p w14:paraId="4C3E85D7" w14:textId="17C3FCB3" w:rsidR="007C4DE0" w:rsidRPr="008E13E5" w:rsidRDefault="00700B64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00B6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C2223D" wp14:editId="13347487">
                            <wp:extent cx="1753870" cy="577850"/>
                            <wp:effectExtent l="0" t="0" r="0" b="635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72FC0CB" wp14:editId="6505D84A">
                <wp:simplePos x="0" y="0"/>
                <wp:positionH relativeFrom="margin">
                  <wp:posOffset>7475220</wp:posOffset>
                </wp:positionH>
                <wp:positionV relativeFrom="margin">
                  <wp:posOffset>403697</wp:posOffset>
                </wp:positionV>
                <wp:extent cx="1943100" cy="74803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4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1BE0C" w14:textId="05E8C928" w:rsidR="007C4DE0" w:rsidRPr="008E13E5" w:rsidRDefault="00700B64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00B6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79BD73" wp14:editId="1E2C13A1">
                                  <wp:extent cx="1753870" cy="577850"/>
                                  <wp:effectExtent l="0" t="0" r="0" b="635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87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FC0CB" id="Text Box 21" o:spid="_x0000_s1029" type="#_x0000_t202" style="position:absolute;margin-left:588.6pt;margin-top:31.8pt;width:153pt;height:58.9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" filled="f" stroked="f" strokeweight=".5pt">
                <v:textbox>
                  <w:txbxContent>
                    <w:p w14:paraId="6B21BE0C" w14:textId="05E8C928" w:rsidR="007C4DE0" w:rsidRPr="008E13E5" w:rsidRDefault="00700B64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00B64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79BD73" wp14:editId="1E2C13A1">
                            <wp:extent cx="1753870" cy="577850"/>
                            <wp:effectExtent l="0" t="0" r="0" b="635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870" cy="577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46A97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695E1A4" wp14:editId="6B714414">
                <wp:simplePos x="0" y="0"/>
                <wp:positionH relativeFrom="column">
                  <wp:posOffset>361950</wp:posOffset>
                </wp:positionH>
                <wp:positionV relativeFrom="paragraph">
                  <wp:posOffset>1918237</wp:posOffset>
                </wp:positionV>
                <wp:extent cx="9324975" cy="216535"/>
                <wp:effectExtent l="0" t="0" r="0" b="0"/>
                <wp:wrapThrough wrapText="bothSides">
                  <wp:wrapPolygon edited="0">
                    <wp:start x="0" y="0"/>
                    <wp:lineTo x="0" y="20270"/>
                    <wp:lineTo x="21563" y="20270"/>
                    <wp:lineTo x="21563" y="0"/>
                    <wp:lineTo x="0" y="0"/>
                  </wp:wrapPolygon>
                </wp:wrapThrough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4975" cy="21653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E26559" id="Rectangle 26" o:spid="_x0000_s1026" style="position:absolute;margin-left:28.5pt;margin-top:151.05pt;width:734.25pt;height:17.0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" fillcolor="#0f5640 [3215]" stroked="f" strokeweight="1pt">
                <w10:wrap type="through"/>
              </v:rect>
            </w:pict>
          </mc:Fallback>
        </mc:AlternateContent>
      </w:r>
      <w:r w:rsidR="00051480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5F37075" wp14:editId="110C883D">
                <wp:simplePos x="0" y="0"/>
                <wp:positionH relativeFrom="column">
                  <wp:posOffset>450850</wp:posOffset>
                </wp:positionH>
                <wp:positionV relativeFrom="paragraph">
                  <wp:posOffset>1022350</wp:posOffset>
                </wp:positionV>
                <wp:extent cx="2286000" cy="61550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0F1DC" w14:textId="77777777" w:rsidR="00522C78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CCB740A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42F8BC9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F126414" w14:textId="77777777" w:rsidR="007C4DE0" w:rsidRPr="00BA2790" w:rsidRDefault="007C4DE0" w:rsidP="00522C78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F9626BD" w14:textId="77777777" w:rsidR="006F0035" w:rsidRPr="00BA2790" w:rsidRDefault="007C4DE0" w:rsidP="00ED6CCE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0E58E17A" w14:textId="77777777" w:rsidR="006F0035" w:rsidRPr="00BA2790" w:rsidRDefault="007C4DE0" w:rsidP="00ED6CCE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>Header</w:t>
                            </w:r>
                            <w:r w:rsidR="006F0035"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2CEBD5F" w14:textId="77777777" w:rsidR="006F0035" w:rsidRPr="00BA2790" w:rsidRDefault="007C4DE0" w:rsidP="006F0035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04393E4" w14:textId="77777777" w:rsidR="00032ED8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37075" id="Text Box 25" o:spid="_x0000_s1030" type="#_x0000_t202" style="position:absolute;margin-left:35.5pt;margin-top:80.5pt;width:180pt;height:484.6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" filled="f" stroked="f">
                <v:textbox>
                  <w:txbxContent>
                    <w:p w14:paraId="5B80F1DC" w14:textId="77777777" w:rsidR="00522C78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CCB740A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42F8BC9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F126414" w14:textId="77777777" w:rsidR="007C4DE0" w:rsidRPr="00BA2790" w:rsidRDefault="007C4DE0" w:rsidP="00522C78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0F9626BD" w14:textId="77777777" w:rsidR="006F0035" w:rsidRPr="00BA2790" w:rsidRDefault="007C4DE0" w:rsidP="00ED6CCE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0E58E17A" w14:textId="77777777" w:rsidR="006F0035" w:rsidRPr="00BA2790" w:rsidRDefault="007C4DE0" w:rsidP="00ED6CCE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>Header</w:t>
                      </w:r>
                      <w:r w:rsidR="006F0035"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2CEBD5F" w14:textId="77777777" w:rsidR="006F0035" w:rsidRPr="00BA2790" w:rsidRDefault="007C4DE0" w:rsidP="006F0035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04393E4" w14:textId="77777777" w:rsidR="00032ED8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06877" wp14:editId="61CF78D4">
                <wp:simplePos x="0" y="0"/>
                <wp:positionH relativeFrom="column">
                  <wp:posOffset>7307580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6AF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4EB90B0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BE9C798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29ACBD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78AC4BB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31AA1AAB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65CDD8B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24FF4F4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7191211E" w14:textId="77777777" w:rsidR="008E51D1" w:rsidRPr="00BA2790" w:rsidRDefault="008E51D1" w:rsidP="00AB277F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6877" id="Text Box 12" o:spid="_x0000_s1031" type="#_x0000_t202" style="position:absolute;margin-left:575.4pt;margin-top:80.7pt;width:180pt;height:484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" filled="f" stroked="f">
                <v:textbox>
                  <w:txbxContent>
                    <w:p w14:paraId="0DE96AF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4EB90B0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BE9C798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29ACBD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78AC4BB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31AA1AAB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65CDD8B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24FF4F4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7191211E" w14:textId="77777777" w:rsidR="008E51D1" w:rsidRPr="00BA2790" w:rsidRDefault="008E51D1" w:rsidP="00AB277F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8058E78" wp14:editId="61603B61">
                <wp:simplePos x="0" y="0"/>
                <wp:positionH relativeFrom="column">
                  <wp:posOffset>2743200</wp:posOffset>
                </wp:positionH>
                <wp:positionV relativeFrom="paragraph">
                  <wp:posOffset>1024890</wp:posOffset>
                </wp:positionV>
                <wp:extent cx="2286000" cy="615505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9B6C6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7ED5C4A9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9E6759D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93AE95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417931D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4773A2D1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3A39F954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5D1ED757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03381DEB" w14:textId="77777777" w:rsidR="00D535A4" w:rsidRPr="00BA2790" w:rsidRDefault="00D535A4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58E78" id="Text Box 1" o:spid="_x0000_s1032" type="#_x0000_t202" style="position:absolute;margin-left:3in;margin-top:80.7pt;width:180pt;height:484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" filled="f" stroked="f">
                <v:textbox>
                  <w:txbxContent>
                    <w:p w14:paraId="79A9B6C6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7ED5C4A9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9E6759D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493AE95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7417931D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4773A2D1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3A39F954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5D1ED757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03381DEB" w14:textId="77777777" w:rsidR="00D535A4" w:rsidRPr="00BA2790" w:rsidRDefault="00D535A4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0EDA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F2A719" wp14:editId="5486781B">
                <wp:simplePos x="0" y="0"/>
                <wp:positionH relativeFrom="column">
                  <wp:posOffset>5027295</wp:posOffset>
                </wp:positionH>
                <wp:positionV relativeFrom="paragraph">
                  <wp:posOffset>1025249</wp:posOffset>
                </wp:positionV>
                <wp:extent cx="2286000" cy="61550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155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93877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Insert copy here</w:t>
                            </w:r>
                          </w:p>
                          <w:p w14:paraId="1E37EFF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2FEB70B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0C0FDAE" w14:textId="77777777" w:rsidR="007C4DE0" w:rsidRPr="00BA2790" w:rsidRDefault="007C4DE0" w:rsidP="007C4DE0">
                            <w:pPr>
                              <w:spacing w:line="276" w:lineRule="auto"/>
                              <w:ind w:left="180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6D0F07F" w14:textId="77777777" w:rsidR="007C4DE0" w:rsidRPr="00BA2790" w:rsidRDefault="007C4DE0" w:rsidP="007C4DE0">
                            <w:pPr>
                              <w:spacing w:before="220"/>
                              <w:ind w:left="187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Insert website here</w:t>
                            </w:r>
                          </w:p>
                          <w:p w14:paraId="78A734BD" w14:textId="77777777" w:rsidR="007C4DE0" w:rsidRPr="00BA2790" w:rsidRDefault="007C4DE0" w:rsidP="007C4DE0">
                            <w:pPr>
                              <w:spacing w:before="280" w:line="260" w:lineRule="exact"/>
                              <w:ind w:left="187"/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color w:val="0F5640" w:themeColor="text2"/>
                                <w:sz w:val="26"/>
                                <w:szCs w:val="26"/>
                              </w:rPr>
                              <w:t xml:space="preserve">Header </w:t>
                            </w:r>
                          </w:p>
                          <w:p w14:paraId="419F397C" w14:textId="77777777" w:rsidR="007C4DE0" w:rsidRPr="00BA2790" w:rsidRDefault="007C4DE0" w:rsidP="007C4DE0">
                            <w:pPr>
                              <w:spacing w:before="30" w:line="276" w:lineRule="auto"/>
                              <w:ind w:left="187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Subhead</w:t>
                            </w:r>
                          </w:p>
                          <w:p w14:paraId="146D2995" w14:textId="77777777" w:rsidR="007C4DE0" w:rsidRPr="00BA2790" w:rsidRDefault="007C4DE0" w:rsidP="007C4DE0">
                            <w:pPr>
                              <w:ind w:left="180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A279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Copy</w:t>
                            </w:r>
                          </w:p>
                          <w:p w14:paraId="3AE1034F" w14:textId="77777777" w:rsidR="008E51D1" w:rsidRPr="00BA2790" w:rsidRDefault="008E51D1" w:rsidP="0075463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2A719" id="Text Box 11" o:spid="_x0000_s1033" type="#_x0000_t202" style="position:absolute;margin-left:395.85pt;margin-top:80.75pt;width:180pt;height:484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" filled="f" stroked="f">
                <v:textbox>
                  <w:txbxContent>
                    <w:p w14:paraId="30393877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Insert copy here</w:t>
                      </w:r>
                    </w:p>
                    <w:p w14:paraId="1E37EFF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2FEB70B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0C0FDAE" w14:textId="77777777" w:rsidR="007C4DE0" w:rsidRPr="00BA2790" w:rsidRDefault="007C4DE0" w:rsidP="007C4DE0">
                      <w:pPr>
                        <w:spacing w:line="276" w:lineRule="auto"/>
                        <w:ind w:left="180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6D0F07F" w14:textId="77777777" w:rsidR="007C4DE0" w:rsidRPr="00BA2790" w:rsidRDefault="007C4DE0" w:rsidP="007C4DE0">
                      <w:pPr>
                        <w:spacing w:before="220"/>
                        <w:ind w:left="187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>Insert website here</w:t>
                      </w:r>
                    </w:p>
                    <w:p w14:paraId="78A734BD" w14:textId="77777777" w:rsidR="007C4DE0" w:rsidRPr="00BA2790" w:rsidRDefault="007C4DE0" w:rsidP="007C4DE0">
                      <w:pPr>
                        <w:spacing w:before="280" w:line="260" w:lineRule="exact"/>
                        <w:ind w:left="187"/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color w:val="0F5640" w:themeColor="text2"/>
                          <w:sz w:val="26"/>
                          <w:szCs w:val="26"/>
                        </w:rPr>
                        <w:t xml:space="preserve">Header </w:t>
                      </w:r>
                    </w:p>
                    <w:p w14:paraId="419F397C" w14:textId="77777777" w:rsidR="007C4DE0" w:rsidRPr="00BA2790" w:rsidRDefault="007C4DE0" w:rsidP="007C4DE0">
                      <w:pPr>
                        <w:spacing w:before="30" w:line="276" w:lineRule="auto"/>
                        <w:ind w:left="187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Subhead</w:t>
                      </w:r>
                    </w:p>
                    <w:p w14:paraId="146D2995" w14:textId="77777777" w:rsidR="007C4DE0" w:rsidRPr="00BA2790" w:rsidRDefault="007C4DE0" w:rsidP="007C4DE0">
                      <w:pPr>
                        <w:ind w:left="180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BA2790">
                        <w:rPr>
                          <w:rFonts w:ascii="Arial" w:hAnsi="Arial" w:cs="Arial"/>
                          <w:sz w:val="18"/>
                          <w:szCs w:val="18"/>
                        </w:rPr>
                        <w:t>Copy</w:t>
                      </w:r>
                    </w:p>
                    <w:p w14:paraId="3AE1034F" w14:textId="77777777" w:rsidR="008E51D1" w:rsidRPr="00BA2790" w:rsidRDefault="008E51D1" w:rsidP="0075463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577332" behindDoc="0" locked="0" layoutInCell="1" allowOverlap="1" wp14:anchorId="5B4EFB99" wp14:editId="567E0621">
                <wp:simplePos x="0" y="0"/>
                <wp:positionH relativeFrom="column">
                  <wp:posOffset>361315</wp:posOffset>
                </wp:positionH>
                <wp:positionV relativeFrom="paragraph">
                  <wp:posOffset>2004060</wp:posOffset>
                </wp:positionV>
                <wp:extent cx="9329420" cy="5220335"/>
                <wp:effectExtent l="0" t="0" r="5080" b="0"/>
                <wp:wrapThrough wrapText="bothSides">
                  <wp:wrapPolygon edited="0">
                    <wp:start x="0" y="0"/>
                    <wp:lineTo x="0" y="21545"/>
                    <wp:lineTo x="21582" y="21545"/>
                    <wp:lineTo x="21582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9420" cy="52203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895BC" id="Rectangle 46" o:spid="_x0000_s1026" style="position:absolute;margin-left:28.45pt;margin-top:157.8pt;width:734.6pt;height:411.05pt;z-index:25157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E768233" wp14:editId="26B929FE">
                <wp:simplePos x="0" y="0"/>
                <wp:positionH relativeFrom="margin">
                  <wp:posOffset>347980</wp:posOffset>
                </wp:positionH>
                <wp:positionV relativeFrom="margin">
                  <wp:posOffset>7431626</wp:posOffset>
                </wp:positionV>
                <wp:extent cx="9370060" cy="0"/>
                <wp:effectExtent l="0" t="12700" r="27940" b="25400"/>
                <wp:wrapSquare wrapText="bothSides"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C94FE" id="Straight Connector 27" o:spid="_x0000_s1026" style="position:absolute;z-index:251611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585.15pt" to="765.2pt,58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754636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E560661" wp14:editId="288CAC46">
                <wp:simplePos x="0" y="0"/>
                <wp:positionH relativeFrom="margin">
                  <wp:posOffset>347980</wp:posOffset>
                </wp:positionH>
                <wp:positionV relativeFrom="margin">
                  <wp:posOffset>330508</wp:posOffset>
                </wp:positionV>
                <wp:extent cx="9370060" cy="0"/>
                <wp:effectExtent l="0" t="12700" r="27940" b="25400"/>
                <wp:wrapSquare wrapText="bothSides"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83466" id="Straight Connector 31" o:spid="_x0000_s1026" style="position:absolute;z-index:251619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7.4pt,26pt" to="765.2pt,2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B36C6F">
        <w:br w:type="page"/>
      </w:r>
    </w:p>
    <w:p w14:paraId="6C68F150" w14:textId="2B8C4583" w:rsidR="00C915F3" w:rsidRDefault="00AE1E24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3A4FA7B" wp14:editId="3516768C">
                <wp:simplePos x="0" y="0"/>
                <wp:positionH relativeFrom="column">
                  <wp:posOffset>440267</wp:posOffset>
                </wp:positionH>
                <wp:positionV relativeFrom="paragraph">
                  <wp:posOffset>4800600</wp:posOffset>
                </wp:positionV>
                <wp:extent cx="2265680" cy="2573659"/>
                <wp:effectExtent l="0" t="0" r="0" b="0"/>
                <wp:wrapThrough wrapText="bothSides">
                  <wp:wrapPolygon edited="0">
                    <wp:start x="1211" y="107"/>
                    <wp:lineTo x="1090" y="9167"/>
                    <wp:lineTo x="605" y="9273"/>
                    <wp:lineTo x="605" y="21424"/>
                    <wp:lineTo x="20946" y="21424"/>
                    <wp:lineTo x="21188" y="9273"/>
                    <wp:lineTo x="17798" y="8847"/>
                    <wp:lineTo x="20341" y="8420"/>
                    <wp:lineTo x="20220" y="107"/>
                    <wp:lineTo x="1211" y="107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573659"/>
                          <a:chOff x="0" y="-217053"/>
                          <a:chExt cx="2265680" cy="2802544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1106" y="-217053"/>
                            <a:ext cx="2137410" cy="1153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DCD873" w14:textId="7969BE1F" w:rsidR="00AE1E24" w:rsidRPr="00BA2790" w:rsidRDefault="00B25C91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B25C91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68AF91FC" wp14:editId="4DCA7298">
                                    <wp:extent cx="1948180" cy="909320"/>
                                    <wp:effectExtent l="0" t="0" r="0" b="508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48180" cy="90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947191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A7435C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2DD021F9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4B42979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EA7BC88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3F8825F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FAE75F8" w14:textId="77777777" w:rsidR="00AE1E24" w:rsidRPr="00BA2790" w:rsidRDefault="00AE1E24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02F05D86" w14:textId="77777777" w:rsidR="00AE1E24" w:rsidRPr="009B352C" w:rsidRDefault="00AE1E24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www.uwgb.edu/manitowoc</w:t>
                              </w:r>
                            </w:p>
                            <w:p w14:paraId="5A409A85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D31"/>
                                  <w:sz w:val="25"/>
                                  <w:szCs w:val="25"/>
                                </w:rPr>
                              </w:pPr>
                            </w:p>
                            <w:p w14:paraId="7B74CD09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4AEAD89E" w14:textId="77777777" w:rsidR="00AE1E24" w:rsidRPr="00BA2790" w:rsidRDefault="00AE1E24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2E84F31A" w14:textId="77777777" w:rsidR="00AE1E24" w:rsidRPr="00BA2790" w:rsidRDefault="00AE1E24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4FA7B" id="Group 4" o:spid="_x0000_s1034" style="position:absolute;margin-left:34.65pt;margin-top:378pt;width:178.4pt;height:202.65pt;z-index:251833344;mso-height-relative:margin" coordorigin=",-2170" coordsize="22656,280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">
                <v:shape id="Text Box 5" o:spid="_x0000_s1035" type="#_x0000_t202" style="position:absolute;left:611;top:-2170;width:21374;height:1153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" filled="f" stroked="f" strokeweight=".5pt">
                  <v:textbox>
                    <w:txbxContent>
                      <w:p w14:paraId="37DCD873" w14:textId="7969BE1F" w:rsidR="00AE1E24" w:rsidRPr="00BA2790" w:rsidRDefault="00B25C91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B25C91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drawing>
                            <wp:inline distT="0" distB="0" distL="0" distR="0" wp14:anchorId="68AF91FC" wp14:editId="4DCA7298">
                              <wp:extent cx="1948180" cy="909320"/>
                              <wp:effectExtent l="0" t="0" r="0" b="508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48180" cy="909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6" type="#_x0000_t202" style="position:absolute;top:9471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6AA7435C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2DD021F9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4B42979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EA7BC88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3F8825F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FAE75F8" w14:textId="77777777" w:rsidR="00AE1E24" w:rsidRPr="00BA2790" w:rsidRDefault="00AE1E24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02F05D86" w14:textId="77777777" w:rsidR="00AE1E24" w:rsidRPr="009B352C" w:rsidRDefault="00AE1E24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www.uwgb.edu/manitowoc</w:t>
                        </w:r>
                      </w:p>
                      <w:p w14:paraId="5A409A85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D31"/>
                            <w:sz w:val="25"/>
                            <w:szCs w:val="25"/>
                          </w:rPr>
                        </w:pPr>
                      </w:p>
                      <w:p w14:paraId="7B74CD09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4AEAD89E" w14:textId="77777777" w:rsidR="00AE1E24" w:rsidRPr="00BA2790" w:rsidRDefault="00AE1E24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2E84F31A" w14:textId="77777777" w:rsidR="00AE1E24" w:rsidRPr="00BA2790" w:rsidRDefault="00AE1E24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72A9232" wp14:editId="52456DD2">
                <wp:simplePos x="0" y="0"/>
                <wp:positionH relativeFrom="column">
                  <wp:posOffset>2761307</wp:posOffset>
                </wp:positionH>
                <wp:positionV relativeFrom="paragraph">
                  <wp:posOffset>4834550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4A731F" w14:textId="0CB4BDDD" w:rsidR="007C4DE0" w:rsidRPr="00BA2790" w:rsidRDefault="00246B59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46B59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0CE480AF" wp14:editId="3529724C">
                                    <wp:extent cx="1925955" cy="899160"/>
                                    <wp:effectExtent l="0" t="0" r="4445" b="2540"/>
                                    <wp:docPr id="77" name="Picture 7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2595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2B71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B78A9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E4D49A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60E7FD9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254BAA6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62D62EE0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6F29FC27" w14:textId="4EE14F4C" w:rsidR="006472F6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www.uwgb.edu/manitowoc</w:t>
                              </w:r>
                            </w:p>
                            <w:p w14:paraId="38BB590F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D31"/>
                                  <w:sz w:val="25"/>
                                  <w:szCs w:val="25"/>
                                </w:rPr>
                              </w:pPr>
                            </w:p>
                            <w:p w14:paraId="065455B7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6C6908F9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148A1AD7" w14:textId="77777777" w:rsidR="007C4DE0" w:rsidRPr="00BA2790" w:rsidRDefault="007C4DE0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A9232" id="Group 39" o:spid="_x0000_s1037" style="position:absolute;margin-left:217.45pt;margin-top:380.65pt;width:178.4pt;height:192.65pt;z-index:251828224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">
                <v:shape id="Text Box 37" o:spid="_x0000_s1038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" filled="f" stroked="f" strokeweight=".5pt">
                  <v:textbox>
                    <w:txbxContent>
                      <w:p w14:paraId="054A731F" w14:textId="0CB4BDDD" w:rsidR="007C4DE0" w:rsidRPr="00BA2790" w:rsidRDefault="00246B59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46B59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0CE480AF" wp14:editId="3529724C">
                              <wp:extent cx="1925955" cy="899160"/>
                              <wp:effectExtent l="0" t="0" r="4445" b="2540"/>
                              <wp:docPr id="77" name="Picture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595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9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" filled="f" stroked="f">
                  <v:textbox>
                    <w:txbxContent>
                      <w:p w14:paraId="6D82B71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B78A9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E4D49A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60E7FD9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254BAA6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62D62EE0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6F29FC27" w14:textId="4EE14F4C" w:rsidR="006472F6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www.uwgb.edu/manitowoc</w:t>
                        </w:r>
                      </w:p>
                      <w:p w14:paraId="38BB590F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D31"/>
                            <w:sz w:val="25"/>
                            <w:szCs w:val="25"/>
                          </w:rPr>
                        </w:pPr>
                      </w:p>
                      <w:p w14:paraId="065455B7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6C6908F9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148A1AD7" w14:textId="77777777" w:rsidR="007C4DE0" w:rsidRPr="00BA2790" w:rsidRDefault="007C4DE0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34E76B3" wp14:editId="782F378D">
                <wp:simplePos x="0" y="0"/>
                <wp:positionH relativeFrom="column">
                  <wp:posOffset>7332345</wp:posOffset>
                </wp:positionH>
                <wp:positionV relativeFrom="paragraph">
                  <wp:posOffset>4834890</wp:posOffset>
                </wp:positionV>
                <wp:extent cx="2265680" cy="2446655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2663661"/>
                          <a:chOff x="0" y="-217053"/>
                          <a:chExt cx="2265680" cy="2664245"/>
                        </a:xfrm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61106" y="-217053"/>
                            <a:ext cx="2137410" cy="9967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EE010" w14:textId="6F6ADDBF" w:rsidR="007C4DE0" w:rsidRPr="00BA2790" w:rsidRDefault="00246B59" w:rsidP="00246B59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46B59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1C9CBD0" wp14:editId="659CEC43">
                                    <wp:extent cx="1925955" cy="899160"/>
                                    <wp:effectExtent l="0" t="0" r="4445" b="2540"/>
                                    <wp:docPr id="79" name="Picture 7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2595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0" y="808892"/>
                            <a:ext cx="22656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BC0526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4A1E824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F77F6B2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083FC08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0CA389D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8EAA7A4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3D41C957" w14:textId="60D9166D" w:rsidR="006472F6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www.uwgb.edu/manitowoc</w:t>
                              </w:r>
                            </w:p>
                            <w:p w14:paraId="1FD5DEB5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color w:val="A22C30"/>
                                  <w:sz w:val="22"/>
                                  <w:szCs w:val="22"/>
                                </w:rPr>
                              </w:pPr>
                            </w:p>
                            <w:p w14:paraId="6ACD7FE5" w14:textId="77777777" w:rsidR="006472F6" w:rsidRPr="00BA2790" w:rsidRDefault="006472F6" w:rsidP="006472F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  <w:p w14:paraId="68B07298" w14:textId="77777777" w:rsidR="007C4DE0" w:rsidRPr="00BA2790" w:rsidRDefault="007C4DE0" w:rsidP="00D133BF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A22C3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E76B3" id="Group 51" o:spid="_x0000_s1040" style="position:absolute;margin-left:577.35pt;margin-top:380.7pt;width:178.4pt;height:192.65pt;z-index:251831296" coordorigin=",-2170" coordsize="22656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">
                <v:shape id="Text Box 52" o:spid="_x0000_s1041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" filled="f" stroked="f" strokeweight=".5pt">
                  <v:textbox>
                    <w:txbxContent>
                      <w:p w14:paraId="647EE010" w14:textId="6F6ADDBF" w:rsidR="007C4DE0" w:rsidRPr="00BA2790" w:rsidRDefault="00246B59" w:rsidP="00246B59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46B59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1C9CBD0" wp14:editId="659CEC43">
                              <wp:extent cx="1925955" cy="899160"/>
                              <wp:effectExtent l="0" t="0" r="4445" b="2540"/>
                              <wp:docPr id="79" name="Picture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595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4" o:spid="_x0000_s1042" type="#_x0000_t202" style="position:absolute;top:8088;width:22656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6ABC0526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4A1E824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F77F6B2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083FC08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0CA389D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8EAA7A4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3D41C957" w14:textId="60D9166D" w:rsidR="006472F6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www.uwgb.edu/manitowoc</w:t>
                        </w:r>
                      </w:p>
                      <w:p w14:paraId="1FD5DEB5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i/>
                            <w:color w:val="A22C30"/>
                            <w:sz w:val="22"/>
                            <w:szCs w:val="22"/>
                          </w:rPr>
                        </w:pPr>
                      </w:p>
                      <w:p w14:paraId="6ACD7FE5" w14:textId="77777777" w:rsidR="006472F6" w:rsidRPr="00BA2790" w:rsidRDefault="006472F6" w:rsidP="006472F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  <w:p w14:paraId="68B07298" w14:textId="77777777" w:rsidR="007C4DE0" w:rsidRPr="00BA2790" w:rsidRDefault="007C4DE0" w:rsidP="00D133BF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A22C30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5F03C59" wp14:editId="67CD40A0">
                <wp:simplePos x="0" y="0"/>
                <wp:positionH relativeFrom="column">
                  <wp:posOffset>5037455</wp:posOffset>
                </wp:positionH>
                <wp:positionV relativeFrom="paragraph">
                  <wp:posOffset>4834890</wp:posOffset>
                </wp:positionV>
                <wp:extent cx="2266132" cy="2447193"/>
                <wp:effectExtent l="0" t="203200" r="0" b="0"/>
                <wp:wrapThrough wrapText="bothSides">
                  <wp:wrapPolygon edited="0">
                    <wp:start x="1211" y="-1794"/>
                    <wp:lineTo x="1211" y="7400"/>
                    <wp:lineTo x="726" y="7400"/>
                    <wp:lineTo x="605" y="21415"/>
                    <wp:lineTo x="20946" y="21415"/>
                    <wp:lineTo x="20825" y="7400"/>
                    <wp:lineTo x="20220" y="5606"/>
                    <wp:lineTo x="20220" y="-1794"/>
                    <wp:lineTo x="1211" y="-1794"/>
                  </wp:wrapPolygon>
                </wp:wrapThrough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132" cy="2664247"/>
                          <a:chOff x="0" y="-217054"/>
                          <a:chExt cx="2266132" cy="2664247"/>
                        </a:xfrm>
                      </wpg:grpSpPr>
                      <wps:wsp>
                        <wps:cNvPr id="49" name="Text Box 49"/>
                        <wps:cNvSpPr txBox="1"/>
                        <wps:spPr>
                          <a:xfrm>
                            <a:off x="61107" y="-217054"/>
                            <a:ext cx="2137410" cy="9967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EC4E9A" w14:textId="1C238D1B" w:rsidR="007C4DE0" w:rsidRPr="00BA2790" w:rsidRDefault="00246B59" w:rsidP="007C4DE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246B59">
                                <w:rPr>
                                  <w:rFonts w:ascii="Arial" w:hAnsi="Arial" w:cs="Arial"/>
                                  <w:noProof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AE8FF41" wp14:editId="77952E29">
                                    <wp:extent cx="1925955" cy="899160"/>
                                    <wp:effectExtent l="0" t="0" r="4445" b="254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25955" cy="899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0" y="808893"/>
                            <a:ext cx="2266132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E2741F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BA2790"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  <w:t>Insert copy here.</w:t>
                              </w:r>
                            </w:p>
                            <w:p w14:paraId="768DB54E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35716EB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5BB051CB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163EBC41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7FC8C57A" w14:textId="77777777" w:rsidR="006472F6" w:rsidRPr="00BA2790" w:rsidRDefault="006472F6" w:rsidP="006472F6">
                              <w:pPr>
                                <w:spacing w:line="276" w:lineRule="auto"/>
                                <w:ind w:left="180"/>
                                <w:rPr>
                                  <w:rFonts w:ascii="Arial" w:hAnsi="Arial" w:cs="Arial"/>
                                  <w:b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3758EF88" w14:textId="4D2E87F5" w:rsidR="007C4DE0" w:rsidRPr="009B352C" w:rsidRDefault="009B352C" w:rsidP="009B352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F5640" w:themeColor="text2"/>
                                  <w:sz w:val="22"/>
                                  <w:szCs w:val="22"/>
                                </w:rPr>
                                <w:t>www.uwgb.edu/manitowoc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03C59" id="Group 48" o:spid="_x0000_s1043" style="position:absolute;margin-left:396.65pt;margin-top:380.7pt;width:178.45pt;height:192.7pt;z-index:251830272" coordorigin=",-2170" coordsize="22661,266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">
                <v:shape id="Text Box 49" o:spid="_x0000_s1044" type="#_x0000_t202" style="position:absolute;left:611;top:-2170;width:21374;height:996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" filled="f" stroked="f" strokeweight=".5pt">
                  <v:textbox>
                    <w:txbxContent>
                      <w:p w14:paraId="06EC4E9A" w14:textId="1C238D1B" w:rsidR="007C4DE0" w:rsidRPr="00BA2790" w:rsidRDefault="00246B59" w:rsidP="007C4DE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246B59">
                          <w:rPr>
                            <w:rFonts w:ascii="Arial" w:hAnsi="Arial" w:cs="Arial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AE8FF41" wp14:editId="77952E29">
                              <wp:extent cx="1925955" cy="899160"/>
                              <wp:effectExtent l="0" t="0" r="4445" b="254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25955" cy="8991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" o:spid="_x0000_s1045" type="#_x0000_t202" style="position:absolute;top:8088;width:22661;height:163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CE2741F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BA2790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Insert copy here.</w:t>
                        </w:r>
                      </w:p>
                      <w:p w14:paraId="768DB54E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35716EB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5BB051CB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163EBC41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</w:p>
                      <w:p w14:paraId="7FC8C57A" w14:textId="77777777" w:rsidR="006472F6" w:rsidRPr="00BA2790" w:rsidRDefault="006472F6" w:rsidP="006472F6">
                        <w:pPr>
                          <w:spacing w:line="276" w:lineRule="auto"/>
                          <w:ind w:left="180"/>
                          <w:rPr>
                            <w:rFonts w:ascii="Arial" w:hAnsi="Arial" w:cs="Arial"/>
                            <w:b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3758EF88" w14:textId="4D2E87F5" w:rsidR="007C4DE0" w:rsidRPr="009B352C" w:rsidRDefault="009B352C" w:rsidP="009B352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F5640" w:themeColor="text2"/>
                            <w:sz w:val="22"/>
                            <w:szCs w:val="22"/>
                          </w:rPr>
                          <w:t>www.uwgb.edu/manitowoc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7FFE8165" wp14:editId="70CA573A">
                <wp:simplePos x="0" y="0"/>
                <wp:positionH relativeFrom="margin">
                  <wp:posOffset>7444740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10DF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611181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78D60B0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46715811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4C6643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EFBC2E6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E8165" id="Text Box 34" o:spid="_x0000_s1046" type="#_x0000_t202" style="position:absolute;margin-left:586.2pt;margin-top:48.25pt;width:162pt;height:290.9pt;z-index:-25149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" fillcolor="#f2f2f2 [3052]" strokecolor="white [3212]" strokeweight=".5pt">
                <v:textbox>
                  <w:txbxContent>
                    <w:p w14:paraId="23D10DF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611181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78D60B0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46715811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4C6643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EFBC2E6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41DA84AA" wp14:editId="1D813427">
                <wp:simplePos x="0" y="0"/>
                <wp:positionH relativeFrom="margin">
                  <wp:posOffset>5147945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4A7FC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291D36B4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60C86E28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436DB6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478C0DAE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2F5B170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A84AA" id="Text Box 32" o:spid="_x0000_s1047" type="#_x0000_t202" style="position:absolute;margin-left:405.35pt;margin-top:48.25pt;width:162pt;height:290.9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" fillcolor="#f2f2f2 [3052]" strokecolor="white [3212]" strokeweight=".5pt">
                <v:textbox>
                  <w:txbxContent>
                    <w:p w14:paraId="3234A7FC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291D36B4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60C86E28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436DB6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478C0DAE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2F5B170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B50B6CD" wp14:editId="00BA6BC0">
                <wp:simplePos x="0" y="0"/>
                <wp:positionH relativeFrom="margin">
                  <wp:posOffset>2851150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D657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CBA40AD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304FFA67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07460BD3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25405F4B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3194783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0B6CD" id="Text Box 29" o:spid="_x0000_s1048" type="#_x0000_t202" style="position:absolute;margin-left:224.5pt;margin-top:48.25pt;width:162pt;height:290.9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" fillcolor="#f2f2f2 [3052]" strokecolor="white [3212]" strokeweight=".5pt">
                <v:textbox>
                  <w:txbxContent>
                    <w:p w14:paraId="02CD657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CBA40AD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304FFA67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07460BD3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25405F4B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3194783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C4DE0">
        <w:rPr>
          <w:rFonts w:ascii="Palatino" w:hAnsi="Palatino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50F1A5CA" wp14:editId="0AC46557">
                <wp:simplePos x="0" y="0"/>
                <wp:positionH relativeFrom="margin">
                  <wp:posOffset>554355</wp:posOffset>
                </wp:positionH>
                <wp:positionV relativeFrom="margin">
                  <wp:posOffset>612775</wp:posOffset>
                </wp:positionV>
                <wp:extent cx="2057400" cy="3694176"/>
                <wp:effectExtent l="0" t="0" r="25400" b="1460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6941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ACF9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 w:rsidRPr="008E13E5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Insert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artwork </w:t>
                            </w:r>
                          </w:p>
                          <w:p w14:paraId="1BD9D262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or photo</w:t>
                            </w:r>
                          </w:p>
                          <w:p w14:paraId="0E68B1E0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617CA1A9" w14:textId="77777777" w:rsidR="007C4DE0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 xml:space="preserve">4”h x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  <w:t>2.25”w</w:t>
                            </w:r>
                            <w:proofErr w:type="gramEnd"/>
                          </w:p>
                          <w:p w14:paraId="0552AE95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  <w:sz w:val="30"/>
                                <w:szCs w:val="30"/>
                              </w:rPr>
                            </w:pPr>
                          </w:p>
                          <w:p w14:paraId="500049F8" w14:textId="77777777" w:rsidR="007C4DE0" w:rsidRPr="008E13E5" w:rsidRDefault="007C4DE0" w:rsidP="007C4DE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1A5CA" id="Text Box 28" o:spid="_x0000_s1049" type="#_x0000_t202" style="position:absolute;margin-left:43.65pt;margin-top:48.25pt;width:162pt;height:290.9pt;z-index:-25149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" fillcolor="#f2f2f2 [3052]" strokecolor="white [3212]" strokeweight=".5pt">
                <v:textbox>
                  <w:txbxContent>
                    <w:p w14:paraId="295ACF9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 w:rsidRPr="008E13E5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Insert </w:t>
                      </w: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artwork </w:t>
                      </w:r>
                    </w:p>
                    <w:p w14:paraId="1BD9D262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or photo</w:t>
                      </w:r>
                    </w:p>
                    <w:p w14:paraId="0E68B1E0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617CA1A9" w14:textId="77777777" w:rsidR="007C4DE0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 xml:space="preserve">4”h x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  <w:t>2.25”w</w:t>
                      </w:r>
                      <w:proofErr w:type="gramEnd"/>
                    </w:p>
                    <w:p w14:paraId="0552AE95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  <w:sz w:val="30"/>
                          <w:szCs w:val="30"/>
                        </w:rPr>
                      </w:pPr>
                    </w:p>
                    <w:p w14:paraId="500049F8" w14:textId="77777777" w:rsidR="007C4DE0" w:rsidRPr="008E13E5" w:rsidRDefault="007C4DE0" w:rsidP="007C4DE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575283" behindDoc="0" locked="0" layoutInCell="1" allowOverlap="1" wp14:anchorId="725D8FED" wp14:editId="0470714F">
                <wp:simplePos x="0" y="0"/>
                <wp:positionH relativeFrom="column">
                  <wp:posOffset>363682</wp:posOffset>
                </wp:positionH>
                <wp:positionV relativeFrom="paragraph">
                  <wp:posOffset>394855</wp:posOffset>
                </wp:positionV>
                <wp:extent cx="9370060" cy="4073236"/>
                <wp:effectExtent l="0" t="0" r="2540" b="3810"/>
                <wp:wrapThrough wrapText="bothSides">
                  <wp:wrapPolygon edited="0">
                    <wp:start x="0" y="0"/>
                    <wp:lineTo x="0" y="21553"/>
                    <wp:lineTo x="21577" y="21553"/>
                    <wp:lineTo x="21577" y="0"/>
                    <wp:lineTo x="0" y="0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4073236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23242" id="Rectangle 45" o:spid="_x0000_s1026" style="position:absolute;margin-left:28.65pt;margin-top:31.1pt;width:737.8pt;height:320.75pt;z-index:251575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" fillcolor="#ddd [3214]" stroked="f" strokeweight="1pt">
                <v:fill opacity="16448f"/>
                <w10:wrap type="through"/>
              </v:rect>
            </w:pict>
          </mc:Fallback>
        </mc:AlternateContent>
      </w:r>
      <w:r w:rsidR="0013381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A40166" wp14:editId="17179C88">
                <wp:simplePos x="0" y="0"/>
                <wp:positionH relativeFrom="margin">
                  <wp:posOffset>360680</wp:posOffset>
                </wp:positionH>
                <wp:positionV relativeFrom="margin">
                  <wp:posOffset>4472536</wp:posOffset>
                </wp:positionV>
                <wp:extent cx="9370060" cy="0"/>
                <wp:effectExtent l="0" t="12700" r="27940" b="25400"/>
                <wp:wrapSquare wrapText="bothSides"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0060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7E7A3" id="Straight Connector 41" o:spid="_x0000_s1026" style="position:absolute;z-index:2517493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" from="28.4pt,352.15pt" to="766.2pt,35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" strokecolor="#0f5640 [3215]" strokeweight="3pt">
                <v:stroke linestyle="thinThin" joinstyle="miter"/>
                <w10:wrap type="square" anchorx="margin" anchory="margin"/>
              </v:line>
            </w:pict>
          </mc:Fallback>
        </mc:AlternateContent>
      </w:r>
      <w:r w:rsidR="0095165F"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DC4BF14" wp14:editId="23A2545E">
                <wp:simplePos x="0" y="0"/>
                <wp:positionH relativeFrom="column">
                  <wp:posOffset>443948</wp:posOffset>
                </wp:positionH>
                <wp:positionV relativeFrom="paragraph">
                  <wp:posOffset>-26504</wp:posOffset>
                </wp:positionV>
                <wp:extent cx="9170504" cy="7792278"/>
                <wp:effectExtent l="0" t="0" r="24765" b="3111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0504" cy="7792278"/>
                          <a:chOff x="0" y="0"/>
                          <a:chExt cx="9170504" cy="7792278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>
                            <a:off x="0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2292626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585252" y="19878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>
                            <a:off x="6871252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Connector 23"/>
                        <wps:cNvCnPr/>
                        <wps:spPr>
                          <a:xfrm>
                            <a:off x="9170504" y="0"/>
                            <a:ext cx="0" cy="7772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A46B8" id="Group 33" o:spid="_x0000_s1026" style="position:absolute;margin-left:34.95pt;margin-top:-2.1pt;width:722.1pt;height:613.55pt;z-index:251606016" coordsize="91705,77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">
                <v:line id="Straight Connector 18" o:spid="_x0000_s1027" style="position:absolute;visibility:visible;mso-wrap-style:square" from="0,0" to="0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19" o:spid="_x0000_s1028" style="position:absolute;visibility:visible;mso-wrap-style:square" from="22926,198" to="22926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0" o:spid="_x0000_s1029" style="position:absolute;visibility:visible;mso-wrap-style:square" from="45852,198" to="45852,779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" strokecolor="#ddd [3214]" strokeweight=".5pt">
                  <v:stroke dashstyle="dash" joinstyle="miter"/>
                </v:line>
                <v:line id="Straight Connector 22" o:spid="_x0000_s1030" style="position:absolute;visibility:visible;mso-wrap-style:square" from="68712,0" to="68712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" strokecolor="#ddd [3214]" strokeweight=".5pt">
                  <v:stroke dashstyle="dash" joinstyle="miter"/>
                </v:line>
                <v:line id="Straight Connector 23" o:spid="_x0000_s1031" style="position:absolute;visibility:visible;mso-wrap-style:square" from="91705,0" to="91705,77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" strokecolor="#ddd [3214]" strokeweight=".5pt">
                  <v:stroke dashstyle="dash" joinstyle="miter"/>
                </v:line>
              </v:group>
            </w:pict>
          </mc:Fallback>
        </mc:AlternateContent>
      </w:r>
      <w:r w:rsidR="00CF62A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E68BAF" wp14:editId="734DA3E1">
                <wp:simplePos x="0" y="0"/>
                <wp:positionH relativeFrom="column">
                  <wp:posOffset>361315</wp:posOffset>
                </wp:positionH>
                <wp:positionV relativeFrom="paragraph">
                  <wp:posOffset>311150</wp:posOffset>
                </wp:positionV>
                <wp:extent cx="9370060" cy="155448"/>
                <wp:effectExtent l="0" t="0" r="2540" b="0"/>
                <wp:wrapThrough wrapText="bothSides">
                  <wp:wrapPolygon edited="0">
                    <wp:start x="0" y="0"/>
                    <wp:lineTo x="0" y="19475"/>
                    <wp:lineTo x="21577" y="19475"/>
                    <wp:lineTo x="21577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0060" cy="15544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90964" id="Rectangle 16" o:spid="_x0000_s1026" style="position:absolute;margin-left:28.45pt;margin-top:24.5pt;width:737.8pt;height:1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" fillcolor="#0f5640 [3215]" stroked="f" strokeweight="1pt">
                <w10:wrap type="through"/>
              </v:rect>
            </w:pict>
          </mc:Fallback>
        </mc:AlternateContent>
      </w:r>
      <w:r w:rsidR="000D21F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2D44E8" wp14:editId="0494EF3F">
                <wp:simplePos x="0" y="0"/>
                <wp:positionH relativeFrom="column">
                  <wp:posOffset>365760</wp:posOffset>
                </wp:positionH>
                <wp:positionV relativeFrom="paragraph">
                  <wp:posOffset>7300323</wp:posOffset>
                </wp:positionV>
                <wp:extent cx="9326880" cy="152400"/>
                <wp:effectExtent l="0" t="0" r="0" b="0"/>
                <wp:wrapThrough wrapText="bothSides">
                  <wp:wrapPolygon edited="0">
                    <wp:start x="0" y="0"/>
                    <wp:lineTo x="0" y="19800"/>
                    <wp:lineTo x="21559" y="19800"/>
                    <wp:lineTo x="21559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0" cy="15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55693" id="Rectangle 36" o:spid="_x0000_s1026" style="position:absolute;margin-left:28.8pt;margin-top:574.85pt;width:734.4pt;height:1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" fillcolor="#0f5640 [3215]" stroked="f" strokeweight="1pt">
                <w10:wrap type="through"/>
              </v:rect>
            </w:pict>
          </mc:Fallback>
        </mc:AlternateContent>
      </w:r>
    </w:p>
    <w:sectPr w:rsidR="00C915F3" w:rsidSect="00B36C6F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8D9"/>
    <w:rsid w:val="0000041F"/>
    <w:rsid w:val="00032ED8"/>
    <w:rsid w:val="00051480"/>
    <w:rsid w:val="00051BF6"/>
    <w:rsid w:val="00057304"/>
    <w:rsid w:val="00083E10"/>
    <w:rsid w:val="0009516A"/>
    <w:rsid w:val="000D21F7"/>
    <w:rsid w:val="00133817"/>
    <w:rsid w:val="00134AF6"/>
    <w:rsid w:val="00154F1B"/>
    <w:rsid w:val="001720B5"/>
    <w:rsid w:val="001A1A91"/>
    <w:rsid w:val="001C7387"/>
    <w:rsid w:val="001D4987"/>
    <w:rsid w:val="001D58D9"/>
    <w:rsid w:val="00202C0D"/>
    <w:rsid w:val="002078B2"/>
    <w:rsid w:val="002242D4"/>
    <w:rsid w:val="00241A79"/>
    <w:rsid w:val="00246B59"/>
    <w:rsid w:val="002857B2"/>
    <w:rsid w:val="002A0B16"/>
    <w:rsid w:val="002B79C0"/>
    <w:rsid w:val="00316599"/>
    <w:rsid w:val="0033576D"/>
    <w:rsid w:val="00362182"/>
    <w:rsid w:val="003767BB"/>
    <w:rsid w:val="003816C8"/>
    <w:rsid w:val="00382337"/>
    <w:rsid w:val="0039779B"/>
    <w:rsid w:val="003D20FF"/>
    <w:rsid w:val="003E3227"/>
    <w:rsid w:val="003E7A8E"/>
    <w:rsid w:val="003F0A78"/>
    <w:rsid w:val="004251B9"/>
    <w:rsid w:val="00426929"/>
    <w:rsid w:val="00446EA9"/>
    <w:rsid w:val="004527D4"/>
    <w:rsid w:val="00453AC8"/>
    <w:rsid w:val="00457CE4"/>
    <w:rsid w:val="00461D18"/>
    <w:rsid w:val="004D535A"/>
    <w:rsid w:val="00522C78"/>
    <w:rsid w:val="0053197D"/>
    <w:rsid w:val="005617D5"/>
    <w:rsid w:val="00571DCD"/>
    <w:rsid w:val="00582045"/>
    <w:rsid w:val="005E2AB9"/>
    <w:rsid w:val="00646A97"/>
    <w:rsid w:val="006472F6"/>
    <w:rsid w:val="00657392"/>
    <w:rsid w:val="00691132"/>
    <w:rsid w:val="0069331C"/>
    <w:rsid w:val="00694B24"/>
    <w:rsid w:val="006A1286"/>
    <w:rsid w:val="006A3A9C"/>
    <w:rsid w:val="006F0035"/>
    <w:rsid w:val="00700B64"/>
    <w:rsid w:val="007227DC"/>
    <w:rsid w:val="0072388B"/>
    <w:rsid w:val="007523B4"/>
    <w:rsid w:val="00754636"/>
    <w:rsid w:val="007C4DE0"/>
    <w:rsid w:val="007D713A"/>
    <w:rsid w:val="008079F9"/>
    <w:rsid w:val="00827598"/>
    <w:rsid w:val="00847635"/>
    <w:rsid w:val="00865F41"/>
    <w:rsid w:val="008E51D1"/>
    <w:rsid w:val="009348D2"/>
    <w:rsid w:val="0095165F"/>
    <w:rsid w:val="009A29DF"/>
    <w:rsid w:val="009B126B"/>
    <w:rsid w:val="009B352C"/>
    <w:rsid w:val="009E05B4"/>
    <w:rsid w:val="009F7D9A"/>
    <w:rsid w:val="00A63444"/>
    <w:rsid w:val="00A64780"/>
    <w:rsid w:val="00A9299D"/>
    <w:rsid w:val="00AB277F"/>
    <w:rsid w:val="00AE1E24"/>
    <w:rsid w:val="00B25C91"/>
    <w:rsid w:val="00B32952"/>
    <w:rsid w:val="00B36C6F"/>
    <w:rsid w:val="00B50795"/>
    <w:rsid w:val="00B70EDA"/>
    <w:rsid w:val="00B72645"/>
    <w:rsid w:val="00BA268B"/>
    <w:rsid w:val="00BA2790"/>
    <w:rsid w:val="00BA43CE"/>
    <w:rsid w:val="00BA60E7"/>
    <w:rsid w:val="00BB64E3"/>
    <w:rsid w:val="00C3435E"/>
    <w:rsid w:val="00C3591A"/>
    <w:rsid w:val="00C54FA6"/>
    <w:rsid w:val="00CD0DB9"/>
    <w:rsid w:val="00CD3079"/>
    <w:rsid w:val="00CF62AA"/>
    <w:rsid w:val="00D10884"/>
    <w:rsid w:val="00D133BF"/>
    <w:rsid w:val="00D35CEB"/>
    <w:rsid w:val="00D51F79"/>
    <w:rsid w:val="00D535A4"/>
    <w:rsid w:val="00D813A7"/>
    <w:rsid w:val="00DB3C06"/>
    <w:rsid w:val="00E55C5E"/>
    <w:rsid w:val="00E6765C"/>
    <w:rsid w:val="00E70F77"/>
    <w:rsid w:val="00E77D52"/>
    <w:rsid w:val="00E93CC3"/>
    <w:rsid w:val="00ED6CCE"/>
    <w:rsid w:val="00F157E4"/>
    <w:rsid w:val="00F92102"/>
    <w:rsid w:val="00F94569"/>
    <w:rsid w:val="00FD7F25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AC720"/>
  <w14:defaultImageDpi w14:val="32767"/>
  <w15:chartTrackingRefBased/>
  <w15:docId w15:val="{A80927D0-CBD9-4A17-9B02-17126EC8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35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Downloads\Bookmarks_ALL_Template_0907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C:\Users\jessica.seeland\Downloads\Bookmarks_ALL_Template_090716.dotx</Template>
  <TotalTime>8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6</cp:revision>
  <cp:lastPrinted>2016-08-29T14:41:00Z</cp:lastPrinted>
  <dcterms:created xsi:type="dcterms:W3CDTF">2018-10-31T20:52:00Z</dcterms:created>
  <dcterms:modified xsi:type="dcterms:W3CDTF">2018-10-31T21:34:00Z</dcterms:modified>
</cp:coreProperties>
</file>