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116C93D" w14:textId="7B65C9C7" w:rsidR="00422BE9" w:rsidRDefault="00B26317" w:rsidP="00040735"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29B57295" wp14:editId="39263B69">
                <wp:simplePos x="0" y="0"/>
                <wp:positionH relativeFrom="column">
                  <wp:posOffset>1148715</wp:posOffset>
                </wp:positionH>
                <wp:positionV relativeFrom="paragraph">
                  <wp:posOffset>2413000</wp:posOffset>
                </wp:positionV>
                <wp:extent cx="6822440" cy="3610610"/>
                <wp:effectExtent l="0" t="0" r="0" b="0"/>
                <wp:wrapSquare wrapText="bothSides"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2440" cy="3610610"/>
                          <a:chOff x="0" y="395988"/>
                          <a:chExt cx="6822440" cy="3611169"/>
                        </a:xfrm>
                      </wpg:grpSpPr>
                      <wps:wsp>
                        <wps:cNvPr id="5" name="Text Box 5"/>
                        <wps:cNvSpPr txBox="1"/>
                        <wps:spPr>
                          <a:xfrm>
                            <a:off x="0" y="395988"/>
                            <a:ext cx="6822440" cy="2919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5C50D15" w14:textId="77777777" w:rsidR="00040735" w:rsidRPr="00B26317" w:rsidRDefault="00040735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color w:val="000000" w:themeColor="text1"/>
                                  <w:sz w:val="30"/>
                                  <w:szCs w:val="30"/>
                                </w:rPr>
                              </w:pPr>
                              <w:r w:rsidRPr="00B26317">
                                <w:rPr>
                                  <w:rFonts w:ascii="Calisto MT" w:hAnsi="Calisto MT"/>
                                  <w:color w:val="000000" w:themeColor="text1"/>
                                  <w:sz w:val="30"/>
                                  <w:szCs w:val="30"/>
                                </w:rPr>
                                <w:t>THIS CERTIFICATE IS PROUDLY PRESENTED TO</w:t>
                              </w:r>
                            </w:p>
                            <w:p w14:paraId="739392A0" w14:textId="77777777" w:rsidR="00040735" w:rsidRPr="00B26317" w:rsidRDefault="00ED3B37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b/>
                                  <w:color w:val="0F5640" w:themeColor="text2"/>
                                  <w:sz w:val="54"/>
                                  <w:szCs w:val="54"/>
                                </w:rPr>
                              </w:pPr>
                              <w:r w:rsidRPr="00B26317">
                                <w:rPr>
                                  <w:rFonts w:ascii="Calisto MT" w:hAnsi="Calisto MT"/>
                                  <w:b/>
                                  <w:color w:val="0F5640" w:themeColor="text2"/>
                                  <w:sz w:val="54"/>
                                  <w:szCs w:val="54"/>
                                </w:rPr>
                                <w:t>[Name]</w:t>
                              </w:r>
                            </w:p>
                            <w:p w14:paraId="7F6D0692" w14:textId="77777777" w:rsidR="00040735" w:rsidRPr="00B26317" w:rsidRDefault="00040735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i/>
                                  <w:sz w:val="30"/>
                                  <w:szCs w:val="30"/>
                                </w:rPr>
                              </w:pPr>
                              <w:r w:rsidRPr="00B26317">
                                <w:rPr>
                                  <w:rFonts w:ascii="Calisto MT" w:hAnsi="Calisto MT"/>
                                  <w:i/>
                                  <w:sz w:val="30"/>
                                  <w:szCs w:val="30"/>
                                </w:rPr>
                                <w:t>For achieving the highest standard of excellence in</w:t>
                              </w:r>
                            </w:p>
                            <w:p w14:paraId="14A21863" w14:textId="77777777" w:rsidR="00040735" w:rsidRPr="00B26317" w:rsidRDefault="00040735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color w:val="0F5640" w:themeColor="text2"/>
                                  <w:sz w:val="34"/>
                                  <w:szCs w:val="34"/>
                                </w:rPr>
                              </w:pPr>
                              <w:r w:rsidRPr="00B26317">
                                <w:rPr>
                                  <w:rFonts w:ascii="Calisto MT" w:hAnsi="Calisto MT"/>
                                  <w:color w:val="0F5640" w:themeColor="text2"/>
                                  <w:sz w:val="34"/>
                                  <w:szCs w:val="34"/>
                                </w:rPr>
                                <w:t>[Subject]</w:t>
                              </w:r>
                            </w:p>
                            <w:p w14:paraId="298E3F7F" w14:textId="77777777" w:rsidR="00040735" w:rsidRPr="00B26317" w:rsidRDefault="00040735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</w:rPr>
                              </w:pPr>
                            </w:p>
                            <w:p w14:paraId="5126A116" w14:textId="77777777" w:rsidR="00040735" w:rsidRPr="00B26317" w:rsidRDefault="00040735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sz w:val="26"/>
                                  <w:szCs w:val="26"/>
                                </w:rPr>
                              </w:pPr>
                              <w:r w:rsidRPr="00B26317">
                                <w:rPr>
                                  <w:rFonts w:ascii="Calisto MT" w:hAnsi="Calisto MT"/>
                                  <w:sz w:val="26"/>
                                  <w:szCs w:val="26"/>
                                </w:rPr>
                                <w:t>Awarded this day of [month, date, year]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2934119" y="3315956"/>
                            <a:ext cx="3888105" cy="631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F77A589" w14:textId="77777777" w:rsidR="00040735" w:rsidRPr="00B26317" w:rsidRDefault="00040735" w:rsidP="006C0BCF">
                              <w:pPr>
                                <w:pBdr>
                                  <w:bottom w:val="single" w:sz="4" w:space="1" w:color="auto"/>
                                </w:pBdr>
                                <w:rPr>
                                  <w:rFonts w:ascii="Calisto MT" w:hAnsi="Calisto MT"/>
                                  <w:sz w:val="20"/>
                                  <w:szCs w:val="20"/>
                                </w:rPr>
                              </w:pPr>
                              <w:r w:rsidRPr="00B26317">
                                <w:rPr>
                                  <w:rFonts w:ascii="Calisto MT" w:hAnsi="Calisto MT"/>
                                  <w:sz w:val="20"/>
                                  <w:szCs w:val="20"/>
                                </w:rPr>
                                <w:t>Signature:</w:t>
                              </w:r>
                            </w:p>
                            <w:p w14:paraId="1C16535C" w14:textId="77777777" w:rsidR="00040735" w:rsidRPr="00B26317" w:rsidRDefault="00040735" w:rsidP="006C0BCF">
                              <w:pPr>
                                <w:jc w:val="center"/>
                                <w:rPr>
                                  <w:rFonts w:ascii="Calisto MT" w:hAnsi="Calisto MT"/>
                                  <w:sz w:val="20"/>
                                  <w:szCs w:val="20"/>
                                </w:rPr>
                              </w:pPr>
                              <w:r w:rsidRPr="00B26317">
                                <w:rPr>
                                  <w:rFonts w:ascii="Calisto MT" w:hAnsi="Calisto MT"/>
                                  <w:sz w:val="20"/>
                                  <w:szCs w:val="20"/>
                                </w:rPr>
                                <w:t>[Name, title]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Text Box 7"/>
                        <wps:cNvSpPr txBox="1"/>
                        <wps:spPr>
                          <a:xfrm>
                            <a:off x="0" y="2678365"/>
                            <a:ext cx="2767330" cy="132879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B7CB843" w14:textId="446DBEE3" w:rsidR="00040735" w:rsidRPr="003A4902" w:rsidRDefault="00B26317" w:rsidP="00040735">
                              <w:pPr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 w:rsidRPr="00B26317">
                                <w:rPr>
                                  <w:rFonts w:ascii="Arial" w:hAnsi="Arial" w:cs="Arial"/>
                                </w:rPr>
                                <w:drawing>
                                  <wp:inline distT="0" distB="0" distL="0" distR="0" wp14:anchorId="4140DDEF" wp14:editId="708F00FF">
                                    <wp:extent cx="1548130" cy="1230630"/>
                                    <wp:effectExtent l="0" t="0" r="1270" b="1270"/>
                                    <wp:docPr id="2" name="Picture 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>
                                            <a:blip r:embed="rId5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548130" cy="123063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B57295" id="Group 8" o:spid="_x0000_s1026" style="position:absolute;margin-left:90.45pt;margin-top:190pt;width:537.2pt;height:284.3pt;z-index:251663360;mso-height-relative:margin" coordorigin=",3959" coordsize="68224,3611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&#13;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" o:spid="_x0000_s1027" type="#_x0000_t202" style="position:absolute;top:3959;width:68224;height:291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" filled="f" stroked="f">
                  <v:textbox>
                    <w:txbxContent>
                      <w:p w14:paraId="05C50D15" w14:textId="77777777" w:rsidR="00040735" w:rsidRPr="00B26317" w:rsidRDefault="00040735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color w:val="000000" w:themeColor="text1"/>
                            <w:sz w:val="30"/>
                            <w:szCs w:val="30"/>
                          </w:rPr>
                        </w:pPr>
                        <w:r w:rsidRPr="00B26317">
                          <w:rPr>
                            <w:rFonts w:ascii="Calisto MT" w:hAnsi="Calisto MT"/>
                            <w:color w:val="000000" w:themeColor="text1"/>
                            <w:sz w:val="30"/>
                            <w:szCs w:val="30"/>
                          </w:rPr>
                          <w:t>THIS CERTIFICATE IS PROUDLY PRESENTED TO</w:t>
                        </w:r>
                      </w:p>
                      <w:p w14:paraId="739392A0" w14:textId="77777777" w:rsidR="00040735" w:rsidRPr="00B26317" w:rsidRDefault="00ED3B37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b/>
                            <w:color w:val="0F5640" w:themeColor="text2"/>
                            <w:sz w:val="54"/>
                            <w:szCs w:val="54"/>
                          </w:rPr>
                        </w:pPr>
                        <w:r w:rsidRPr="00B26317">
                          <w:rPr>
                            <w:rFonts w:ascii="Calisto MT" w:hAnsi="Calisto MT"/>
                            <w:b/>
                            <w:color w:val="0F5640" w:themeColor="text2"/>
                            <w:sz w:val="54"/>
                            <w:szCs w:val="54"/>
                          </w:rPr>
                          <w:t>[Name]</w:t>
                        </w:r>
                      </w:p>
                      <w:p w14:paraId="7F6D0692" w14:textId="77777777" w:rsidR="00040735" w:rsidRPr="00B26317" w:rsidRDefault="00040735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i/>
                            <w:sz w:val="30"/>
                            <w:szCs w:val="30"/>
                          </w:rPr>
                        </w:pPr>
                        <w:r w:rsidRPr="00B26317">
                          <w:rPr>
                            <w:rFonts w:ascii="Calisto MT" w:hAnsi="Calisto MT"/>
                            <w:i/>
                            <w:sz w:val="30"/>
                            <w:szCs w:val="30"/>
                          </w:rPr>
                          <w:t>For achieving the highest standard of excellence in</w:t>
                        </w:r>
                      </w:p>
                      <w:p w14:paraId="14A21863" w14:textId="77777777" w:rsidR="00040735" w:rsidRPr="00B26317" w:rsidRDefault="00040735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color w:val="0F5640" w:themeColor="text2"/>
                            <w:sz w:val="34"/>
                            <w:szCs w:val="34"/>
                          </w:rPr>
                        </w:pPr>
                        <w:r w:rsidRPr="00B26317">
                          <w:rPr>
                            <w:rFonts w:ascii="Calisto MT" w:hAnsi="Calisto MT"/>
                            <w:color w:val="0F5640" w:themeColor="text2"/>
                            <w:sz w:val="34"/>
                            <w:szCs w:val="34"/>
                          </w:rPr>
                          <w:t>[Subject]</w:t>
                        </w:r>
                      </w:p>
                      <w:p w14:paraId="298E3F7F" w14:textId="77777777" w:rsidR="00040735" w:rsidRPr="00B26317" w:rsidRDefault="00040735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</w:rPr>
                        </w:pPr>
                      </w:p>
                      <w:p w14:paraId="5126A116" w14:textId="77777777" w:rsidR="00040735" w:rsidRPr="00B26317" w:rsidRDefault="00040735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sz w:val="26"/>
                            <w:szCs w:val="26"/>
                          </w:rPr>
                        </w:pPr>
                        <w:r w:rsidRPr="00B26317">
                          <w:rPr>
                            <w:rFonts w:ascii="Calisto MT" w:hAnsi="Calisto MT"/>
                            <w:sz w:val="26"/>
                            <w:szCs w:val="26"/>
                          </w:rPr>
                          <w:t>Awarded this day of [month, date, year]</w:t>
                        </w:r>
                      </w:p>
                    </w:txbxContent>
                  </v:textbox>
                </v:shape>
                <v:shape id="Text Box 6" o:spid="_x0000_s1028" type="#_x0000_t202" style="position:absolute;left:29341;top:33159;width:38881;height:63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" filled="f" stroked="f">
                  <v:textbox>
                    <w:txbxContent>
                      <w:p w14:paraId="2F77A589" w14:textId="77777777" w:rsidR="00040735" w:rsidRPr="00B26317" w:rsidRDefault="00040735" w:rsidP="006C0BCF">
                        <w:pPr>
                          <w:pBdr>
                            <w:bottom w:val="single" w:sz="4" w:space="1" w:color="auto"/>
                          </w:pBdr>
                          <w:rPr>
                            <w:rFonts w:ascii="Calisto MT" w:hAnsi="Calisto MT"/>
                            <w:sz w:val="20"/>
                            <w:szCs w:val="20"/>
                          </w:rPr>
                        </w:pPr>
                        <w:r w:rsidRPr="00B26317">
                          <w:rPr>
                            <w:rFonts w:ascii="Calisto MT" w:hAnsi="Calisto MT"/>
                            <w:sz w:val="20"/>
                            <w:szCs w:val="20"/>
                          </w:rPr>
                          <w:t>Signature:</w:t>
                        </w:r>
                      </w:p>
                      <w:p w14:paraId="1C16535C" w14:textId="77777777" w:rsidR="00040735" w:rsidRPr="00B26317" w:rsidRDefault="00040735" w:rsidP="006C0BCF">
                        <w:pPr>
                          <w:jc w:val="center"/>
                          <w:rPr>
                            <w:rFonts w:ascii="Calisto MT" w:hAnsi="Calisto MT"/>
                            <w:sz w:val="20"/>
                            <w:szCs w:val="20"/>
                          </w:rPr>
                        </w:pPr>
                        <w:r w:rsidRPr="00B26317">
                          <w:rPr>
                            <w:rFonts w:ascii="Calisto MT" w:hAnsi="Calisto MT"/>
                            <w:sz w:val="20"/>
                            <w:szCs w:val="20"/>
                          </w:rPr>
                          <w:t>[Name, title]</w:t>
                        </w:r>
                      </w:p>
                    </w:txbxContent>
                  </v:textbox>
                </v:shape>
                <v:shape id="Text Box 7" o:spid="_x0000_s1029" type="#_x0000_t202" style="position:absolute;top:26783;width:27673;height:1328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" filled="f" stroked="f" strokeweight=".5pt">
                  <v:textbox>
                    <w:txbxContent>
                      <w:p w14:paraId="5B7CB843" w14:textId="446DBEE3" w:rsidR="00040735" w:rsidRPr="003A4902" w:rsidRDefault="00B26317" w:rsidP="00040735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B26317">
                          <w:rPr>
                            <w:rFonts w:ascii="Arial" w:hAnsi="Arial" w:cs="Arial"/>
                          </w:rPr>
                          <w:drawing>
                            <wp:inline distT="0" distB="0" distL="0" distR="0" wp14:anchorId="4140DDEF" wp14:editId="708F00FF">
                              <wp:extent cx="1548130" cy="1230630"/>
                              <wp:effectExtent l="0" t="0" r="1270" b="1270"/>
                              <wp:docPr id="2" name="Picture 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" name=""/>
                                      <pic:cNvPicPr/>
                                    </pic:nvPicPr>
                                    <pic:blipFill>
                                      <a:blip r:embed="rId5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48130" cy="123063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6F72CB">
        <w:rPr>
          <w:noProof/>
        </w:rPr>
        <w:drawing>
          <wp:anchor distT="0" distB="0" distL="114300" distR="114300" simplePos="0" relativeHeight="251658235" behindDoc="0" locked="0" layoutInCell="1" allowOverlap="1" wp14:anchorId="74C2C553" wp14:editId="72C1DCA9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9144000" cy="6858000"/>
            <wp:effectExtent l="0" t="0" r="0" b="0"/>
            <wp:wrapSquare wrapText="bothSides"/>
            <wp:docPr id="22" name="Pictur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bigstock-15890288.pdf"/>
                    <pic:cNvPicPr/>
                  </pic:nvPicPr>
                  <pic:blipFill>
                    <a:blip r:embed="rId6">
                      <a:duotone>
                        <a:prstClr val="black"/>
                        <a:schemeClr val="accent4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32DFDD" w14:textId="78C326FC" w:rsidR="00C915F3" w:rsidRDefault="004A62D7" w:rsidP="00422BE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3F240D66" wp14:editId="756D027C">
                <wp:simplePos x="0" y="0"/>
                <wp:positionH relativeFrom="column">
                  <wp:posOffset>1172210</wp:posOffset>
                </wp:positionH>
                <wp:positionV relativeFrom="paragraph">
                  <wp:posOffset>1602105</wp:posOffset>
                </wp:positionV>
                <wp:extent cx="6825615" cy="4017645"/>
                <wp:effectExtent l="0" t="0" r="0" b="0"/>
                <wp:wrapSquare wrapText="bothSides"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5615" cy="4017645"/>
                          <a:chOff x="0" y="0"/>
                          <a:chExt cx="6825858" cy="4017645"/>
                        </a:xfrm>
                      </wpg:grpSpPr>
                      <wps:wsp>
                        <wps:cNvPr id="14" name="Text Box 14"/>
                        <wps:cNvSpPr txBox="1"/>
                        <wps:spPr>
                          <a:xfrm>
                            <a:off x="0" y="0"/>
                            <a:ext cx="6822440" cy="3314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D92EDC0" w14:textId="77777777" w:rsidR="00422BE9" w:rsidRPr="004A62D7" w:rsidRDefault="00422BE9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b/>
                                  <w:i/>
                                  <w:color w:val="0F5640" w:themeColor="text2"/>
                                  <w:sz w:val="72"/>
                                  <w:szCs w:val="72"/>
                                </w:rPr>
                              </w:pPr>
                              <w:r w:rsidRPr="004A62D7">
                                <w:rPr>
                                  <w:rFonts w:ascii="Calisto MT" w:hAnsi="Calisto MT"/>
                                  <w:b/>
                                  <w:i/>
                                  <w:color w:val="0F5640" w:themeColor="text2"/>
                                  <w:sz w:val="72"/>
                                  <w:szCs w:val="72"/>
                                </w:rPr>
                                <w:t>Certificate of Achievement</w:t>
                              </w:r>
                            </w:p>
                            <w:p w14:paraId="58B79C7D" w14:textId="77777777" w:rsidR="00422BE9" w:rsidRPr="004A62D7" w:rsidRDefault="00422BE9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 w:rsidRPr="004A62D7">
                                <w:rPr>
                                  <w:rFonts w:ascii="Calisto MT" w:hAnsi="Calisto MT"/>
                                  <w:color w:val="000000" w:themeColor="text1"/>
                                  <w:sz w:val="28"/>
                                  <w:szCs w:val="28"/>
                                </w:rPr>
                                <w:t>THIS CERTIFICATE IS PROUDLY PRESENTED TO</w:t>
                              </w:r>
                            </w:p>
                            <w:p w14:paraId="16FB5B07" w14:textId="77777777" w:rsidR="00422BE9" w:rsidRPr="004A62D7" w:rsidRDefault="00422BE9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b/>
                                  <w:color w:val="0F5640" w:themeColor="text2"/>
                                  <w:sz w:val="52"/>
                                  <w:szCs w:val="52"/>
                                </w:rPr>
                              </w:pPr>
                              <w:r w:rsidRPr="004A62D7">
                                <w:rPr>
                                  <w:rFonts w:ascii="Calisto MT" w:hAnsi="Calisto MT"/>
                                  <w:b/>
                                  <w:color w:val="0F5640" w:themeColor="text2"/>
                                  <w:sz w:val="52"/>
                                  <w:szCs w:val="52"/>
                                </w:rPr>
                                <w:t>[Name]</w:t>
                              </w:r>
                            </w:p>
                            <w:p w14:paraId="43DFD96F" w14:textId="77777777" w:rsidR="00422BE9" w:rsidRPr="004A62D7" w:rsidRDefault="00422BE9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i/>
                                  <w:sz w:val="28"/>
                                  <w:szCs w:val="28"/>
                                </w:rPr>
                              </w:pPr>
                              <w:r w:rsidRPr="004A62D7">
                                <w:rPr>
                                  <w:rFonts w:ascii="Calisto MT" w:hAnsi="Calisto MT"/>
                                  <w:i/>
                                  <w:sz w:val="28"/>
                                  <w:szCs w:val="28"/>
                                </w:rPr>
                                <w:t>For achieving the highest standard of excellence in</w:t>
                              </w:r>
                            </w:p>
                            <w:p w14:paraId="7DA55282" w14:textId="77777777" w:rsidR="00422BE9" w:rsidRPr="004A62D7" w:rsidRDefault="00422BE9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color w:val="0F5640" w:themeColor="text2"/>
                                  <w:sz w:val="32"/>
                                  <w:szCs w:val="32"/>
                                </w:rPr>
                              </w:pPr>
                              <w:r w:rsidRPr="004A62D7">
                                <w:rPr>
                                  <w:rFonts w:ascii="Calisto MT" w:hAnsi="Calisto MT"/>
                                  <w:color w:val="0F5640" w:themeColor="text2"/>
                                  <w:sz w:val="32"/>
                                  <w:szCs w:val="32"/>
                                </w:rPr>
                                <w:t>[Subject]</w:t>
                              </w:r>
                            </w:p>
                            <w:p w14:paraId="4A5B479A" w14:textId="77777777" w:rsidR="00422BE9" w:rsidRPr="004A62D7" w:rsidRDefault="00422BE9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</w:rPr>
                              </w:pPr>
                            </w:p>
                            <w:p w14:paraId="2AD6BAE2" w14:textId="77777777" w:rsidR="00422BE9" w:rsidRPr="004A62D7" w:rsidRDefault="00422BE9" w:rsidP="00ED3B37">
                              <w:pPr>
                                <w:spacing w:line="360" w:lineRule="auto"/>
                                <w:jc w:val="center"/>
                                <w:rPr>
                                  <w:rFonts w:ascii="Calisto MT" w:hAnsi="Calisto MT"/>
                                  <w:sz w:val="20"/>
                                  <w:szCs w:val="20"/>
                                </w:rPr>
                              </w:pPr>
                              <w:r w:rsidRPr="004A62D7">
                                <w:rPr>
                                  <w:rFonts w:ascii="Calisto MT" w:hAnsi="Calisto MT"/>
                                </w:rPr>
                                <w:t>Awarded this day of [month, date, year]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Text Box 15"/>
                        <wps:cNvSpPr txBox="1"/>
                        <wps:spPr>
                          <a:xfrm>
                            <a:off x="2937753" y="3326859"/>
                            <a:ext cx="3888105" cy="631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9829CA1" w14:textId="77777777" w:rsidR="00422BE9" w:rsidRPr="004A62D7" w:rsidRDefault="00422BE9" w:rsidP="006C0BCF">
                              <w:pPr>
                                <w:pBdr>
                                  <w:bottom w:val="single" w:sz="4" w:space="1" w:color="auto"/>
                                </w:pBdr>
                                <w:rPr>
                                  <w:rFonts w:ascii="Calisto MT" w:hAnsi="Calisto MT"/>
                                  <w:sz w:val="20"/>
                                  <w:szCs w:val="20"/>
                                </w:rPr>
                              </w:pPr>
                              <w:r w:rsidRPr="004A62D7">
                                <w:rPr>
                                  <w:rFonts w:ascii="Calisto MT" w:hAnsi="Calisto MT"/>
                                  <w:sz w:val="20"/>
                                  <w:szCs w:val="20"/>
                                </w:rPr>
                                <w:t>Signature:</w:t>
                              </w:r>
                            </w:p>
                            <w:p w14:paraId="02BFA535" w14:textId="77777777" w:rsidR="00422BE9" w:rsidRPr="004A62D7" w:rsidRDefault="00422BE9" w:rsidP="006C0BCF">
                              <w:pPr>
                                <w:jc w:val="center"/>
                                <w:rPr>
                                  <w:rFonts w:ascii="Calisto MT" w:hAnsi="Calisto MT"/>
                                  <w:sz w:val="20"/>
                                  <w:szCs w:val="20"/>
                                </w:rPr>
                              </w:pPr>
                              <w:r w:rsidRPr="004A62D7">
                                <w:rPr>
                                  <w:rFonts w:ascii="Calisto MT" w:hAnsi="Calisto MT"/>
                                  <w:sz w:val="20"/>
                                  <w:szCs w:val="20"/>
                                </w:rPr>
                                <w:t>[Name, title]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Text Box 16"/>
                        <wps:cNvSpPr txBox="1"/>
                        <wps:spPr>
                          <a:xfrm>
                            <a:off x="0" y="2870421"/>
                            <a:ext cx="2767330" cy="114722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A5F478" w14:textId="5C56533E" w:rsidR="00422BE9" w:rsidRPr="003A4902" w:rsidRDefault="004A62D7" w:rsidP="00040735">
                              <w:pPr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 w:rsidRPr="004A62D7">
                                <w:rPr>
                                  <w:rFonts w:ascii="Arial" w:hAnsi="Arial" w:cs="Arial"/>
                                </w:rPr>
                                <w:drawing>
                                  <wp:inline distT="0" distB="0" distL="0" distR="0" wp14:anchorId="76C44836" wp14:editId="631345E3">
                                    <wp:extent cx="1320800" cy="1049655"/>
                                    <wp:effectExtent l="0" t="0" r="0" b="4445"/>
                                    <wp:docPr id="1" name="Picture 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>
                                            <a:blip r:embed="rId5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320800" cy="104965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240D66" id="Group 18" o:spid="_x0000_s1030" style="position:absolute;margin-left:92.3pt;margin-top:126.15pt;width:537.45pt;height:316.35pt;z-index:251669504;mso-height-relative:margin" coordsize="68258,4017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">
                <v:shape id="Text Box 14" o:spid="_x0000_s1031" type="#_x0000_t202" style="position:absolute;width:68224;height:331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" filled="f" stroked="f">
                  <v:textbox>
                    <w:txbxContent>
                      <w:p w14:paraId="0D92EDC0" w14:textId="77777777" w:rsidR="00422BE9" w:rsidRPr="004A62D7" w:rsidRDefault="00422BE9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b/>
                            <w:i/>
                            <w:color w:val="0F5640" w:themeColor="text2"/>
                            <w:sz w:val="72"/>
                            <w:szCs w:val="72"/>
                          </w:rPr>
                        </w:pPr>
                        <w:r w:rsidRPr="004A62D7">
                          <w:rPr>
                            <w:rFonts w:ascii="Calisto MT" w:hAnsi="Calisto MT"/>
                            <w:b/>
                            <w:i/>
                            <w:color w:val="0F5640" w:themeColor="text2"/>
                            <w:sz w:val="72"/>
                            <w:szCs w:val="72"/>
                          </w:rPr>
                          <w:t>Certificate of Achievement</w:t>
                        </w:r>
                      </w:p>
                      <w:p w14:paraId="58B79C7D" w14:textId="77777777" w:rsidR="00422BE9" w:rsidRPr="004A62D7" w:rsidRDefault="00422BE9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4A62D7">
                          <w:rPr>
                            <w:rFonts w:ascii="Calisto MT" w:hAnsi="Calisto MT"/>
                            <w:color w:val="000000" w:themeColor="text1"/>
                            <w:sz w:val="28"/>
                            <w:szCs w:val="28"/>
                          </w:rPr>
                          <w:t>THIS CERTIFICATE IS PROUDLY PRESENTED TO</w:t>
                        </w:r>
                      </w:p>
                      <w:p w14:paraId="16FB5B07" w14:textId="77777777" w:rsidR="00422BE9" w:rsidRPr="004A62D7" w:rsidRDefault="00422BE9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b/>
                            <w:color w:val="0F5640" w:themeColor="text2"/>
                            <w:sz w:val="52"/>
                            <w:szCs w:val="52"/>
                          </w:rPr>
                        </w:pPr>
                        <w:r w:rsidRPr="004A62D7">
                          <w:rPr>
                            <w:rFonts w:ascii="Calisto MT" w:hAnsi="Calisto MT"/>
                            <w:b/>
                            <w:color w:val="0F5640" w:themeColor="text2"/>
                            <w:sz w:val="52"/>
                            <w:szCs w:val="52"/>
                          </w:rPr>
                          <w:t>[Name]</w:t>
                        </w:r>
                      </w:p>
                      <w:p w14:paraId="43DFD96F" w14:textId="77777777" w:rsidR="00422BE9" w:rsidRPr="004A62D7" w:rsidRDefault="00422BE9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i/>
                            <w:sz w:val="28"/>
                            <w:szCs w:val="28"/>
                          </w:rPr>
                        </w:pPr>
                        <w:r w:rsidRPr="004A62D7">
                          <w:rPr>
                            <w:rFonts w:ascii="Calisto MT" w:hAnsi="Calisto MT"/>
                            <w:i/>
                            <w:sz w:val="28"/>
                            <w:szCs w:val="28"/>
                          </w:rPr>
                          <w:t>For achieving the highest standard of excellence in</w:t>
                        </w:r>
                      </w:p>
                      <w:p w14:paraId="7DA55282" w14:textId="77777777" w:rsidR="00422BE9" w:rsidRPr="004A62D7" w:rsidRDefault="00422BE9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color w:val="0F5640" w:themeColor="text2"/>
                            <w:sz w:val="32"/>
                            <w:szCs w:val="32"/>
                          </w:rPr>
                        </w:pPr>
                        <w:r w:rsidRPr="004A62D7">
                          <w:rPr>
                            <w:rFonts w:ascii="Calisto MT" w:hAnsi="Calisto MT"/>
                            <w:color w:val="0F5640" w:themeColor="text2"/>
                            <w:sz w:val="32"/>
                            <w:szCs w:val="32"/>
                          </w:rPr>
                          <w:t>[Subject]</w:t>
                        </w:r>
                      </w:p>
                      <w:p w14:paraId="4A5B479A" w14:textId="77777777" w:rsidR="00422BE9" w:rsidRPr="004A62D7" w:rsidRDefault="00422BE9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</w:rPr>
                        </w:pPr>
                      </w:p>
                      <w:p w14:paraId="2AD6BAE2" w14:textId="77777777" w:rsidR="00422BE9" w:rsidRPr="004A62D7" w:rsidRDefault="00422BE9" w:rsidP="00ED3B37">
                        <w:pPr>
                          <w:spacing w:line="360" w:lineRule="auto"/>
                          <w:jc w:val="center"/>
                          <w:rPr>
                            <w:rFonts w:ascii="Calisto MT" w:hAnsi="Calisto MT"/>
                            <w:sz w:val="20"/>
                            <w:szCs w:val="20"/>
                          </w:rPr>
                        </w:pPr>
                        <w:r w:rsidRPr="004A62D7">
                          <w:rPr>
                            <w:rFonts w:ascii="Calisto MT" w:hAnsi="Calisto MT"/>
                          </w:rPr>
                          <w:t>Awarded this day of [month, date, year]</w:t>
                        </w:r>
                      </w:p>
                    </w:txbxContent>
                  </v:textbox>
                </v:shape>
                <v:shape id="Text Box 15" o:spid="_x0000_s1032" type="#_x0000_t202" style="position:absolute;left:29377;top:33268;width:38881;height:63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" filled="f" stroked="f">
                  <v:textbox>
                    <w:txbxContent>
                      <w:p w14:paraId="59829CA1" w14:textId="77777777" w:rsidR="00422BE9" w:rsidRPr="004A62D7" w:rsidRDefault="00422BE9" w:rsidP="006C0BCF">
                        <w:pPr>
                          <w:pBdr>
                            <w:bottom w:val="single" w:sz="4" w:space="1" w:color="auto"/>
                          </w:pBdr>
                          <w:rPr>
                            <w:rFonts w:ascii="Calisto MT" w:hAnsi="Calisto MT"/>
                            <w:sz w:val="20"/>
                            <w:szCs w:val="20"/>
                          </w:rPr>
                        </w:pPr>
                        <w:r w:rsidRPr="004A62D7">
                          <w:rPr>
                            <w:rFonts w:ascii="Calisto MT" w:hAnsi="Calisto MT"/>
                            <w:sz w:val="20"/>
                            <w:szCs w:val="20"/>
                          </w:rPr>
                          <w:t>Signature:</w:t>
                        </w:r>
                      </w:p>
                      <w:p w14:paraId="02BFA535" w14:textId="77777777" w:rsidR="00422BE9" w:rsidRPr="004A62D7" w:rsidRDefault="00422BE9" w:rsidP="006C0BCF">
                        <w:pPr>
                          <w:jc w:val="center"/>
                          <w:rPr>
                            <w:rFonts w:ascii="Calisto MT" w:hAnsi="Calisto MT"/>
                            <w:sz w:val="20"/>
                            <w:szCs w:val="20"/>
                          </w:rPr>
                        </w:pPr>
                        <w:r w:rsidRPr="004A62D7">
                          <w:rPr>
                            <w:rFonts w:ascii="Calisto MT" w:hAnsi="Calisto MT"/>
                            <w:sz w:val="20"/>
                            <w:szCs w:val="20"/>
                          </w:rPr>
                          <w:t>[Name, title]</w:t>
                        </w:r>
                      </w:p>
                    </w:txbxContent>
                  </v:textbox>
                </v:shape>
                <v:shape id="Text Box 16" o:spid="_x0000_s1033" type="#_x0000_t202" style="position:absolute;top:28704;width:27673;height:1147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" filled="f" stroked="f" strokeweight=".5pt">
                  <v:textbox>
                    <w:txbxContent>
                      <w:p w14:paraId="42A5F478" w14:textId="5C56533E" w:rsidR="00422BE9" w:rsidRPr="003A4902" w:rsidRDefault="004A62D7" w:rsidP="00040735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4A62D7">
                          <w:rPr>
                            <w:rFonts w:ascii="Arial" w:hAnsi="Arial" w:cs="Arial"/>
                          </w:rPr>
                          <w:drawing>
                            <wp:inline distT="0" distB="0" distL="0" distR="0" wp14:anchorId="76C44836" wp14:editId="631345E3">
                              <wp:extent cx="1320800" cy="1049655"/>
                              <wp:effectExtent l="0" t="0" r="0" b="4445"/>
                              <wp:docPr id="1" name="Picture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" name=""/>
                                      <pic:cNvPicPr/>
                                    </pic:nvPicPr>
                                    <pic:blipFill>
                                      <a:blip r:embed="rId5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320800" cy="104965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5F6B27">
        <w:rPr>
          <w:noProof/>
        </w:rPr>
        <w:drawing>
          <wp:anchor distT="0" distB="0" distL="114300" distR="114300" simplePos="0" relativeHeight="251659260" behindDoc="0" locked="0" layoutInCell="1" allowOverlap="1" wp14:anchorId="702B6F14" wp14:editId="71BB9A83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144000" cy="6858000"/>
            <wp:effectExtent l="0" t="0" r="0" b="0"/>
            <wp:wrapSquare wrapText="bothSides"/>
            <wp:docPr id="21" name="Pictur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igstock-19490084.pdf"/>
                    <pic:cNvPicPr/>
                  </pic:nvPicPr>
                  <pic:blipFill>
                    <a:blip r:embed="rId7">
                      <a:duotone>
                        <a:prstClr val="black"/>
                        <a:schemeClr val="accent6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sectPr w:rsidR="00C915F3" w:rsidSect="008D6776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sto MT">
    <w:panose1 w:val="02040603050505030304"/>
    <w:charset w:val="4D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proofState w:spelling="clean" w:grammar="clean"/>
  <w:attachedTemplate r:id="rId1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83D3D"/>
    <w:rsid w:val="00040735"/>
    <w:rsid w:val="00057304"/>
    <w:rsid w:val="00067233"/>
    <w:rsid w:val="000F7012"/>
    <w:rsid w:val="00344101"/>
    <w:rsid w:val="00422BE9"/>
    <w:rsid w:val="00483D3D"/>
    <w:rsid w:val="004A62D7"/>
    <w:rsid w:val="005F6B27"/>
    <w:rsid w:val="006C0BCF"/>
    <w:rsid w:val="006E29C4"/>
    <w:rsid w:val="006F72CB"/>
    <w:rsid w:val="007C1F5F"/>
    <w:rsid w:val="008D6776"/>
    <w:rsid w:val="009F262B"/>
    <w:rsid w:val="00A92D4C"/>
    <w:rsid w:val="00B26317"/>
    <w:rsid w:val="00B570B3"/>
    <w:rsid w:val="00C81579"/>
    <w:rsid w:val="00CB39EA"/>
    <w:rsid w:val="00E303CD"/>
    <w:rsid w:val="00E93CC3"/>
    <w:rsid w:val="00ED3B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5DE6098"/>
  <w14:defaultImageDpi w14:val="32767"/>
  <w15:chartTrackingRefBased/>
  <w15:docId w15:val="{4C1E3726-698D-4590-A2A3-6A91221969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Users\jessica.seeland\Downloads\Certificates%20of%20Achievement_ALL_Templates_080116.dotx" TargetMode="External"/></Relationships>
</file>

<file path=word/theme/theme1.xml><?xml version="1.0" encoding="utf-8"?>
<a:theme xmlns:a="http://schemas.openxmlformats.org/drawingml/2006/main" name="Office Theme">
  <a:themeElements>
    <a:clrScheme name="UWGB Green">
      <a:dk1>
        <a:srgbClr val="000000"/>
      </a:dk1>
      <a:lt1>
        <a:srgbClr val="FFFFFF"/>
      </a:lt1>
      <a:dk2>
        <a:srgbClr val="0F5640"/>
      </a:dk2>
      <a:lt2>
        <a:srgbClr val="DDDDDD"/>
      </a:lt2>
      <a:accent1>
        <a:srgbClr val="549E39"/>
      </a:accent1>
      <a:accent2>
        <a:srgbClr val="8AB833"/>
      </a:accent2>
      <a:accent3>
        <a:srgbClr val="C0CF3A"/>
      </a:accent3>
      <a:accent4>
        <a:srgbClr val="4D9979"/>
      </a:accent4>
      <a:accent5>
        <a:srgbClr val="67C3A8"/>
      </a:accent5>
      <a:accent6>
        <a:srgbClr val="0A8560"/>
      </a:accent6>
      <a:hlink>
        <a:srgbClr val="6B9F25"/>
      </a:hlink>
      <a:folHlink>
        <a:srgbClr val="0F5640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E84147F3-620E-B149-A281-A0ACD33D79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C:\Users\jessica.seeland\Downloads\Certificates of Achievement_ALL_Templates_080116.dotx</Template>
  <TotalTime>0</TotalTime>
  <Pages>2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UWCX</Company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Seeland, Jessica</dc:creator>
  <cp:keywords/>
  <dc:description/>
  <cp:lastModifiedBy>Vlies, Kimberly</cp:lastModifiedBy>
  <cp:revision>2</cp:revision>
  <cp:lastPrinted>2016-07-29T15:36:00Z</cp:lastPrinted>
  <dcterms:created xsi:type="dcterms:W3CDTF">2018-10-29T21:24:00Z</dcterms:created>
  <dcterms:modified xsi:type="dcterms:W3CDTF">2018-10-29T21:24:00Z</dcterms:modified>
</cp:coreProperties>
</file>