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93B6A" w14:textId="77777777" w:rsidR="00AF3555" w:rsidRPr="006129EC" w:rsidRDefault="00D779DC" w:rsidP="00AF3555">
      <w:pPr>
        <w:rPr>
          <w:rFonts w:ascii="Arial" w:hAnsi="Arial" w:cs="Arial"/>
        </w:rPr>
      </w:pPr>
      <w:r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6671" behindDoc="1" locked="0" layoutInCell="1" allowOverlap="1" wp14:anchorId="52C42B5E" wp14:editId="4AC08A1E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581525" cy="4114800"/>
                <wp:effectExtent l="0" t="0" r="15875" b="2540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411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0D25A" w14:textId="77777777" w:rsidR="00D779DC" w:rsidRPr="008E13E5" w:rsidRDefault="00D779DC" w:rsidP="00D779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Insert artwork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(w5 x h4.</w:t>
                            </w: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5 inches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6722B151" w14:textId="77777777" w:rsidR="00D779DC" w:rsidRPr="008E13E5" w:rsidRDefault="00D779DC" w:rsidP="00D779D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42B5E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0;margin-top:0;width:360.75pt;height:324pt;z-index:-25163980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" fillcolor="#f2f2f2 [3052]" strokecolor="black [3213]" strokeweight=".5pt">
                <v:textbox>
                  <w:txbxContent>
                    <w:p w14:paraId="75D0D25A" w14:textId="77777777" w:rsidR="00D779DC" w:rsidRPr="008E13E5" w:rsidRDefault="00D779DC" w:rsidP="00D779D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Insert artwork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(w5 x h4.</w:t>
                      </w: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5 inches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)</w:t>
                      </w:r>
                    </w:p>
                    <w:p w14:paraId="6722B151" w14:textId="77777777" w:rsidR="00D779DC" w:rsidRPr="008E13E5" w:rsidRDefault="00D779DC" w:rsidP="00D779D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F3555"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7F79FD" wp14:editId="5077B7A0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133600" cy="4114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044D2" w14:textId="77777777" w:rsidR="00AF3555" w:rsidRPr="006129EC" w:rsidRDefault="00EB3C82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[</w:t>
                            </w:r>
                            <w:r w:rsidR="00D779DC"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name of organization</w:t>
                            </w:r>
                            <w:r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]</w:t>
                            </w:r>
                            <w:r w:rsidR="00AF3555"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presents</w:t>
                            </w:r>
                          </w:p>
                          <w:p w14:paraId="753CFD95" w14:textId="77777777" w:rsidR="006C2B15" w:rsidRPr="006129EC" w:rsidRDefault="006C2B15" w:rsidP="00AF355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Program/</w:t>
                            </w:r>
                          </w:p>
                          <w:p w14:paraId="3FD94067" w14:textId="77777777" w:rsidR="00AF3555" w:rsidRPr="006129EC" w:rsidRDefault="006C2B15" w:rsidP="00AF355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Event Name</w:t>
                            </w:r>
                          </w:p>
                          <w:p w14:paraId="0C889240" w14:textId="77777777" w:rsidR="00AF3555" w:rsidRPr="006129EC" w:rsidRDefault="00AF3555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Brief description/subhead</w:t>
                            </w:r>
                          </w:p>
                          <w:p w14:paraId="6E5F6B20" w14:textId="77777777" w:rsidR="00AF3555" w:rsidRPr="006129EC" w:rsidRDefault="00AF3555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Date, time</w:t>
                            </w:r>
                          </w:p>
                          <w:p w14:paraId="5D9DAE92" w14:textId="77777777" w:rsidR="00AF3555" w:rsidRPr="006129EC" w:rsidRDefault="00EB3C82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Location</w:t>
                            </w:r>
                          </w:p>
                          <w:p w14:paraId="053F124D" w14:textId="77777777" w:rsidR="00D779DC" w:rsidRPr="006129EC" w:rsidRDefault="00D779DC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5FADBFBB" w14:textId="77777777" w:rsidR="00AF3555" w:rsidRPr="006129EC" w:rsidRDefault="006C2B15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Featuring:</w:t>
                            </w:r>
                          </w:p>
                          <w:p w14:paraId="27A145C6" w14:textId="77777777" w:rsidR="00D779DC" w:rsidRPr="006129EC" w:rsidRDefault="00D779DC" w:rsidP="00AF3555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0FE726D" w14:textId="77777777" w:rsidR="00D779DC" w:rsidRPr="006129EC" w:rsidRDefault="00D779DC" w:rsidP="00D779D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F5640" w:themeColor="text2"/>
                                <w:sz w:val="32"/>
                                <w:szCs w:val="3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F5640" w:themeColor="text2"/>
                                <w:sz w:val="32"/>
                                <w:szCs w:val="32"/>
                              </w:rPr>
                              <w:t xml:space="preserve">Tickets now available!/RSVP Today! </w:t>
                            </w:r>
                          </w:p>
                          <w:p w14:paraId="6C78B3F5" w14:textId="77777777" w:rsidR="00D779DC" w:rsidRPr="006129EC" w:rsidRDefault="00D779DC" w:rsidP="00D779DC">
                            <w:pPr>
                              <w:spacing w:line="280" w:lineRule="exac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Visit [website] </w:t>
                            </w:r>
                          </w:p>
                          <w:p w14:paraId="6D9CC1A7" w14:textId="77777777" w:rsidR="00D779DC" w:rsidRPr="006129EC" w:rsidRDefault="00D779DC" w:rsidP="00D779DC">
                            <w:pPr>
                              <w:spacing w:line="280" w:lineRule="exact"/>
                              <w:rPr>
                                <w:rFonts w:ascii="Arial" w:hAnsi="Arial" w:cs="Arial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or call [phone number]</w:t>
                            </w:r>
                            <w:r w:rsidRPr="006129E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31BE030E" w14:textId="77777777" w:rsidR="00AF3555" w:rsidRPr="006129EC" w:rsidRDefault="00AF3555" w:rsidP="00AF3555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F79FD" id="Text Box 4" o:spid="_x0000_s1027" type="#_x0000_t202" style="position:absolute;margin-left:116.8pt;margin-top:0;width:168pt;height:324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" filled="f" stroked="f">
                <v:textbox>
                  <w:txbxContent>
                    <w:p w14:paraId="516044D2" w14:textId="77777777" w:rsidR="00AF3555" w:rsidRPr="006129EC" w:rsidRDefault="00EB3C82" w:rsidP="00D779DC">
                      <w:pPr>
                        <w:spacing w:line="276" w:lineRule="auto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bookmarkStart w:id="1" w:name="_GoBack"/>
                      <w:r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[</w:t>
                      </w:r>
                      <w:r w:rsidR="00D779DC"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name of organization</w:t>
                      </w:r>
                      <w:r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]</w:t>
                      </w:r>
                      <w:r w:rsidR="00AF3555"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 xml:space="preserve"> presents</w:t>
                      </w:r>
                    </w:p>
                    <w:p w14:paraId="753CFD95" w14:textId="77777777" w:rsidR="006C2B15" w:rsidRPr="006129EC" w:rsidRDefault="006C2B15" w:rsidP="00AF3555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Program/</w:t>
                      </w:r>
                    </w:p>
                    <w:p w14:paraId="3FD94067" w14:textId="77777777" w:rsidR="00AF3555" w:rsidRPr="006129EC" w:rsidRDefault="006C2B15" w:rsidP="00AF3555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Event Name</w:t>
                      </w:r>
                    </w:p>
                    <w:p w14:paraId="0C889240" w14:textId="77777777" w:rsidR="00AF3555" w:rsidRPr="006129EC" w:rsidRDefault="00AF3555" w:rsidP="00D779DC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Brief description/subhead</w:t>
                      </w:r>
                    </w:p>
                    <w:p w14:paraId="6E5F6B20" w14:textId="77777777" w:rsidR="00AF3555" w:rsidRPr="006129EC" w:rsidRDefault="00AF3555" w:rsidP="00D779D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Date, time</w:t>
                      </w:r>
                    </w:p>
                    <w:p w14:paraId="5D9DAE92" w14:textId="77777777" w:rsidR="00AF3555" w:rsidRPr="006129EC" w:rsidRDefault="00EB3C82" w:rsidP="00D779D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Location</w:t>
                      </w:r>
                    </w:p>
                    <w:p w14:paraId="053F124D" w14:textId="77777777" w:rsidR="00D779DC" w:rsidRPr="006129EC" w:rsidRDefault="00D779DC" w:rsidP="00D779DC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</w:p>
                    <w:p w14:paraId="5FADBFBB" w14:textId="77777777" w:rsidR="00AF3555" w:rsidRPr="006129EC" w:rsidRDefault="006C2B15" w:rsidP="00D779DC">
                      <w:pPr>
                        <w:spacing w:line="276" w:lineRule="auto"/>
                        <w:rPr>
                          <w:rFonts w:ascii="Arial" w:hAnsi="Arial" w:cs="Arial"/>
                          <w:i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Featuring:</w:t>
                      </w:r>
                    </w:p>
                    <w:p w14:paraId="27A145C6" w14:textId="77777777" w:rsidR="00D779DC" w:rsidRPr="006129EC" w:rsidRDefault="00D779DC" w:rsidP="00AF3555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14:paraId="70FE726D" w14:textId="77777777" w:rsidR="00D779DC" w:rsidRPr="006129EC" w:rsidRDefault="00D779DC" w:rsidP="00D779DC">
                      <w:pPr>
                        <w:rPr>
                          <w:rFonts w:ascii="Arial" w:hAnsi="Arial" w:cs="Arial"/>
                          <w:b/>
                          <w:bCs/>
                          <w:noProof/>
                          <w:color w:val="0F5640" w:themeColor="text2"/>
                          <w:sz w:val="32"/>
                          <w:szCs w:val="32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noProof/>
                          <w:color w:val="0F5640" w:themeColor="text2"/>
                          <w:sz w:val="32"/>
                          <w:szCs w:val="32"/>
                        </w:rPr>
                        <w:t xml:space="preserve">Tickets now available!/RSVP Today! </w:t>
                      </w:r>
                    </w:p>
                    <w:p w14:paraId="6C78B3F5" w14:textId="77777777" w:rsidR="00D779DC" w:rsidRPr="006129EC" w:rsidRDefault="00D779DC" w:rsidP="00D779DC">
                      <w:pPr>
                        <w:spacing w:line="280" w:lineRule="exac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Visit [website] </w:t>
                      </w:r>
                    </w:p>
                    <w:p w14:paraId="6D9CC1A7" w14:textId="77777777" w:rsidR="00D779DC" w:rsidRPr="006129EC" w:rsidRDefault="00D779DC" w:rsidP="00D779DC">
                      <w:pPr>
                        <w:spacing w:line="280" w:lineRule="exact"/>
                        <w:rPr>
                          <w:rFonts w:ascii="Arial" w:hAnsi="Arial" w:cs="Arial"/>
                        </w:rPr>
                      </w:pPr>
                      <w:r w:rsidRPr="006129EC">
                        <w:rPr>
                          <w:rFonts w:ascii="Arial" w:hAnsi="Arial" w:cs="Arial"/>
                          <w:sz w:val="22"/>
                          <w:szCs w:val="22"/>
                        </w:rPr>
                        <w:t>or call [phone number]</w:t>
                      </w:r>
                      <w:r w:rsidRPr="006129EC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bookmarkEnd w:id="1"/>
                    <w:p w14:paraId="31BE030E" w14:textId="77777777" w:rsidR="00AF3555" w:rsidRPr="006129EC" w:rsidRDefault="00AF3555" w:rsidP="00AF3555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9791EC3" w14:textId="77777777" w:rsidR="00AF3555" w:rsidRPr="006129EC" w:rsidRDefault="00D779DC">
      <w:pPr>
        <w:rPr>
          <w:rFonts w:ascii="Arial" w:hAnsi="Arial" w:cs="Arial"/>
        </w:rPr>
      </w:pPr>
      <w:r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BCC515D" wp14:editId="085A2745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133600" cy="41148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50DBA" w14:textId="77777777" w:rsidR="00D779DC" w:rsidRPr="006129EC" w:rsidRDefault="00D779DC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[name of organization] presents</w:t>
                            </w:r>
                          </w:p>
                          <w:p w14:paraId="296C5809" w14:textId="77777777" w:rsidR="00D779DC" w:rsidRPr="006129EC" w:rsidRDefault="00D779DC" w:rsidP="00D779D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Program/</w:t>
                            </w:r>
                          </w:p>
                          <w:p w14:paraId="3C7A2557" w14:textId="77777777" w:rsidR="00D779DC" w:rsidRPr="006129EC" w:rsidRDefault="00D779DC" w:rsidP="00D779D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Event Name</w:t>
                            </w:r>
                          </w:p>
                          <w:p w14:paraId="34F74CCE" w14:textId="77777777" w:rsidR="00D779DC" w:rsidRPr="006129EC" w:rsidRDefault="00D779DC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Brief description/subhead</w:t>
                            </w:r>
                          </w:p>
                          <w:p w14:paraId="0E4A3848" w14:textId="77777777" w:rsidR="00D779DC" w:rsidRPr="006129EC" w:rsidRDefault="00D779DC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Date, time</w:t>
                            </w:r>
                          </w:p>
                          <w:p w14:paraId="505DD389" w14:textId="77777777" w:rsidR="00D779DC" w:rsidRPr="006129EC" w:rsidRDefault="00D779DC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Location</w:t>
                            </w:r>
                          </w:p>
                          <w:p w14:paraId="3A88FD25" w14:textId="77777777" w:rsidR="00D779DC" w:rsidRPr="006129EC" w:rsidRDefault="00D779DC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34644E22" w14:textId="77777777" w:rsidR="00D779DC" w:rsidRPr="006129EC" w:rsidRDefault="00D779DC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Featuring:</w:t>
                            </w:r>
                          </w:p>
                          <w:p w14:paraId="07163217" w14:textId="77777777" w:rsidR="00D779DC" w:rsidRPr="006129EC" w:rsidRDefault="00D779DC" w:rsidP="00D779DC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98C579F" w14:textId="77777777" w:rsidR="00D779DC" w:rsidRPr="006129EC" w:rsidRDefault="00D779DC" w:rsidP="00D779D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F5640" w:themeColor="text2"/>
                                <w:sz w:val="32"/>
                                <w:szCs w:val="3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F5640" w:themeColor="text2"/>
                                <w:sz w:val="32"/>
                                <w:szCs w:val="32"/>
                              </w:rPr>
                              <w:t xml:space="preserve">Tickets now available!/RSVP Today! </w:t>
                            </w:r>
                          </w:p>
                          <w:p w14:paraId="180A629B" w14:textId="77777777" w:rsidR="00D779DC" w:rsidRPr="006129EC" w:rsidRDefault="00D779DC" w:rsidP="00D779DC">
                            <w:pPr>
                              <w:spacing w:line="280" w:lineRule="exac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Visit [website] </w:t>
                            </w:r>
                          </w:p>
                          <w:p w14:paraId="617580E4" w14:textId="77777777" w:rsidR="00D779DC" w:rsidRPr="006129EC" w:rsidRDefault="00D779DC" w:rsidP="00D779DC">
                            <w:pPr>
                              <w:spacing w:line="280" w:lineRule="exact"/>
                              <w:rPr>
                                <w:rFonts w:ascii="Arial" w:hAnsi="Arial" w:cs="Arial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or call [phone number]</w:t>
                            </w:r>
                            <w:r w:rsidRPr="006129E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73DE8796" w14:textId="77777777" w:rsidR="00D779DC" w:rsidRPr="006129EC" w:rsidRDefault="00D779DC" w:rsidP="00D779DC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0480C0" w14:textId="77777777" w:rsidR="00D779DC" w:rsidRPr="006129EC" w:rsidRDefault="00D779DC" w:rsidP="00AF3555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C515D" id="Text Box 10" o:spid="_x0000_s1028" type="#_x0000_t202" style="position:absolute;margin-left:116.8pt;margin-top:0;width:168pt;height:324pt;z-index:-251634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" filled="f" stroked="f">
                <v:textbox>
                  <w:txbxContent>
                    <w:p w14:paraId="36850DBA" w14:textId="77777777" w:rsidR="00D779DC" w:rsidRPr="006129EC" w:rsidRDefault="00D779DC" w:rsidP="00D779DC">
                      <w:pPr>
                        <w:spacing w:line="276" w:lineRule="auto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[name of organization] presents</w:t>
                      </w:r>
                    </w:p>
                    <w:p w14:paraId="296C5809" w14:textId="77777777" w:rsidR="00D779DC" w:rsidRPr="006129EC" w:rsidRDefault="00D779DC" w:rsidP="00D779DC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Program/</w:t>
                      </w:r>
                    </w:p>
                    <w:p w14:paraId="3C7A2557" w14:textId="77777777" w:rsidR="00D779DC" w:rsidRPr="006129EC" w:rsidRDefault="00D779DC" w:rsidP="00D779DC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Event Name</w:t>
                      </w:r>
                    </w:p>
                    <w:p w14:paraId="34F74CCE" w14:textId="77777777" w:rsidR="00D779DC" w:rsidRPr="006129EC" w:rsidRDefault="00D779DC" w:rsidP="00D779DC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Brief description/subhead</w:t>
                      </w:r>
                    </w:p>
                    <w:p w14:paraId="0E4A3848" w14:textId="77777777" w:rsidR="00D779DC" w:rsidRPr="006129EC" w:rsidRDefault="00D779DC" w:rsidP="00D779D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Date, time</w:t>
                      </w:r>
                    </w:p>
                    <w:p w14:paraId="505DD389" w14:textId="77777777" w:rsidR="00D779DC" w:rsidRPr="006129EC" w:rsidRDefault="00D779DC" w:rsidP="00D779D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Location</w:t>
                      </w:r>
                    </w:p>
                    <w:p w14:paraId="3A88FD25" w14:textId="77777777" w:rsidR="00D779DC" w:rsidRPr="006129EC" w:rsidRDefault="00D779DC" w:rsidP="00D779DC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</w:p>
                    <w:p w14:paraId="34644E22" w14:textId="77777777" w:rsidR="00D779DC" w:rsidRPr="006129EC" w:rsidRDefault="00D779DC" w:rsidP="00D779DC">
                      <w:pPr>
                        <w:spacing w:line="276" w:lineRule="auto"/>
                        <w:rPr>
                          <w:rFonts w:ascii="Arial" w:hAnsi="Arial" w:cs="Arial"/>
                          <w:i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Featuring:</w:t>
                      </w:r>
                    </w:p>
                    <w:p w14:paraId="07163217" w14:textId="77777777" w:rsidR="00D779DC" w:rsidRPr="006129EC" w:rsidRDefault="00D779DC" w:rsidP="00D779DC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14:paraId="798C579F" w14:textId="77777777" w:rsidR="00D779DC" w:rsidRPr="006129EC" w:rsidRDefault="00D779DC" w:rsidP="00D779DC">
                      <w:pPr>
                        <w:rPr>
                          <w:rFonts w:ascii="Arial" w:hAnsi="Arial" w:cs="Arial"/>
                          <w:b/>
                          <w:bCs/>
                          <w:noProof/>
                          <w:color w:val="0F5640" w:themeColor="text2"/>
                          <w:sz w:val="32"/>
                          <w:szCs w:val="32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noProof/>
                          <w:color w:val="0F5640" w:themeColor="text2"/>
                          <w:sz w:val="32"/>
                          <w:szCs w:val="32"/>
                        </w:rPr>
                        <w:t xml:space="preserve">Tickets now available!/RSVP Today! </w:t>
                      </w:r>
                    </w:p>
                    <w:p w14:paraId="180A629B" w14:textId="77777777" w:rsidR="00D779DC" w:rsidRPr="006129EC" w:rsidRDefault="00D779DC" w:rsidP="00D779DC">
                      <w:pPr>
                        <w:spacing w:line="280" w:lineRule="exac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Visit [website] </w:t>
                      </w:r>
                    </w:p>
                    <w:p w14:paraId="617580E4" w14:textId="77777777" w:rsidR="00D779DC" w:rsidRPr="006129EC" w:rsidRDefault="00D779DC" w:rsidP="00D779DC">
                      <w:pPr>
                        <w:spacing w:line="280" w:lineRule="exact"/>
                        <w:rPr>
                          <w:rFonts w:ascii="Arial" w:hAnsi="Arial" w:cs="Arial"/>
                        </w:rPr>
                      </w:pPr>
                      <w:r w:rsidRPr="006129EC">
                        <w:rPr>
                          <w:rFonts w:ascii="Arial" w:hAnsi="Arial" w:cs="Arial"/>
                          <w:sz w:val="22"/>
                          <w:szCs w:val="22"/>
                        </w:rPr>
                        <w:t>or call [phone number]</w:t>
                      </w:r>
                      <w:r w:rsidRPr="006129EC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73DE8796" w14:textId="77777777" w:rsidR="00D779DC" w:rsidRPr="006129EC" w:rsidRDefault="00D779DC" w:rsidP="00D779DC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14:paraId="3B0480C0" w14:textId="77777777" w:rsidR="00D779DC" w:rsidRPr="006129EC" w:rsidRDefault="00D779DC" w:rsidP="00AF3555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5A12450" wp14:editId="11FAC4EB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4581525" cy="4114800"/>
                <wp:effectExtent l="0" t="0" r="15875" b="254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411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F82B8" w14:textId="77777777" w:rsidR="00D779DC" w:rsidRPr="008E13E5" w:rsidRDefault="00D779DC" w:rsidP="00D779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Insert artwork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(w5 x h4.</w:t>
                            </w: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5 inches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2406A496" w14:textId="77777777" w:rsidR="00D779DC" w:rsidRPr="008E13E5" w:rsidRDefault="00D779DC" w:rsidP="00D779D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12450" id="Text Box 9" o:spid="_x0000_s1029" type="#_x0000_t202" style="position:absolute;margin-left:0;margin-top:0;width:360.75pt;height:324pt;z-index:-251636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" fillcolor="#f2f2f2 [3052]" strokecolor="black [3213]" strokeweight=".5pt">
                <v:textbox>
                  <w:txbxContent>
                    <w:p w14:paraId="4EBF82B8" w14:textId="77777777" w:rsidR="00D779DC" w:rsidRPr="008E13E5" w:rsidRDefault="00D779DC" w:rsidP="00D779D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Insert artwork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(w5 x h4.</w:t>
                      </w: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5 inches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)</w:t>
                      </w:r>
                    </w:p>
                    <w:p w14:paraId="2406A496" w14:textId="77777777" w:rsidR="00D779DC" w:rsidRPr="008E13E5" w:rsidRDefault="00D779DC" w:rsidP="00D779D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F3555" w:rsidRPr="006129EC">
        <w:rPr>
          <w:rFonts w:ascii="Arial" w:hAnsi="Arial" w:cs="Arial"/>
        </w:rPr>
        <w:br w:type="page"/>
      </w:r>
    </w:p>
    <w:p w14:paraId="269DDCBC" w14:textId="2ABF284C" w:rsidR="00171C95" w:rsidRPr="006129EC" w:rsidRDefault="00A04684" w:rsidP="00AF3555">
      <w:pPr>
        <w:rPr>
          <w:rFonts w:ascii="Arial" w:hAnsi="Arial" w:cs="Arial"/>
        </w:rPr>
      </w:pPr>
      <w:r w:rsidRPr="006129EC">
        <w:rPr>
          <w:rFonts w:ascii="Arial" w:hAnsi="Arial" w:cs="Arial"/>
          <w:b/>
          <w:bCs/>
          <w:noProof/>
          <w:color w:val="C00000"/>
        </w:rPr>
        <w:lastRenderedPageBreak/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244CE1F2" wp14:editId="592CDFDD">
                <wp:simplePos x="0" y="0"/>
                <wp:positionH relativeFrom="margin">
                  <wp:posOffset>2665730</wp:posOffset>
                </wp:positionH>
                <wp:positionV relativeFrom="margin">
                  <wp:posOffset>40005</wp:posOffset>
                </wp:positionV>
                <wp:extent cx="2235835" cy="1120775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1120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EFA26" w14:textId="77777777" w:rsidR="00A04684" w:rsidRPr="008E13E5" w:rsidRDefault="00A04684" w:rsidP="00330E3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0468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7F7F7F" w:themeColor="text1" w:themeTint="80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0D1F5B79" wp14:editId="0704F85E">
                                  <wp:extent cx="2050415" cy="957013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4370" cy="9728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4CE1F2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30" type="#_x0000_t202" style="position:absolute;margin-left:209.9pt;margin-top:3.15pt;width:176.05pt;height:88.25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" fillcolor="white [3212]" stroked="f" strokeweight=".5pt">
                <v:textbox>
                  <w:txbxContent>
                    <w:p w14:paraId="498EFA26" w14:textId="77777777" w:rsidR="00A04684" w:rsidRPr="008E13E5" w:rsidRDefault="00A04684" w:rsidP="00330E3D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04684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7F7F7F" w:themeColor="text1" w:themeTint="80"/>
                          <w:sz w:val="30"/>
                          <w:szCs w:val="30"/>
                        </w:rPr>
                        <w:drawing>
                          <wp:inline distT="0" distB="0" distL="0" distR="0" wp14:anchorId="0D1F5B79" wp14:editId="0704F85E">
                            <wp:extent cx="2050415" cy="957013"/>
                            <wp:effectExtent l="0" t="0" r="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4370" cy="9728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71C95"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4EAFE1" wp14:editId="1CFE0C5C">
                <wp:simplePos x="0" y="0"/>
                <wp:positionH relativeFrom="margin">
                  <wp:posOffset>-635</wp:posOffset>
                </wp:positionH>
                <wp:positionV relativeFrom="margin">
                  <wp:posOffset>34290</wp:posOffset>
                </wp:positionV>
                <wp:extent cx="2667000" cy="4114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9017D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[name of organization] presents</w:t>
                            </w:r>
                          </w:p>
                          <w:p w14:paraId="18AAEDC2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Program/</w:t>
                            </w:r>
                          </w:p>
                          <w:p w14:paraId="706FDAAE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Event Name</w:t>
                            </w:r>
                          </w:p>
                          <w:p w14:paraId="0E252FB0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Brief description/subhead</w:t>
                            </w:r>
                          </w:p>
                          <w:p w14:paraId="43A32AC2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Date, time</w:t>
                            </w:r>
                          </w:p>
                          <w:p w14:paraId="65AC3AAD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Location</w:t>
                            </w:r>
                          </w:p>
                          <w:p w14:paraId="1B53F5C3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7F07F76D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Featuring:</w:t>
                            </w:r>
                          </w:p>
                          <w:p w14:paraId="6FAC1CA3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8D385C9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 more information or to purchase tickets/RSVP, visit [website] or call [phone number].</w:t>
                            </w:r>
                          </w:p>
                          <w:p w14:paraId="25C05181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EAFE1" id="Text Box 1" o:spid="_x0000_s1031" type="#_x0000_t202" style="position:absolute;margin-left:-.05pt;margin-top:2.7pt;width:210pt;height:324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" filled="f" stroked="f">
                <v:textbox>
                  <w:txbxContent>
                    <w:p w14:paraId="32A9017D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[name of organization] presents</w:t>
                      </w:r>
                    </w:p>
                    <w:p w14:paraId="18AAEDC2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Program/</w:t>
                      </w:r>
                    </w:p>
                    <w:p w14:paraId="706FDAAE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Event Name</w:t>
                      </w:r>
                    </w:p>
                    <w:p w14:paraId="0E252FB0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Brief description/subhead</w:t>
                      </w:r>
                    </w:p>
                    <w:p w14:paraId="43A32AC2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Date, time</w:t>
                      </w:r>
                    </w:p>
                    <w:p w14:paraId="65AC3AAD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Location</w:t>
                      </w:r>
                    </w:p>
                    <w:p w14:paraId="1B53F5C3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</w:p>
                    <w:p w14:paraId="7F07F76D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i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Featuring:</w:t>
                      </w:r>
                    </w:p>
                    <w:p w14:paraId="6FAC1CA3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8D385C9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129EC">
                        <w:rPr>
                          <w:rFonts w:ascii="Arial" w:hAnsi="Arial" w:cs="Arial"/>
                          <w:sz w:val="18"/>
                          <w:szCs w:val="18"/>
                        </w:rPr>
                        <w:t>For more information or to purchase tickets/RSVP, visit [website] or call [phone number].</w:t>
                      </w:r>
                    </w:p>
                    <w:p w14:paraId="25C05181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129CD20" w14:textId="6FA56F33" w:rsidR="00171C95" w:rsidRPr="006129EC" w:rsidRDefault="00C05A62">
      <w:pPr>
        <w:rPr>
          <w:rFonts w:ascii="Arial" w:hAnsi="Arial" w:cs="Arial"/>
        </w:rPr>
      </w:pPr>
      <w:r w:rsidRPr="006129EC">
        <w:rPr>
          <w:rFonts w:ascii="Arial" w:hAnsi="Arial" w:cs="Arial"/>
          <w:b/>
          <w:bCs/>
          <w:noProof/>
          <w:color w:val="C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611328" wp14:editId="0258D4C6">
                <wp:simplePos x="0" y="0"/>
                <wp:positionH relativeFrom="column">
                  <wp:posOffset>2703195</wp:posOffset>
                </wp:positionH>
                <wp:positionV relativeFrom="paragraph">
                  <wp:posOffset>6886038</wp:posOffset>
                </wp:positionV>
                <wp:extent cx="2146935" cy="369570"/>
                <wp:effectExtent l="0" t="0" r="0" b="1143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93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A0A57" w14:textId="77777777" w:rsidR="00171C95" w:rsidRDefault="00171C95" w:rsidP="00D779DC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[Address</w:t>
                            </w:r>
                          </w:p>
                          <w:p w14:paraId="766B6F56" w14:textId="77777777" w:rsidR="00171C95" w:rsidRPr="00FB74A1" w:rsidRDefault="00171C95" w:rsidP="00D779DC">
                            <w:pPr>
                              <w:jc w:val="both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City, State, Zip]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11328" id="Text Box 7" o:spid="_x0000_s1032" type="#_x0000_t202" style="position:absolute;margin-left:212.85pt;margin-top:542.2pt;width:169.05pt;height:29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" filled="f" stroked="f">
                <v:textbox>
                  <w:txbxContent>
                    <w:p w14:paraId="3FFA0A57" w14:textId="77777777" w:rsidR="00171C95" w:rsidRDefault="00171C95" w:rsidP="00D779DC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[Address</w:t>
                      </w:r>
                    </w:p>
                    <w:p w14:paraId="766B6F56" w14:textId="77777777" w:rsidR="00171C95" w:rsidRPr="00FB74A1" w:rsidRDefault="00171C95" w:rsidP="00D779DC">
                      <w:pPr>
                        <w:jc w:val="both"/>
                        <w:rPr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City, State, Zip]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129EC">
        <w:rPr>
          <w:rFonts w:ascii="Arial" w:hAnsi="Arial" w:cs="Arial"/>
          <w:b/>
          <w:bCs/>
          <w:noProof/>
          <w:color w:val="C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774358" wp14:editId="6BDD7A21">
                <wp:simplePos x="0" y="0"/>
                <wp:positionH relativeFrom="column">
                  <wp:posOffset>2694305</wp:posOffset>
                </wp:positionH>
                <wp:positionV relativeFrom="paragraph">
                  <wp:posOffset>2001636</wp:posOffset>
                </wp:positionV>
                <wp:extent cx="2146935" cy="369570"/>
                <wp:effectExtent l="0" t="0" r="0" b="1143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93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76E59" w14:textId="77777777" w:rsidR="00171C95" w:rsidRDefault="00171C95" w:rsidP="00D779DC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[Address</w:t>
                            </w:r>
                          </w:p>
                          <w:p w14:paraId="76B11A2E" w14:textId="77777777" w:rsidR="00171C95" w:rsidRPr="00FB74A1" w:rsidRDefault="00171C95" w:rsidP="00D779DC">
                            <w:pPr>
                              <w:jc w:val="both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City, State, Zip]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74358" id="Text Box 5" o:spid="_x0000_s1033" type="#_x0000_t202" style="position:absolute;margin-left:212.15pt;margin-top:157.6pt;width:169.05pt;height:29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" filled="f" stroked="f">
                <v:textbox>
                  <w:txbxContent>
                    <w:p w14:paraId="2FD76E59" w14:textId="77777777" w:rsidR="00171C95" w:rsidRDefault="00171C95" w:rsidP="00D779DC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[Address</w:t>
                      </w:r>
                    </w:p>
                    <w:p w14:paraId="76B11A2E" w14:textId="77777777" w:rsidR="00171C95" w:rsidRPr="00FB74A1" w:rsidRDefault="00171C95" w:rsidP="00D779DC">
                      <w:pPr>
                        <w:jc w:val="both"/>
                        <w:rPr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City, State, Zip]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4684"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562193DC" wp14:editId="1C9A2C11">
                <wp:simplePos x="0" y="0"/>
                <wp:positionH relativeFrom="margin">
                  <wp:posOffset>2692400</wp:posOffset>
                </wp:positionH>
                <wp:positionV relativeFrom="margin">
                  <wp:posOffset>4962525</wp:posOffset>
                </wp:positionV>
                <wp:extent cx="2235835" cy="1120775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1120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B28BF" w14:textId="1D7185B6" w:rsidR="00330E3D" w:rsidRPr="008E13E5" w:rsidRDefault="00A04684" w:rsidP="00330E3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0468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7F7F7F" w:themeColor="text1" w:themeTint="80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3450AF4A" wp14:editId="5E55C277">
                                  <wp:extent cx="2050415" cy="957013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4370" cy="9728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193DC" id="Text Box 15" o:spid="_x0000_s1034" type="#_x0000_t202" style="position:absolute;margin-left:212pt;margin-top:390.75pt;width:176.05pt;height:88.25pt;z-index:-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" fillcolor="white [3212]" stroked="f" strokeweight=".5pt">
                <v:textbox>
                  <w:txbxContent>
                    <w:p w14:paraId="42EB28BF" w14:textId="1D7185B6" w:rsidR="00330E3D" w:rsidRPr="008E13E5" w:rsidRDefault="00A04684" w:rsidP="00330E3D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04684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7F7F7F" w:themeColor="text1" w:themeTint="80"/>
                          <w:sz w:val="30"/>
                          <w:szCs w:val="30"/>
                        </w:rPr>
                        <w:drawing>
                          <wp:inline distT="0" distB="0" distL="0" distR="0" wp14:anchorId="3450AF4A" wp14:editId="5E55C277">
                            <wp:extent cx="2050415" cy="957013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4370" cy="9728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3408D"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FB3A70" wp14:editId="43F50553">
                <wp:simplePos x="0" y="0"/>
                <wp:positionH relativeFrom="column">
                  <wp:posOffset>3175</wp:posOffset>
                </wp:positionH>
                <wp:positionV relativeFrom="paragraph">
                  <wp:posOffset>4789170</wp:posOffset>
                </wp:positionV>
                <wp:extent cx="2667000" cy="385762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85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BD311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[name of organization] presents</w:t>
                            </w:r>
                          </w:p>
                          <w:p w14:paraId="040CF9C4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Program/</w:t>
                            </w:r>
                          </w:p>
                          <w:p w14:paraId="00D67C5E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Event Name</w:t>
                            </w:r>
                          </w:p>
                          <w:p w14:paraId="3F6DE369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Brief description/subhead</w:t>
                            </w:r>
                          </w:p>
                          <w:p w14:paraId="75BA1500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Date, time</w:t>
                            </w:r>
                          </w:p>
                          <w:p w14:paraId="7EC48ED7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Location</w:t>
                            </w:r>
                          </w:p>
                          <w:p w14:paraId="55A8D965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49A8EB4E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Featuring:</w:t>
                            </w:r>
                          </w:p>
                          <w:p w14:paraId="7057F396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928C30A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 more information or to purchase tickets/RSVP, visit [website] or call [phone number.</w:t>
                            </w:r>
                            <w:r w:rsidRPr="006129E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2BCF5916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B3A70" id="Text Box 3" o:spid="_x0000_s1035" type="#_x0000_t202" style="position:absolute;margin-left:.25pt;margin-top:377.1pt;width:210pt;height:30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" filled="f" stroked="f">
                <v:textbox>
                  <w:txbxContent>
                    <w:p w14:paraId="3AEBD311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[name of organization] presents</w:t>
                      </w:r>
                    </w:p>
                    <w:p w14:paraId="040CF9C4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Program/</w:t>
                      </w:r>
                    </w:p>
                    <w:p w14:paraId="00D67C5E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Event Name</w:t>
                      </w:r>
                    </w:p>
                    <w:p w14:paraId="3F6DE369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Brief description/subhead</w:t>
                      </w:r>
                    </w:p>
                    <w:p w14:paraId="75BA1500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Date, time</w:t>
                      </w:r>
                    </w:p>
                    <w:p w14:paraId="7EC48ED7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Location</w:t>
                      </w:r>
                    </w:p>
                    <w:p w14:paraId="55A8D965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</w:p>
                    <w:p w14:paraId="49A8EB4E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i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Featuring:</w:t>
                      </w:r>
                    </w:p>
                    <w:p w14:paraId="7057F396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928C30A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</w:rPr>
                      </w:pPr>
                      <w:r w:rsidRPr="006129EC">
                        <w:rPr>
                          <w:rFonts w:ascii="Arial" w:hAnsi="Arial" w:cs="Arial"/>
                          <w:sz w:val="18"/>
                          <w:szCs w:val="18"/>
                        </w:rPr>
                        <w:t>For more information or to purchase tickets/RSVP, visit [website] or call [phone number.</w:t>
                      </w:r>
                      <w:r w:rsidRPr="006129EC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2BCF5916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1C95" w:rsidRPr="006129EC">
        <w:rPr>
          <w:rFonts w:ascii="Arial" w:hAnsi="Arial" w:cs="Arial"/>
        </w:rPr>
        <w:br w:type="page"/>
      </w:r>
    </w:p>
    <w:p w14:paraId="0BAEFA47" w14:textId="636EEB43" w:rsidR="00C915F3" w:rsidRPr="006129EC" w:rsidRDefault="004D1961" w:rsidP="00AF3555">
      <w:pPr>
        <w:rPr>
          <w:rFonts w:ascii="Arial" w:hAnsi="Arial" w:cs="Arial"/>
        </w:rPr>
      </w:pPr>
      <w:bookmarkStart w:id="0" w:name="_GoBack"/>
      <w:bookmarkEnd w:id="0"/>
      <w:r w:rsidRPr="006129EC">
        <w:rPr>
          <w:rFonts w:ascii="Arial" w:hAnsi="Arial" w:cs="Arial"/>
          <w:b/>
          <w:bCs/>
          <w:noProof/>
          <w:color w:val="C00000"/>
        </w:rPr>
        <w:lastRenderedPageBreak/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2B0E3708" wp14:editId="4A74F3F3">
                <wp:simplePos x="0" y="0"/>
                <wp:positionH relativeFrom="margin">
                  <wp:posOffset>-67634</wp:posOffset>
                </wp:positionH>
                <wp:positionV relativeFrom="margin">
                  <wp:posOffset>5015230</wp:posOffset>
                </wp:positionV>
                <wp:extent cx="2720340" cy="628015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628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A74F9" w14:textId="77777777" w:rsidR="00A04684" w:rsidRPr="008E13E5" w:rsidRDefault="00A04684" w:rsidP="00330E3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30E3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7F7F7F" w:themeColor="text1" w:themeTint="80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B163E1C" wp14:editId="396D95F4">
                                  <wp:extent cx="2695046" cy="317217"/>
                                  <wp:effectExtent l="0" t="0" r="0" b="635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1938" cy="3368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E3708" id="Text Box 34" o:spid="_x0000_s1036" type="#_x0000_t202" style="position:absolute;margin-left:-5.35pt;margin-top:394.9pt;width:214.2pt;height:49.45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" fillcolor="white [3212]" stroked="f" strokeweight=".5pt">
                <v:textbox inset="0,0,0,0">
                  <w:txbxContent>
                    <w:p w14:paraId="0C6A74F9" w14:textId="77777777" w:rsidR="00A04684" w:rsidRPr="008E13E5" w:rsidRDefault="00A04684" w:rsidP="00330E3D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30E3D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7F7F7F" w:themeColor="text1" w:themeTint="80"/>
                          <w:sz w:val="30"/>
                          <w:szCs w:val="30"/>
                        </w:rPr>
                        <w:drawing>
                          <wp:inline distT="0" distB="0" distL="0" distR="0" wp14:anchorId="6B163E1C" wp14:editId="396D95F4">
                            <wp:extent cx="2695046" cy="317217"/>
                            <wp:effectExtent l="0" t="0" r="0" b="635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1938" cy="3368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05A62"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1191548B" wp14:editId="31444FEB">
                <wp:simplePos x="0" y="0"/>
                <wp:positionH relativeFrom="margin">
                  <wp:posOffset>-43504</wp:posOffset>
                </wp:positionH>
                <wp:positionV relativeFrom="margin">
                  <wp:posOffset>12700</wp:posOffset>
                </wp:positionV>
                <wp:extent cx="2720340" cy="628015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628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89F98" w14:textId="77777777" w:rsidR="00C05A62" w:rsidRPr="008E13E5" w:rsidRDefault="00C05A62" w:rsidP="00330E3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30E3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7F7F7F" w:themeColor="text1" w:themeTint="80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086F8062" wp14:editId="389CF43D">
                                  <wp:extent cx="2695046" cy="317217"/>
                                  <wp:effectExtent l="0" t="0" r="0" b="635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1938" cy="3368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1548B" id="Text Box 36" o:spid="_x0000_s1037" type="#_x0000_t202" style="position:absolute;margin-left:-3.45pt;margin-top:1pt;width:214.2pt;height:49.45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" fillcolor="white [3212]" stroked="f" strokeweight=".5pt">
                <v:textbox inset="0,0,0,0">
                  <w:txbxContent>
                    <w:p w14:paraId="63D89F98" w14:textId="77777777" w:rsidR="00C05A62" w:rsidRPr="008E13E5" w:rsidRDefault="00C05A62" w:rsidP="00330E3D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30E3D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7F7F7F" w:themeColor="text1" w:themeTint="80"/>
                          <w:sz w:val="30"/>
                          <w:szCs w:val="30"/>
                        </w:rPr>
                        <w:drawing>
                          <wp:inline distT="0" distB="0" distL="0" distR="0" wp14:anchorId="086F8062" wp14:editId="389CF43D">
                            <wp:extent cx="2695046" cy="317217"/>
                            <wp:effectExtent l="0" t="0" r="0" b="635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1938" cy="3368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71C95"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92D2C2" wp14:editId="7A108868">
                <wp:simplePos x="0" y="0"/>
                <wp:positionH relativeFrom="column">
                  <wp:posOffset>0</wp:posOffset>
                </wp:positionH>
                <wp:positionV relativeFrom="paragraph">
                  <wp:posOffset>5833745</wp:posOffset>
                </wp:positionV>
                <wp:extent cx="2667000" cy="330708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30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48E22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[name of organization] presents</w:t>
                            </w:r>
                          </w:p>
                          <w:p w14:paraId="512D8E7C" w14:textId="77777777" w:rsidR="00D779DC" w:rsidRPr="006129EC" w:rsidRDefault="00D779DC" w:rsidP="00171C9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Program/</w:t>
                            </w:r>
                          </w:p>
                          <w:p w14:paraId="5BC006AF" w14:textId="77777777" w:rsidR="00D779DC" w:rsidRPr="006129EC" w:rsidRDefault="00D779DC" w:rsidP="00171C9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Event Name</w:t>
                            </w:r>
                          </w:p>
                          <w:p w14:paraId="70CD4708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Brief description/subhead</w:t>
                            </w:r>
                          </w:p>
                          <w:p w14:paraId="0E2AE77C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Date, time</w:t>
                            </w:r>
                          </w:p>
                          <w:p w14:paraId="1EFF30FA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Location</w:t>
                            </w:r>
                          </w:p>
                          <w:p w14:paraId="3F06B1C0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7EDDDECC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Featuring:</w:t>
                            </w:r>
                          </w:p>
                          <w:p w14:paraId="20B94653" w14:textId="77777777" w:rsidR="00D779DC" w:rsidRPr="006129EC" w:rsidRDefault="00D779DC" w:rsidP="00171C9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ECBAEB2" w14:textId="77777777" w:rsidR="00D779DC" w:rsidRPr="006129EC" w:rsidRDefault="00D779DC" w:rsidP="00171C9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 more information or to purchase tickets/RSVP, visit [website] or call [phone number.</w:t>
                            </w:r>
                            <w:r w:rsidRPr="006129E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66F9ECFB" w14:textId="77777777" w:rsidR="00AF3555" w:rsidRPr="006129EC" w:rsidRDefault="00AF3555" w:rsidP="00171C9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2D2C2" id="Text Box 23" o:spid="_x0000_s1038" type="#_x0000_t202" style="position:absolute;margin-left:0;margin-top:459.35pt;width:210pt;height:26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" filled="f" stroked="f">
                <v:textbox>
                  <w:txbxContent>
                    <w:p w14:paraId="6EE48E22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[name of organization] presents</w:t>
                      </w:r>
                    </w:p>
                    <w:p w14:paraId="512D8E7C" w14:textId="77777777" w:rsidR="00D779DC" w:rsidRPr="006129EC" w:rsidRDefault="00D779DC" w:rsidP="00171C95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Program/</w:t>
                      </w:r>
                    </w:p>
                    <w:p w14:paraId="5BC006AF" w14:textId="77777777" w:rsidR="00D779DC" w:rsidRPr="006129EC" w:rsidRDefault="00D779DC" w:rsidP="00171C95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Event Name</w:t>
                      </w:r>
                    </w:p>
                    <w:p w14:paraId="70CD4708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Brief description/subhead</w:t>
                      </w:r>
                    </w:p>
                    <w:p w14:paraId="0E2AE77C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Date, time</w:t>
                      </w:r>
                    </w:p>
                    <w:p w14:paraId="1EFF30FA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Location</w:t>
                      </w:r>
                    </w:p>
                    <w:p w14:paraId="3F06B1C0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</w:p>
                    <w:p w14:paraId="7EDDDECC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i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Featuring:</w:t>
                      </w:r>
                    </w:p>
                    <w:p w14:paraId="20B94653" w14:textId="77777777" w:rsidR="00D779DC" w:rsidRPr="006129EC" w:rsidRDefault="00D779DC" w:rsidP="00171C9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ECBAEB2" w14:textId="77777777" w:rsidR="00D779DC" w:rsidRPr="006129EC" w:rsidRDefault="00D779DC" w:rsidP="00171C95">
                      <w:pPr>
                        <w:rPr>
                          <w:rFonts w:ascii="Arial" w:hAnsi="Arial" w:cs="Arial"/>
                        </w:rPr>
                      </w:pPr>
                      <w:r w:rsidRPr="006129EC">
                        <w:rPr>
                          <w:rFonts w:ascii="Arial" w:hAnsi="Arial" w:cs="Arial"/>
                          <w:sz w:val="18"/>
                          <w:szCs w:val="18"/>
                        </w:rPr>
                        <w:t>For more information or to purchase tickets/RSVP, visit [website] or call [phone number.</w:t>
                      </w:r>
                      <w:r w:rsidRPr="006129EC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66F9ECFB" w14:textId="77777777" w:rsidR="00AF3555" w:rsidRPr="006129EC" w:rsidRDefault="00AF3555" w:rsidP="00171C9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1C95"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A183CB" wp14:editId="2FEF019C">
                <wp:simplePos x="0" y="0"/>
                <wp:positionH relativeFrom="margin">
                  <wp:posOffset>0</wp:posOffset>
                </wp:positionH>
                <wp:positionV relativeFrom="margin">
                  <wp:posOffset>807085</wp:posOffset>
                </wp:positionV>
                <wp:extent cx="2667000" cy="330708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30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3DB83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[name of organization] presents</w:t>
                            </w:r>
                          </w:p>
                          <w:p w14:paraId="6EE8D47A" w14:textId="77777777" w:rsidR="00D779DC" w:rsidRPr="006129EC" w:rsidRDefault="00D779DC" w:rsidP="00171C9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Program/</w:t>
                            </w:r>
                          </w:p>
                          <w:p w14:paraId="752C4CBF" w14:textId="77777777" w:rsidR="00D779DC" w:rsidRPr="006129EC" w:rsidRDefault="00D779DC" w:rsidP="00171C9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Event Name</w:t>
                            </w:r>
                          </w:p>
                          <w:p w14:paraId="3F892D81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Brief description/subhead</w:t>
                            </w:r>
                          </w:p>
                          <w:p w14:paraId="0CA379EB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Date, time</w:t>
                            </w:r>
                          </w:p>
                          <w:p w14:paraId="7688EDDB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Location</w:t>
                            </w:r>
                          </w:p>
                          <w:p w14:paraId="7E19E151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41E5DCE2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Featuring:</w:t>
                            </w:r>
                          </w:p>
                          <w:p w14:paraId="2A5798B4" w14:textId="77777777" w:rsidR="00AF3555" w:rsidRPr="006129EC" w:rsidRDefault="00AF3555" w:rsidP="00171C9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D89F99E" w14:textId="77777777" w:rsidR="00AF3555" w:rsidRPr="006129EC" w:rsidRDefault="00AF3555" w:rsidP="00171C9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 more information or to purchase tickets</w:t>
                            </w:r>
                            <w:r w:rsidR="006C2B15" w:rsidRPr="006129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/RSVP</w:t>
                            </w:r>
                            <w:r w:rsidRPr="006129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visit [website] or call [phone number].</w:t>
                            </w:r>
                          </w:p>
                          <w:p w14:paraId="313A2680" w14:textId="77777777" w:rsidR="00AF3555" w:rsidRPr="006129EC" w:rsidRDefault="00AF3555" w:rsidP="00171C9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183CB" id="Text Box 2" o:spid="_x0000_s1039" type="#_x0000_t202" style="position:absolute;margin-left:0;margin-top:63.55pt;width:210pt;height:260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" filled="f" stroked="f">
                <v:textbox>
                  <w:txbxContent>
                    <w:p w14:paraId="0163DB83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[name of organization] presents</w:t>
                      </w:r>
                    </w:p>
                    <w:p w14:paraId="6EE8D47A" w14:textId="77777777" w:rsidR="00D779DC" w:rsidRPr="006129EC" w:rsidRDefault="00D779DC" w:rsidP="00171C95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Program/</w:t>
                      </w:r>
                    </w:p>
                    <w:p w14:paraId="752C4CBF" w14:textId="77777777" w:rsidR="00D779DC" w:rsidRPr="006129EC" w:rsidRDefault="00D779DC" w:rsidP="00171C95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Event Name</w:t>
                      </w:r>
                    </w:p>
                    <w:p w14:paraId="3F892D81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Brief description/subhead</w:t>
                      </w:r>
                    </w:p>
                    <w:p w14:paraId="0CA379EB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Date, time</w:t>
                      </w:r>
                    </w:p>
                    <w:p w14:paraId="7688EDDB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Location</w:t>
                      </w:r>
                    </w:p>
                    <w:p w14:paraId="7E19E151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</w:p>
                    <w:p w14:paraId="41E5DCE2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i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Featuring:</w:t>
                      </w:r>
                    </w:p>
                    <w:p w14:paraId="2A5798B4" w14:textId="77777777" w:rsidR="00AF3555" w:rsidRPr="006129EC" w:rsidRDefault="00AF3555" w:rsidP="00171C9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D89F99E" w14:textId="77777777" w:rsidR="00AF3555" w:rsidRPr="006129EC" w:rsidRDefault="00AF3555" w:rsidP="00171C9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129EC">
                        <w:rPr>
                          <w:rFonts w:ascii="Arial" w:hAnsi="Arial" w:cs="Arial"/>
                          <w:sz w:val="18"/>
                          <w:szCs w:val="18"/>
                        </w:rPr>
                        <w:t>For more information or to purchase tickets</w:t>
                      </w:r>
                      <w:r w:rsidR="006C2B15" w:rsidRPr="006129EC">
                        <w:rPr>
                          <w:rFonts w:ascii="Arial" w:hAnsi="Arial" w:cs="Arial"/>
                          <w:sz w:val="18"/>
                          <w:szCs w:val="18"/>
                        </w:rPr>
                        <w:t>/RSVP</w:t>
                      </w:r>
                      <w:r w:rsidRPr="006129EC">
                        <w:rPr>
                          <w:rFonts w:ascii="Arial" w:hAnsi="Arial" w:cs="Arial"/>
                          <w:sz w:val="18"/>
                          <w:szCs w:val="18"/>
                        </w:rPr>
                        <w:t>, visit [website] or call [phone number].</w:t>
                      </w:r>
                    </w:p>
                    <w:p w14:paraId="313A2680" w14:textId="77777777" w:rsidR="00AF3555" w:rsidRPr="006129EC" w:rsidRDefault="00AF3555" w:rsidP="00171C9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71C95"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6EE9114" wp14:editId="494095D7">
                <wp:simplePos x="0" y="0"/>
                <wp:positionH relativeFrom="margin">
                  <wp:align>right</wp:align>
                </wp:positionH>
                <wp:positionV relativeFrom="margin">
                  <wp:align>center</wp:align>
                </wp:positionV>
                <wp:extent cx="4045788" cy="9147607"/>
                <wp:effectExtent l="0" t="0" r="0" b="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5788" cy="9147607"/>
                          <a:chOff x="0" y="0"/>
                          <a:chExt cx="4045788" cy="9147607"/>
                        </a:xfrm>
                      </wpg:grpSpPr>
                      <wps:wsp>
                        <wps:cNvPr id="18" name="Text Box 18"/>
                        <wps:cNvSpPr txBox="1"/>
                        <wps:spPr>
                          <a:xfrm>
                            <a:off x="9728" y="0"/>
                            <a:ext cx="4036060" cy="4128135"/>
                          </a:xfrm>
                          <a:prstGeom prst="rect">
                            <a:avLst/>
                          </a:prstGeom>
                          <a:solidFill>
                            <a:srgbClr val="FAF5EC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3BCBFA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Cs/>
                                  <w:color w:val="A22D31"/>
                                  <w:sz w:val="28"/>
                                  <w:szCs w:val="28"/>
                                </w:rPr>
                              </w:pPr>
                            </w:p>
                            <w:p w14:paraId="0E0CED0C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Cs/>
                                  <w:color w:val="0F5640" w:themeColor="text2"/>
                                  <w:sz w:val="28"/>
                                  <w:szCs w:val="28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iCs/>
                                  <w:color w:val="0F5640" w:themeColor="text2"/>
                                  <w:sz w:val="28"/>
                                  <w:szCs w:val="28"/>
                                </w:rPr>
                                <w:t>MARK YOUR CALENDAR</w:t>
                              </w:r>
                            </w:p>
                            <w:p w14:paraId="20EE93D1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iCs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iCs/>
                                </w:rPr>
                                <w:t>for these future events:</w:t>
                              </w:r>
                            </w:p>
                            <w:p w14:paraId="7BA98413" w14:textId="77777777" w:rsidR="00171C95" w:rsidRPr="006129EC" w:rsidRDefault="00171C95" w:rsidP="00171C95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</w:p>
                            <w:p w14:paraId="313CD439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t>Name of Event</w:t>
                              </w:r>
                            </w:p>
                            <w:p w14:paraId="05A66A59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Date, Time, Location</w:t>
                              </w:r>
                            </w:p>
                            <w:p w14:paraId="5C4A916D" w14:textId="77777777" w:rsidR="00171C95" w:rsidRPr="006129EC" w:rsidRDefault="00171C95" w:rsidP="00171C95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</w:p>
                            <w:p w14:paraId="33B9EC2C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t>Name of Event</w:t>
                              </w:r>
                            </w:p>
                            <w:p w14:paraId="7EA62B33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Date, Time, Location</w:t>
                              </w:r>
                            </w:p>
                            <w:p w14:paraId="47D42DDA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31EFD472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t>Name of Event</w:t>
                              </w:r>
                            </w:p>
                            <w:p w14:paraId="58B5E17E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Date, Time, Location</w:t>
                              </w:r>
                            </w:p>
                            <w:p w14:paraId="549894EF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7C967FD2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34B283D1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3F77AB63" w14:textId="77777777" w:rsidR="00171C95" w:rsidRPr="006129EC" w:rsidRDefault="00A656DD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2"/>
                                  <w:szCs w:val="22"/>
                                </w:rPr>
                                <w:pict w14:anchorId="02EE5B94">
                                  <v:rect id="_x0000_i1026" alt="" style="width:212.45pt;height:.05pt;mso-width-percent:0;mso-height-percent:0;mso-width-percent:0;mso-height-percent:0" o:hralign="center" o:hrstd="t" o:hr="t" fillcolor="#aaa" stroked="f"/>
                                </w:pict>
                              </w:r>
                            </w:p>
                            <w:p w14:paraId="6CF6D339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A special THANK YOU to our sponsors:</w:t>
                              </w:r>
                            </w:p>
                            <w:p w14:paraId="54121EE0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[list sponsors]</w:t>
                              </w:r>
                            </w:p>
                            <w:p w14:paraId="56376A3D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26F39176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0" y="5019472"/>
                            <a:ext cx="4036060" cy="4128135"/>
                          </a:xfrm>
                          <a:prstGeom prst="rect">
                            <a:avLst/>
                          </a:prstGeom>
                          <a:solidFill>
                            <a:srgbClr val="FAF5EC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9A6D67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Cs/>
                                  <w:color w:val="A22D31"/>
                                  <w:sz w:val="28"/>
                                  <w:szCs w:val="28"/>
                                </w:rPr>
                              </w:pPr>
                            </w:p>
                            <w:p w14:paraId="5563BAD8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Cs/>
                                  <w:color w:val="0F5640" w:themeColor="text2"/>
                                  <w:sz w:val="28"/>
                                  <w:szCs w:val="28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iCs/>
                                  <w:color w:val="0F5640" w:themeColor="text2"/>
                                  <w:sz w:val="28"/>
                                  <w:szCs w:val="28"/>
                                </w:rPr>
                                <w:t>MARK YOUR CALENDAR</w:t>
                              </w:r>
                            </w:p>
                            <w:p w14:paraId="6E03D3AC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iCs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iCs/>
                                </w:rPr>
                                <w:t>for these future productions:</w:t>
                              </w:r>
                            </w:p>
                            <w:p w14:paraId="23DC5A35" w14:textId="77777777" w:rsidR="00171C95" w:rsidRPr="006129EC" w:rsidRDefault="00171C95" w:rsidP="00171C95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</w:p>
                            <w:p w14:paraId="577D6C4F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t>Title of Production</w:t>
                              </w:r>
                            </w:p>
                            <w:p w14:paraId="01B0F05D" w14:textId="77777777" w:rsidR="00171C95" w:rsidRPr="006129EC" w:rsidRDefault="00171C95" w:rsidP="00171C95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By [Name]</w:t>
                              </w:r>
                            </w:p>
                            <w:p w14:paraId="7C01D535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Date, Time, Theatre</w:t>
                              </w:r>
                            </w:p>
                            <w:p w14:paraId="6D5D3FA6" w14:textId="77777777" w:rsidR="00171C95" w:rsidRPr="006129EC" w:rsidRDefault="00171C95" w:rsidP="00171C95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</w:p>
                            <w:p w14:paraId="2D5FBBB7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t>Title of Production</w:t>
                              </w:r>
                            </w:p>
                            <w:p w14:paraId="4CB1316C" w14:textId="77777777" w:rsidR="00171C95" w:rsidRPr="006129EC" w:rsidRDefault="00171C95" w:rsidP="00171C95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By [Name]</w:t>
                              </w:r>
                            </w:p>
                            <w:p w14:paraId="44C1E330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Date, Time, Theatre</w:t>
                              </w:r>
                            </w:p>
                            <w:p w14:paraId="5D3571F1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66610BA8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34091575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5B88F2C8" w14:textId="77777777" w:rsidR="00171C95" w:rsidRPr="006129EC" w:rsidRDefault="00A656DD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2"/>
                                  <w:szCs w:val="22"/>
                                </w:rPr>
                                <w:pict w14:anchorId="4DA4E168">
                                  <v:rect id="_x0000_i1025" alt="" style="width:212.45pt;height:.05pt;mso-width-percent:0;mso-height-percent:0;mso-width-percent:0;mso-height-percent:0" o:hralign="center" o:hrstd="t" o:hr="t" fillcolor="#aaa" stroked="f"/>
                                </w:pict>
                              </w:r>
                            </w:p>
                            <w:p w14:paraId="2FD6D539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A special THANK YOU to our sponsors:</w:t>
                              </w:r>
                            </w:p>
                            <w:p w14:paraId="5FBEBB21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[list sponsors]</w:t>
                              </w:r>
                            </w:p>
                            <w:p w14:paraId="331DCF82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19AE84FF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EE9114" id="Group 20" o:spid="_x0000_s1040" style="position:absolute;margin-left:267.35pt;margin-top:0;width:318.55pt;height:720.3pt;z-index:251704320;mso-position-horizontal:right;mso-position-horizontal-relative:margin;mso-position-vertical:center;mso-position-vertical-relative:margin" coordsize="40457,914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">
                <v:shape id="Text Box 18" o:spid="_x0000_s1041" type="#_x0000_t202" style="position:absolute;left:97;width:40360;height:412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" fillcolor="#faf5ec" stroked="f">
                  <v:textbox>
                    <w:txbxContent>
                      <w:p w14:paraId="213BCBFA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iCs/>
                            <w:color w:val="A22D31"/>
                            <w:sz w:val="28"/>
                            <w:szCs w:val="28"/>
                          </w:rPr>
                        </w:pPr>
                      </w:p>
                      <w:p w14:paraId="0E0CED0C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iCs/>
                            <w:color w:val="0F5640" w:themeColor="text2"/>
                            <w:sz w:val="28"/>
                            <w:szCs w:val="28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iCs/>
                            <w:color w:val="0F5640" w:themeColor="text2"/>
                            <w:sz w:val="28"/>
                            <w:szCs w:val="28"/>
                          </w:rPr>
                          <w:t>MARK YOUR CALENDAR</w:t>
                        </w:r>
                      </w:p>
                      <w:p w14:paraId="20EE93D1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iCs/>
                          </w:rPr>
                        </w:pPr>
                        <w:r w:rsidRPr="006129EC">
                          <w:rPr>
                            <w:rFonts w:ascii="Arial" w:hAnsi="Arial" w:cs="Arial"/>
                            <w:iCs/>
                          </w:rPr>
                          <w:t>for these future events:</w:t>
                        </w:r>
                      </w:p>
                      <w:p w14:paraId="7BA98413" w14:textId="77777777" w:rsidR="00171C95" w:rsidRPr="006129EC" w:rsidRDefault="00171C95" w:rsidP="00171C95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</w:pPr>
                      </w:p>
                      <w:p w14:paraId="313CD439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  <w:t>Name of Event</w:t>
                        </w:r>
                      </w:p>
                      <w:p w14:paraId="05A66A59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Date, Time, Location</w:t>
                        </w:r>
                      </w:p>
                      <w:p w14:paraId="5C4A916D" w14:textId="77777777" w:rsidR="00171C95" w:rsidRPr="006129EC" w:rsidRDefault="00171C95" w:rsidP="00171C95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</w:pPr>
                      </w:p>
                      <w:p w14:paraId="33B9EC2C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  <w:t>Name of Event</w:t>
                        </w:r>
                      </w:p>
                      <w:p w14:paraId="7EA62B33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Date, Time, Location</w:t>
                        </w:r>
                      </w:p>
                      <w:p w14:paraId="47D42DDA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1EFD472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  <w:t>Name of Event</w:t>
                        </w:r>
                      </w:p>
                      <w:p w14:paraId="58B5E17E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Date, Time, Location</w:t>
                        </w:r>
                      </w:p>
                      <w:p w14:paraId="549894EF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7C967FD2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4B283D1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F77AB63" w14:textId="77777777" w:rsidR="00171C95" w:rsidRPr="006129EC" w:rsidRDefault="00A656DD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noProof/>
                            <w:sz w:val="22"/>
                            <w:szCs w:val="22"/>
                          </w:rPr>
                          <w:pict w14:anchorId="02EE5B94">
                            <v:rect id="_x0000_i1026" alt="" style="width:212.45pt;height:.05pt;mso-width-percent:0;mso-height-percent:0;mso-width-percent:0;mso-height-percent:0" o:hralign="center" o:hrstd="t" o:hr="t" fillcolor="#aaa" stroked="f"/>
                          </w:pict>
                        </w:r>
                      </w:p>
                      <w:p w14:paraId="6CF6D339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  <w:t>A special THANK YOU to our sponsors:</w:t>
                        </w:r>
                      </w:p>
                      <w:p w14:paraId="54121EE0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  <w:t>[list sponsors]</w:t>
                        </w:r>
                      </w:p>
                      <w:p w14:paraId="56376A3D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26F39176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19" o:spid="_x0000_s1042" type="#_x0000_t202" style="position:absolute;top:50194;width:40360;height:41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" fillcolor="#faf5ec" stroked="f">
                  <v:textbox>
                    <w:txbxContent>
                      <w:p w14:paraId="0E9A6D67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iCs/>
                            <w:color w:val="A22D31"/>
                            <w:sz w:val="28"/>
                            <w:szCs w:val="28"/>
                          </w:rPr>
                        </w:pPr>
                      </w:p>
                      <w:p w14:paraId="5563BAD8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iCs/>
                            <w:color w:val="0F5640" w:themeColor="text2"/>
                            <w:sz w:val="28"/>
                            <w:szCs w:val="28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iCs/>
                            <w:color w:val="0F5640" w:themeColor="text2"/>
                            <w:sz w:val="28"/>
                            <w:szCs w:val="28"/>
                          </w:rPr>
                          <w:t>MARK YOUR CALENDAR</w:t>
                        </w:r>
                      </w:p>
                      <w:p w14:paraId="6E03D3AC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iCs/>
                          </w:rPr>
                        </w:pPr>
                        <w:r w:rsidRPr="006129EC">
                          <w:rPr>
                            <w:rFonts w:ascii="Arial" w:hAnsi="Arial" w:cs="Arial"/>
                            <w:iCs/>
                          </w:rPr>
                          <w:t>for these future productions:</w:t>
                        </w:r>
                      </w:p>
                      <w:p w14:paraId="23DC5A35" w14:textId="77777777" w:rsidR="00171C95" w:rsidRPr="006129EC" w:rsidRDefault="00171C95" w:rsidP="00171C95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</w:pPr>
                      </w:p>
                      <w:p w14:paraId="577D6C4F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  <w:t>Title of Production</w:t>
                        </w:r>
                      </w:p>
                      <w:p w14:paraId="01B0F05D" w14:textId="77777777" w:rsidR="00171C95" w:rsidRPr="006129EC" w:rsidRDefault="00171C95" w:rsidP="00171C95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6129E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By [Name]</w:t>
                        </w:r>
                      </w:p>
                      <w:p w14:paraId="7C01D535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Date, Time, Theatre</w:t>
                        </w:r>
                      </w:p>
                      <w:p w14:paraId="6D5D3FA6" w14:textId="77777777" w:rsidR="00171C95" w:rsidRPr="006129EC" w:rsidRDefault="00171C95" w:rsidP="00171C95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</w:pPr>
                      </w:p>
                      <w:p w14:paraId="2D5FBBB7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  <w:t>Title of Production</w:t>
                        </w:r>
                      </w:p>
                      <w:p w14:paraId="4CB1316C" w14:textId="77777777" w:rsidR="00171C95" w:rsidRPr="006129EC" w:rsidRDefault="00171C95" w:rsidP="00171C95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6129E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By [Name]</w:t>
                        </w:r>
                      </w:p>
                      <w:p w14:paraId="44C1E330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Date, Time, Theatre</w:t>
                        </w:r>
                      </w:p>
                      <w:p w14:paraId="5D3571F1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66610BA8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4091575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5B88F2C8" w14:textId="77777777" w:rsidR="00171C95" w:rsidRPr="006129EC" w:rsidRDefault="00A656DD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noProof/>
                            <w:sz w:val="22"/>
                            <w:szCs w:val="22"/>
                          </w:rPr>
                          <w:pict w14:anchorId="4DA4E168">
                            <v:rect id="_x0000_i1025" alt="" style="width:212.45pt;height:.05pt;mso-width-percent:0;mso-height-percent:0;mso-width-percent:0;mso-height-percent:0" o:hralign="center" o:hrstd="t" o:hr="t" fillcolor="#aaa" stroked="f"/>
                          </w:pict>
                        </w:r>
                      </w:p>
                      <w:p w14:paraId="2FD6D539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  <w:t>A special THANK YOU to our sponsors:</w:t>
                        </w:r>
                      </w:p>
                      <w:p w14:paraId="5FBEBB21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  <w:t>[list sponsors]</w:t>
                        </w:r>
                      </w:p>
                      <w:p w14:paraId="331DCF82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19AE84FF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ectPr w:rsidR="00C915F3" w:rsidRPr="006129EC" w:rsidSect="00AF35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C02"/>
    <w:rsid w:val="0003408D"/>
    <w:rsid w:val="00057304"/>
    <w:rsid w:val="000D05CF"/>
    <w:rsid w:val="00171C95"/>
    <w:rsid w:val="00312BF7"/>
    <w:rsid w:val="00330E3D"/>
    <w:rsid w:val="004D1961"/>
    <w:rsid w:val="004F0EFC"/>
    <w:rsid w:val="005F04CD"/>
    <w:rsid w:val="006129EC"/>
    <w:rsid w:val="006A0C02"/>
    <w:rsid w:val="006A754B"/>
    <w:rsid w:val="006C2B15"/>
    <w:rsid w:val="0070634F"/>
    <w:rsid w:val="0072652D"/>
    <w:rsid w:val="00733E1F"/>
    <w:rsid w:val="00967995"/>
    <w:rsid w:val="00976AE6"/>
    <w:rsid w:val="00A04684"/>
    <w:rsid w:val="00A3266B"/>
    <w:rsid w:val="00A656DD"/>
    <w:rsid w:val="00AA7B5D"/>
    <w:rsid w:val="00AF3555"/>
    <w:rsid w:val="00C05A62"/>
    <w:rsid w:val="00CC3E36"/>
    <w:rsid w:val="00D779DC"/>
    <w:rsid w:val="00DA4864"/>
    <w:rsid w:val="00E93CC3"/>
    <w:rsid w:val="00EB3C82"/>
    <w:rsid w:val="00F212E6"/>
    <w:rsid w:val="00FF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9860B"/>
  <w14:defaultImageDpi w14:val="32767"/>
  <w15:chartTrackingRefBased/>
  <w15:docId w15:val="{79D81586-B26F-45B0-B6C4-0593B33A0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35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essica.seeland\Downloads\Event%20Postcard_ALL_Template_072716%20(1).dotx" TargetMode="External"/></Relationships>
</file>

<file path=word/theme/theme1.xml><?xml version="1.0" encoding="utf-8"?>
<a:theme xmlns:a="http://schemas.openxmlformats.org/drawingml/2006/main" name="Office Theme">
  <a:themeElements>
    <a:clrScheme name="UWGB Green">
      <a:dk1>
        <a:srgbClr val="000000"/>
      </a:dk1>
      <a:lt1>
        <a:srgbClr val="FFFFFF"/>
      </a:lt1>
      <a:dk2>
        <a:srgbClr val="0F5640"/>
      </a:dk2>
      <a:lt2>
        <a:srgbClr val="DDDDDD"/>
      </a:lt2>
      <a:accent1>
        <a:srgbClr val="549E39"/>
      </a:accent1>
      <a:accent2>
        <a:srgbClr val="8AB833"/>
      </a:accent2>
      <a:accent3>
        <a:srgbClr val="C0CF3A"/>
      </a:accent3>
      <a:accent4>
        <a:srgbClr val="4D9979"/>
      </a:accent4>
      <a:accent5>
        <a:srgbClr val="67C3A8"/>
      </a:accent5>
      <a:accent6>
        <a:srgbClr val="0A8560"/>
      </a:accent6>
      <a:hlink>
        <a:srgbClr val="6B9F25"/>
      </a:hlink>
      <a:folHlink>
        <a:srgbClr val="0F564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C9E46A1-D5FC-9240-A477-AF3BC565B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C:\Users\jessica.seeland\Downloads\Event Postcard_ALL_Template_072716 (1).dotx</Template>
  <TotalTime>13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UWCX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Seeland, Jessica</dc:creator>
  <cp:keywords/>
  <dc:description/>
  <cp:lastModifiedBy>Vlies, Kimberly</cp:lastModifiedBy>
  <cp:revision>5</cp:revision>
  <dcterms:created xsi:type="dcterms:W3CDTF">2018-10-29T20:23:00Z</dcterms:created>
  <dcterms:modified xsi:type="dcterms:W3CDTF">2018-10-29T20:51:00Z</dcterms:modified>
</cp:coreProperties>
</file>