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93B6A" w14:textId="77777777" w:rsidR="00AF3555" w:rsidRPr="006129EC" w:rsidRDefault="00D779DC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52C42B5E" wp14:editId="4AC08A1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81525" cy="4114800"/>
                <wp:effectExtent l="0" t="0" r="15875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25A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722B151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42B5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360.75pt;height:324pt;z-index:-2516398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" fillcolor="#f2f2f2 [3052]" strokecolor="black [3213]" strokeweight=".5pt">
                <v:textbox>
                  <w:txbxContent>
                    <w:p w14:paraId="75D0D25A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6722B151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F79FD" wp14:editId="5077B7A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33600" cy="411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44D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</w:t>
                            </w:r>
                            <w:r w:rsidR="00D779DC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name of organization</w:t>
                            </w: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]</w:t>
                            </w:r>
                            <w:r w:rsidR="00AF3555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presents</w:t>
                            </w:r>
                          </w:p>
                          <w:p w14:paraId="753CFD95" w14:textId="77777777" w:rsidR="006C2B1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FD94067" w14:textId="77777777" w:rsidR="00AF355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C88924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6E5F6B2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D9DAE9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053F124D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FADBFBB" w14:textId="77777777" w:rsidR="00AF3555" w:rsidRPr="006129EC" w:rsidRDefault="006C2B1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7A145C6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E726D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6C78B3F5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D9CC1A7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1BE030E" w14:textId="77777777" w:rsidR="00AF3555" w:rsidRPr="006129EC" w:rsidRDefault="00AF3555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9FD" id="Text Box 4" o:spid="_x0000_s1027" type="#_x0000_t202" style="position:absolute;margin-left:116.8pt;margin-top:0;width:168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" filled="f" stroked="f">
                <v:textbox>
                  <w:txbxContent>
                    <w:p w14:paraId="516044D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bookmarkStart w:id="1" w:name="_GoBack"/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</w:t>
                      </w:r>
                      <w:r w:rsidR="00D779DC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name of organization</w:t>
                      </w: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]</w:t>
                      </w:r>
                      <w:r w:rsidR="00AF3555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presents</w:t>
                      </w:r>
                    </w:p>
                    <w:p w14:paraId="753CFD95" w14:textId="77777777" w:rsidR="006C2B1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FD94067" w14:textId="77777777" w:rsidR="00AF355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C88924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6E5F6B2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D9DAE9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053F124D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5FADBFBB" w14:textId="77777777" w:rsidR="00AF3555" w:rsidRPr="006129EC" w:rsidRDefault="006C2B1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7A145C6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0FE726D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6C78B3F5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D9CC1A7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bookmarkEnd w:id="1"/>
                    <w:p w14:paraId="31BE030E" w14:textId="77777777" w:rsidR="00AF3555" w:rsidRPr="006129EC" w:rsidRDefault="00AF3555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791EC3" w14:textId="77777777" w:rsidR="00AF3555" w:rsidRPr="006129EC" w:rsidRDefault="00D779DC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CC515D" wp14:editId="085A274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33600" cy="4114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0DBA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296C5809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C7A2557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4F74CCE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4A3848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05DD389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A88FD25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644E22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07163217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8C579F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180A629B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17580E4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3DE8796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480C0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515D" id="Text Box 10" o:spid="_x0000_s1028" type="#_x0000_t202" style="position:absolute;margin-left:116.8pt;margin-top:0;width:168pt;height:32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" filled="f" stroked="f">
                <v:textbox>
                  <w:txbxContent>
                    <w:p w14:paraId="36850DBA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296C5809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C7A2557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4F74CCE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4A3848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05DD389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A88FD25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34644E22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07163217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98C579F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180A629B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17580E4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3DE8796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3B0480C0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5A12450" wp14:editId="11FAC4E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581525" cy="4114800"/>
                <wp:effectExtent l="0" t="0" r="15875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82B8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406A496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2450" id="Text Box 9" o:spid="_x0000_s1029" type="#_x0000_t202" style="position:absolute;margin-left:0;margin-top:0;width:360.75pt;height:324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" fillcolor="#f2f2f2 [3052]" strokecolor="black [3213]" strokeweight=".5pt">
                <v:textbox>
                  <w:txbxContent>
                    <w:p w14:paraId="4EBF82B8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406A496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</w:rPr>
        <w:br w:type="page"/>
      </w:r>
    </w:p>
    <w:p w14:paraId="269DDCBC" w14:textId="56518385" w:rsidR="00171C95" w:rsidRPr="006129EC" w:rsidRDefault="00A04684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4CE1F2" wp14:editId="034E5F9F">
                <wp:simplePos x="0" y="0"/>
                <wp:positionH relativeFrom="margin">
                  <wp:posOffset>2665730</wp:posOffset>
                </wp:positionH>
                <wp:positionV relativeFrom="margin">
                  <wp:posOffset>40005</wp:posOffset>
                </wp:positionV>
                <wp:extent cx="2235835" cy="112077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EFA26" w14:textId="6CBF7874" w:rsidR="00A04684" w:rsidRPr="008E13E5" w:rsidRDefault="00D94B81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94B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7CF507" wp14:editId="377A5D58">
                                  <wp:extent cx="2046605" cy="972185"/>
                                  <wp:effectExtent l="0" t="0" r="0" b="571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605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CE1F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0" type="#_x0000_t202" style="position:absolute;margin-left:209.9pt;margin-top:3.15pt;width:176.05pt;height:88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" fillcolor="white [3212]" stroked="f" strokeweight=".5pt">
                <v:textbox>
                  <w:txbxContent>
                    <w:p w14:paraId="498EFA26" w14:textId="6CBF7874" w:rsidR="00A04684" w:rsidRPr="008E13E5" w:rsidRDefault="00D94B81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94B81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087CF507" wp14:editId="377A5D58">
                            <wp:extent cx="2046605" cy="972185"/>
                            <wp:effectExtent l="0" t="0" r="0" b="571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605" cy="97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EAFE1" wp14:editId="1CFE0C5C">
                <wp:simplePos x="0" y="0"/>
                <wp:positionH relativeFrom="margin">
                  <wp:posOffset>-635</wp:posOffset>
                </wp:positionH>
                <wp:positionV relativeFrom="margin">
                  <wp:posOffset>34290</wp:posOffset>
                </wp:positionV>
                <wp:extent cx="2667000" cy="411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9017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</w:t>
                            </w:r>
                            <w:bookmarkStart w:id="0" w:name="_GoBack"/>
                            <w:bookmarkEnd w:id="0"/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sents</w:t>
                            </w:r>
                          </w:p>
                          <w:p w14:paraId="18AAED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06FDAA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E252FB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43A32A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65AC3AA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1B53F5C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F07F76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6FAC1CA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D385C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number].</w:t>
                            </w:r>
                          </w:p>
                          <w:p w14:paraId="25C0518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AFE1" id="Text Box 1" o:spid="_x0000_s1031" type="#_x0000_t202" style="position:absolute;margin-left:-.05pt;margin-top:2.7pt;width:210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" filled="f" stroked="f">
                <v:textbox>
                  <w:txbxContent>
                    <w:p w14:paraId="32A9017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</w:t>
                      </w:r>
                      <w:bookmarkStart w:id="1" w:name="_GoBack"/>
                      <w:bookmarkEnd w:id="1"/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sents</w:t>
                      </w:r>
                    </w:p>
                    <w:p w14:paraId="18AAED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06FDAA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E252FB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43A32A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65AC3AA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1B53F5C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F07F76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6FAC1CA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D385C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number].</w:t>
                      </w:r>
                    </w:p>
                    <w:p w14:paraId="25C0518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29CD20" w14:textId="102F57F7" w:rsidR="00171C95" w:rsidRPr="006129EC" w:rsidRDefault="002E5627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C50A1CF" wp14:editId="253B5011">
                <wp:simplePos x="0" y="0"/>
                <wp:positionH relativeFrom="margin">
                  <wp:posOffset>2664460</wp:posOffset>
                </wp:positionH>
                <wp:positionV relativeFrom="margin">
                  <wp:posOffset>4966335</wp:posOffset>
                </wp:positionV>
                <wp:extent cx="2235835" cy="112077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112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6D157" w14:textId="62B5888B" w:rsidR="002E5627" w:rsidRPr="008E13E5" w:rsidRDefault="00D94B81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94B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442CBD" wp14:editId="3982B03D">
                                  <wp:extent cx="2046605" cy="972185"/>
                                  <wp:effectExtent l="0" t="0" r="0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605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A1CF" id="Text Box 39" o:spid="_x0000_s1032" type="#_x0000_t202" style="position:absolute;margin-left:209.8pt;margin-top:391.05pt;width:176.05pt;height:88.2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" fillcolor="white [3212]" stroked="f" strokeweight=".5pt">
                <v:textbox>
                  <w:txbxContent>
                    <w:p w14:paraId="2D96D157" w14:textId="62B5888B" w:rsidR="002E5627" w:rsidRPr="008E13E5" w:rsidRDefault="00D94B81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94B81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69442CBD" wp14:editId="3982B03D">
                            <wp:extent cx="2046605" cy="972185"/>
                            <wp:effectExtent l="0" t="0" r="0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605" cy="97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611328" wp14:editId="0BBACE06">
                <wp:simplePos x="0" y="0"/>
                <wp:positionH relativeFrom="column">
                  <wp:posOffset>2703195</wp:posOffset>
                </wp:positionH>
                <wp:positionV relativeFrom="paragraph">
                  <wp:posOffset>6886038</wp:posOffset>
                </wp:positionV>
                <wp:extent cx="2146935" cy="3695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A0A57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6B6F56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1328" id="Text Box 7" o:spid="_x0000_s1033" type="#_x0000_t202" style="position:absolute;margin-left:212.85pt;margin-top:542.2pt;width:169.05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" filled="f" stroked="f">
                <v:textbox>
                  <w:txbxContent>
                    <w:p w14:paraId="3FFA0A57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6B6F56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74358" wp14:editId="187E7235">
                <wp:simplePos x="0" y="0"/>
                <wp:positionH relativeFrom="column">
                  <wp:posOffset>2694305</wp:posOffset>
                </wp:positionH>
                <wp:positionV relativeFrom="paragraph">
                  <wp:posOffset>2001636</wp:posOffset>
                </wp:positionV>
                <wp:extent cx="2146935" cy="3695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76E59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B11A2E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4358" id="Text Box 5" o:spid="_x0000_s1034" type="#_x0000_t202" style="position:absolute;margin-left:212.15pt;margin-top:157.6pt;width:169.05pt;height:2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" filled="f" stroked="f">
                <v:textbox>
                  <w:txbxContent>
                    <w:p w14:paraId="2FD76E59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B11A2E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08D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B3A70" wp14:editId="6F7B50C6">
                <wp:simplePos x="0" y="0"/>
                <wp:positionH relativeFrom="column">
                  <wp:posOffset>3175</wp:posOffset>
                </wp:positionH>
                <wp:positionV relativeFrom="paragraph">
                  <wp:posOffset>4789170</wp:posOffset>
                </wp:positionV>
                <wp:extent cx="2667000" cy="38576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BD31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040CF9C4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00D67C5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6DE36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75BA150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EC48ED7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55A8D965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9A8EB4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7057F39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28C30A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BCF591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A70" id="Text Box 3" o:spid="_x0000_s1035" type="#_x0000_t202" style="position:absolute;margin-left:.25pt;margin-top:377.1pt;width:210pt;height:3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" filled="f" stroked="f">
                <v:textbox>
                  <w:txbxContent>
                    <w:p w14:paraId="3AEBD31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040CF9C4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00D67C5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6DE36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75BA150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EC48ED7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55A8D965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9A8EB4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7057F39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28C30A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BCF591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</w:rPr>
        <w:br w:type="page"/>
      </w:r>
    </w:p>
    <w:p w14:paraId="0BAEFA47" w14:textId="636EEB43" w:rsidR="00C915F3" w:rsidRPr="006129EC" w:rsidRDefault="004D1961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B0E3708" wp14:editId="4A74F3F3">
                <wp:simplePos x="0" y="0"/>
                <wp:positionH relativeFrom="margin">
                  <wp:posOffset>-67634</wp:posOffset>
                </wp:positionH>
                <wp:positionV relativeFrom="margin">
                  <wp:posOffset>5015230</wp:posOffset>
                </wp:positionV>
                <wp:extent cx="2720340" cy="62801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74F9" w14:textId="386990AE" w:rsidR="00A04684" w:rsidRPr="008E13E5" w:rsidRDefault="00D94B81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94B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E03FAC" wp14:editId="5C13D339">
                                  <wp:extent cx="2713990" cy="324485"/>
                                  <wp:effectExtent l="0" t="0" r="3810" b="571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990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3708" id="Text Box 34" o:spid="_x0000_s1036" type="#_x0000_t202" style="position:absolute;margin-left:-5.35pt;margin-top:394.9pt;width:214.2pt;height:49.4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" fillcolor="white [3212]" stroked="f" strokeweight=".5pt">
                <v:textbox inset="0,0,0,0">
                  <w:txbxContent>
                    <w:p w14:paraId="0C6A74F9" w14:textId="386990AE" w:rsidR="00A04684" w:rsidRPr="008E13E5" w:rsidRDefault="00D94B81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94B81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44E03FAC" wp14:editId="5C13D339">
                            <wp:extent cx="2713990" cy="324485"/>
                            <wp:effectExtent l="0" t="0" r="3810" b="571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990" cy="32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5A62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191548B" wp14:editId="31444FEB">
                <wp:simplePos x="0" y="0"/>
                <wp:positionH relativeFrom="margin">
                  <wp:posOffset>-43504</wp:posOffset>
                </wp:positionH>
                <wp:positionV relativeFrom="margin">
                  <wp:posOffset>12700</wp:posOffset>
                </wp:positionV>
                <wp:extent cx="2720340" cy="62801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89F98" w14:textId="15B421E3" w:rsidR="00C05A62" w:rsidRPr="008E13E5" w:rsidRDefault="00D94B81" w:rsidP="00330E3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94B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84B158" wp14:editId="3BF09CBE">
                                  <wp:extent cx="2713990" cy="324485"/>
                                  <wp:effectExtent l="0" t="0" r="3810" b="571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990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548B" id="Text Box 36" o:spid="_x0000_s1037" type="#_x0000_t202" style="position:absolute;margin-left:-3.45pt;margin-top:1pt;width:214.2pt;height:49.4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" fillcolor="white [3212]" stroked="f" strokeweight=".5pt">
                <v:textbox inset="0,0,0,0">
                  <w:txbxContent>
                    <w:p w14:paraId="63D89F98" w14:textId="15B421E3" w:rsidR="00C05A62" w:rsidRPr="008E13E5" w:rsidRDefault="00D94B81" w:rsidP="00330E3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94B81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3A84B158" wp14:editId="3BF09CBE">
                            <wp:extent cx="2713990" cy="324485"/>
                            <wp:effectExtent l="0" t="0" r="3810" b="571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990" cy="32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2D2C2" wp14:editId="7A108868">
                <wp:simplePos x="0" y="0"/>
                <wp:positionH relativeFrom="column">
                  <wp:posOffset>0</wp:posOffset>
                </wp:positionH>
                <wp:positionV relativeFrom="paragraph">
                  <wp:posOffset>5833745</wp:posOffset>
                </wp:positionV>
                <wp:extent cx="2667000" cy="3307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48E2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512D8E7C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5BC006A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70CD4708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2AE77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1EFF30FA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F06B1C0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EDDDEC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0B94653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CBAEB2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6F9ECFB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D2C2" id="Text Box 23" o:spid="_x0000_s1038" type="#_x0000_t202" style="position:absolute;margin-left:0;margin-top:459.35pt;width:210pt;height:2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" filled="f" stroked="f">
                <v:textbox>
                  <w:txbxContent>
                    <w:p w14:paraId="6EE48E2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512D8E7C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5BC006A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70CD4708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2AE77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1EFF30FA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F06B1C0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EDDDEC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0B94653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CBAEB2" w14:textId="77777777" w:rsidR="00D779DC" w:rsidRPr="006129EC" w:rsidRDefault="00D779DC" w:rsidP="00171C95">
                      <w:pP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6F9ECFB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183CB" wp14:editId="2FEF019C">
                <wp:simplePos x="0" y="0"/>
                <wp:positionH relativeFrom="margin">
                  <wp:posOffset>0</wp:posOffset>
                </wp:positionH>
                <wp:positionV relativeFrom="margin">
                  <wp:posOffset>807085</wp:posOffset>
                </wp:positionV>
                <wp:extent cx="2667000" cy="33070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3DB83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6EE8D47A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52C4CB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892D8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CA379E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688EDD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7E19E15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1E5DCE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A5798B4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89F99E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</w:t>
                            </w:r>
                            <w:r w:rsidR="006C2B15"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/RSVP</w:t>
                            </w: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visit [website] or call [phone number].</w:t>
                            </w:r>
                          </w:p>
                          <w:p w14:paraId="313A2680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83CB" id="Text Box 2" o:spid="_x0000_s1039" type="#_x0000_t202" style="position:absolute;margin-left:0;margin-top:63.55pt;width:210pt;height:26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" filled="f" stroked="f">
                <v:textbox>
                  <w:txbxContent>
                    <w:p w14:paraId="0163DB83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6EE8D47A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52C4CB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892D8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CA379E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688EDD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7E19E15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1E5DCE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A5798B4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89F99E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</w:t>
                      </w:r>
                      <w:r w:rsidR="006C2B15"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/RSVP</w:t>
                      </w: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, visit [website] or call [phone number].</w:t>
                      </w:r>
                    </w:p>
                    <w:p w14:paraId="313A2680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C9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6EE9114" wp14:editId="494095D7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4045788" cy="9147607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9147607"/>
                          <a:chOff x="0" y="0"/>
                          <a:chExt cx="4045788" cy="914760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9728" y="0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BCBFA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0E0CED0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20EE93D1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events:</w:t>
                              </w:r>
                            </w:p>
                            <w:p w14:paraId="7BA98413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13CD439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05A66A5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C4A916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3B9EC2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7EA62B33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47D42DDA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EFD472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58B5E17E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49894E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C967FD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B283D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F77AB63" w14:textId="77777777" w:rsidR="00171C95" w:rsidRPr="006129EC" w:rsidRDefault="00580667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02EE5B94">
                                  <v:rect id="_x0000_i1026" alt="" style="width:161.15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6CF6D3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4121EE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56376A3D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6F39176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5019472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A6D6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5563BAD8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6E03D3A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productions:</w:t>
                              </w:r>
                            </w:p>
                            <w:p w14:paraId="23DC5A35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577D6C4F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01B0F05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7C01D53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6D5D3FA6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2D5FBBB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4CB1316C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44C1E33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5D3571F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6610BA8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09157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88F2C8" w14:textId="77777777" w:rsidR="00171C95" w:rsidRPr="006129EC" w:rsidRDefault="00580667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4DA4E168">
                                  <v:rect id="_x0000_i1025" alt="" style="width:161.15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2FD6D5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FBEBB2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331DCF8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9AE84F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E9114" id="Group 20" o:spid="_x0000_s1040" style="position:absolute;margin-left:267.35pt;margin-top:0;width:318.55pt;height:720.3pt;z-index:251704320;mso-position-horizontal:right;mso-position-horizontal-relative:margin;mso-position-vertical:center;mso-position-vertical-relative:margin" coordsize="40457,91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">
                <v:shape id="Text Box 18" o:spid="_x0000_s1041" type="#_x0000_t202" style="position:absolute;left:97;width:40360;height:41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" fillcolor="#faf5ec" stroked="f">
                  <v:textbox>
                    <w:txbxContent>
                      <w:p w14:paraId="213BCBFA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0E0CED0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20EE93D1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events:</w:t>
                        </w:r>
                      </w:p>
                      <w:p w14:paraId="7BA98413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13CD439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05A66A5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C4A916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3B9EC2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7EA62B33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47D42DDA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EFD472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58B5E17E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49894E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C967FD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B283D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F77AB63" w14:textId="77777777" w:rsidR="00171C95" w:rsidRPr="006129EC" w:rsidRDefault="00580667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02EE5B94">
                            <v:rect id="_x0000_i1026" alt="" style="width:161.15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6CF6D3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4121EE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56376A3D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6F39176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9" o:spid="_x0000_s1042" type="#_x0000_t202" style="position:absolute;top:50194;width:40360;height:41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" fillcolor="#faf5ec" stroked="f">
                  <v:textbox>
                    <w:txbxContent>
                      <w:p w14:paraId="0E9A6D6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5563BAD8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6E03D3A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productions:</w:t>
                        </w:r>
                      </w:p>
                      <w:p w14:paraId="23DC5A35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577D6C4F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01B0F05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7C01D53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6D5D3FA6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2D5FBBB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4CB1316C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44C1E33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5D3571F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6610BA8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09157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88F2C8" w14:textId="77777777" w:rsidR="00171C95" w:rsidRPr="006129EC" w:rsidRDefault="00580667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4DA4E168">
                            <v:rect id="_x0000_i1025" alt="" style="width:161.15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2FD6D5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FBEBB2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331DCF8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9AE84F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15F3" w:rsidRPr="006129EC" w:rsidSect="00AF35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02"/>
    <w:rsid w:val="0003408D"/>
    <w:rsid w:val="00057304"/>
    <w:rsid w:val="000D05CF"/>
    <w:rsid w:val="00171C95"/>
    <w:rsid w:val="002E5627"/>
    <w:rsid w:val="00312BF7"/>
    <w:rsid w:val="00330E3D"/>
    <w:rsid w:val="004D1961"/>
    <w:rsid w:val="004F0EFC"/>
    <w:rsid w:val="005278B9"/>
    <w:rsid w:val="00580667"/>
    <w:rsid w:val="00581B47"/>
    <w:rsid w:val="005F04CD"/>
    <w:rsid w:val="006129EC"/>
    <w:rsid w:val="006A0C02"/>
    <w:rsid w:val="006A754B"/>
    <w:rsid w:val="006C2B15"/>
    <w:rsid w:val="0070634F"/>
    <w:rsid w:val="0072652D"/>
    <w:rsid w:val="00733E1F"/>
    <w:rsid w:val="00967995"/>
    <w:rsid w:val="00976AE6"/>
    <w:rsid w:val="00A04684"/>
    <w:rsid w:val="00A3266B"/>
    <w:rsid w:val="00AA7B5D"/>
    <w:rsid w:val="00AF3555"/>
    <w:rsid w:val="00C05A62"/>
    <w:rsid w:val="00C55F8B"/>
    <w:rsid w:val="00CC3E36"/>
    <w:rsid w:val="00D779DC"/>
    <w:rsid w:val="00D94B81"/>
    <w:rsid w:val="00DA4864"/>
    <w:rsid w:val="00E93CC3"/>
    <w:rsid w:val="00EB3C82"/>
    <w:rsid w:val="00F212E6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9860B"/>
  <w14:defaultImageDpi w14:val="32767"/>
  <w15:chartTrackingRefBased/>
  <w15:docId w15:val="{79D81586-B26F-45B0-B6C4-0593B33A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card_ALL_Template_0727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DE0957-E10F-A440-B2EA-835EFAB6D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Postcard_ALL_Template_072716 (1).dotx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dcterms:created xsi:type="dcterms:W3CDTF">2018-10-29T20:57:00Z</dcterms:created>
  <dcterms:modified xsi:type="dcterms:W3CDTF">2018-10-29T20:58:00Z</dcterms:modified>
</cp:coreProperties>
</file>