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B9CB1" w14:textId="01C7F31C" w:rsidR="008E13E5" w:rsidRDefault="00B800D9" w:rsidP="008E13E5">
      <w:pPr>
        <w:ind w:left="-1440"/>
      </w:pP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43F71D1" wp14:editId="1FDE5FC0">
                <wp:simplePos x="0" y="0"/>
                <wp:positionH relativeFrom="margin">
                  <wp:posOffset>11430</wp:posOffset>
                </wp:positionH>
                <wp:positionV relativeFrom="margin">
                  <wp:posOffset>7541260</wp:posOffset>
                </wp:positionV>
                <wp:extent cx="3200400" cy="13195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19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12AA3" w14:textId="04D338F8" w:rsidR="008E13E5" w:rsidRPr="008E13E5" w:rsidRDefault="0010793F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079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63D465B" wp14:editId="67C0D6BD">
                                  <wp:extent cx="2572385" cy="1221740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2385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F71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9pt;margin-top:593.8pt;width:252pt;height:103.9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" fillcolor="white [3212]" stroked="f" strokeweight=".5pt">
                <v:textbox>
                  <w:txbxContent>
                    <w:p w14:paraId="68612AA3" w14:textId="04D338F8" w:rsidR="008E13E5" w:rsidRPr="008E13E5" w:rsidRDefault="0010793F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0793F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363D465B" wp14:editId="67C0D6BD">
                            <wp:extent cx="2572385" cy="1221740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2385" cy="1221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1974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2BF017" wp14:editId="26A683D7">
                <wp:simplePos x="0" y="0"/>
                <wp:positionH relativeFrom="margin">
                  <wp:posOffset>-12700</wp:posOffset>
                </wp:positionH>
                <wp:positionV relativeFrom="margin">
                  <wp:posOffset>378928</wp:posOffset>
                </wp:positionV>
                <wp:extent cx="6845935" cy="4114800"/>
                <wp:effectExtent l="0" t="0" r="37465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93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AFC0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7.5 x 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4D2A1E48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F017" id="Text Box 2" o:spid="_x0000_s1027" type="#_x0000_t202" style="position:absolute;left:0;text-align:left;margin-left:-1pt;margin-top:29.85pt;width:539.05pt;height:32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" fillcolor="#f2f2f2 [3052]" strokecolor="black [3213]" strokeweight=".5pt">
                <v:textbox>
                  <w:txbxContent>
                    <w:p w14:paraId="0C73AFC0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7.5 x 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4D2A1E48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91727" wp14:editId="33E7DD22">
                <wp:simplePos x="0" y="0"/>
                <wp:positionH relativeFrom="column">
                  <wp:posOffset>13970</wp:posOffset>
                </wp:positionH>
                <wp:positionV relativeFrom="paragraph">
                  <wp:posOffset>6979285</wp:posOffset>
                </wp:positionV>
                <wp:extent cx="6858000" cy="45847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0" cy="458470"/>
                        </a:xfrm>
                        <a:prstGeom prst="rect">
                          <a:avLst/>
                        </a:prstGeom>
                        <a:solidFill>
                          <a:srgbClr val="D0C69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83F22" w14:textId="317825FA" w:rsidR="00031560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</w:rPr>
                              <w:t>For more 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nformation about UW-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>Green Bay</w:t>
                            </w:r>
                            <w:r w:rsidR="00D7690C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0793F">
                              <w:rPr>
                                <w:rFonts w:ascii="Arial" w:hAnsi="Arial" w:cs="Arial"/>
                              </w:rPr>
                              <w:t>Sheboygan</w:t>
                            </w:r>
                            <w:r w:rsidR="00D7690C">
                              <w:rPr>
                                <w:rFonts w:ascii="Arial" w:hAnsi="Arial" w:cs="Arial"/>
                              </w:rPr>
                              <w:t xml:space="preserve"> Campus</w:t>
                            </w:r>
                            <w:r w:rsidRPr="008E13E5">
                              <w:rPr>
                                <w:rFonts w:ascii="Arial" w:hAnsi="Arial" w:cs="Arial"/>
                              </w:rPr>
                              <w:t xml:space="preserve"> programs</w:t>
                            </w:r>
                            <w:r w:rsidR="00031560">
                              <w:rPr>
                                <w:rFonts w:ascii="Arial" w:hAnsi="Arial" w:cs="Arial"/>
                              </w:rPr>
                              <w:t xml:space="preserve"> and events</w:t>
                            </w:r>
                            <w:r w:rsidRPr="008E13E5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EADEA2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</w:rPr>
                              <w:t xml:space="preserve">contact [name, title] at [email </w:t>
                            </w:r>
                            <w:bookmarkStart w:id="0" w:name="_GoBack"/>
                            <w:bookmarkEnd w:id="0"/>
                            <w:r w:rsidRPr="008E13E5">
                              <w:rPr>
                                <w:rFonts w:ascii="Arial" w:hAnsi="Arial" w:cs="Arial"/>
                              </w:rPr>
                              <w:t>address] or [phone number].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1727" id="Text Box 14" o:spid="_x0000_s1028" type="#_x0000_t202" style="position:absolute;left:0;text-align:left;margin-left:1.1pt;margin-top:549.55pt;width:540pt;height:3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" fillcolor="#d0c69c" stroked="f">
                <o:lock v:ext="edit" aspectratio="t"/>
                <v:textbox>
                  <w:txbxContent>
                    <w:p w14:paraId="4F883F22" w14:textId="317825FA" w:rsidR="00031560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3E5">
                        <w:rPr>
                          <w:rFonts w:ascii="Arial" w:hAnsi="Arial" w:cs="Arial"/>
                        </w:rPr>
                        <w:t>For more i</w:t>
                      </w:r>
                      <w:r>
                        <w:rPr>
                          <w:rFonts w:ascii="Arial" w:hAnsi="Arial" w:cs="Arial"/>
                        </w:rPr>
                        <w:t>nformation about UW-</w:t>
                      </w:r>
                      <w:r w:rsidR="00BB5050">
                        <w:rPr>
                          <w:rFonts w:ascii="Arial" w:hAnsi="Arial" w:cs="Arial"/>
                        </w:rPr>
                        <w:t>Green Bay</w:t>
                      </w:r>
                      <w:r w:rsidR="00D7690C">
                        <w:rPr>
                          <w:rFonts w:ascii="Arial" w:hAnsi="Arial" w:cs="Arial"/>
                        </w:rPr>
                        <w:t>,</w:t>
                      </w:r>
                      <w:r w:rsidR="00BB5050">
                        <w:rPr>
                          <w:rFonts w:ascii="Arial" w:hAnsi="Arial" w:cs="Arial"/>
                        </w:rPr>
                        <w:t xml:space="preserve"> </w:t>
                      </w:r>
                      <w:r w:rsidR="0010793F">
                        <w:rPr>
                          <w:rFonts w:ascii="Arial" w:hAnsi="Arial" w:cs="Arial"/>
                        </w:rPr>
                        <w:t>Sheboygan</w:t>
                      </w:r>
                      <w:r w:rsidR="00D7690C">
                        <w:rPr>
                          <w:rFonts w:ascii="Arial" w:hAnsi="Arial" w:cs="Arial"/>
                        </w:rPr>
                        <w:t xml:space="preserve"> Campus</w:t>
                      </w:r>
                      <w:r w:rsidRPr="008E13E5">
                        <w:rPr>
                          <w:rFonts w:ascii="Arial" w:hAnsi="Arial" w:cs="Arial"/>
                        </w:rPr>
                        <w:t xml:space="preserve"> programs</w:t>
                      </w:r>
                      <w:r w:rsidR="00031560">
                        <w:rPr>
                          <w:rFonts w:ascii="Arial" w:hAnsi="Arial" w:cs="Arial"/>
                        </w:rPr>
                        <w:t xml:space="preserve"> and events</w:t>
                      </w:r>
                      <w:r w:rsidRPr="008E13E5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EADEA2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3E5">
                        <w:rPr>
                          <w:rFonts w:ascii="Arial" w:hAnsi="Arial" w:cs="Arial"/>
                        </w:rPr>
                        <w:t xml:space="preserve">contact [name, title] at [email </w:t>
                      </w:r>
                      <w:bookmarkStart w:id="1" w:name="_GoBack"/>
                      <w:bookmarkEnd w:id="1"/>
                      <w:r w:rsidRPr="008E13E5">
                        <w:rPr>
                          <w:rFonts w:ascii="Arial" w:hAnsi="Arial" w:cs="Arial"/>
                        </w:rPr>
                        <w:t>address] or [phone number].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D271E" wp14:editId="68DB6C15">
                <wp:simplePos x="0" y="0"/>
                <wp:positionH relativeFrom="column">
                  <wp:posOffset>12700</wp:posOffset>
                </wp:positionH>
                <wp:positionV relativeFrom="paragraph">
                  <wp:posOffset>4572000</wp:posOffset>
                </wp:positionV>
                <wp:extent cx="6858000" cy="22885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23B92" w14:textId="77777777" w:rsidR="008E13E5" w:rsidRPr="00BB5050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  <w:t>Program/Event Name</w:t>
                            </w:r>
                          </w:p>
                          <w:p w14:paraId="0C44271C" w14:textId="77777777" w:rsidR="008E13E5" w:rsidRPr="00BB5050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subhead</w:t>
                            </w:r>
                            <w:r w:rsidR="00031560" w:rsidRPr="00BB5050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/description</w:t>
                            </w:r>
                          </w:p>
                          <w:p w14:paraId="2D9D1332" w14:textId="77777777" w:rsidR="008E13E5" w:rsidRPr="00BB5050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Date, time</w:t>
                            </w:r>
                          </w:p>
                          <w:p w14:paraId="7DF63D93" w14:textId="77777777" w:rsidR="008E13E5" w:rsidRPr="00BB5050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271E" id="Text Box 6" o:spid="_x0000_s1029" type="#_x0000_t202" style="position:absolute;left:0;text-align:left;margin-left:1pt;margin-top:5in;width:540pt;height:18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" filled="f" stroked="f">
                <v:textbox>
                  <w:txbxContent>
                    <w:p w14:paraId="30D23B92" w14:textId="77777777" w:rsidR="008E13E5" w:rsidRPr="00BB5050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  <w:t>Program/Event Name</w:t>
                      </w:r>
                    </w:p>
                    <w:p w14:paraId="0C44271C" w14:textId="77777777" w:rsidR="008E13E5" w:rsidRPr="00BB5050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BB5050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subhead</w:t>
                      </w:r>
                      <w:r w:rsidR="00031560" w:rsidRPr="00BB5050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/description</w:t>
                      </w:r>
                    </w:p>
                    <w:p w14:paraId="2D9D1332" w14:textId="77777777" w:rsidR="008E13E5" w:rsidRPr="00BB5050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Date, time</w:t>
                      </w:r>
                    </w:p>
                    <w:p w14:paraId="7DF63D93" w14:textId="77777777" w:rsidR="008E13E5" w:rsidRPr="00BB5050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BD0761" wp14:editId="4A569C8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61810" cy="3200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320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C5DEA" w14:textId="77777777" w:rsidR="008E13E5" w:rsidRPr="008E13E5" w:rsidRDefault="00031560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[name of organization</w:t>
                            </w:r>
                            <w:r w:rsidR="008E13E5" w:rsidRPr="008E13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] presents</w:t>
                            </w:r>
                          </w:p>
                          <w:p w14:paraId="77AB93C6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0761" id="Text Box 11" o:spid="_x0000_s1030" type="#_x0000_t202" style="position:absolute;left:0;text-align:left;margin-left:0;margin-top:0;width:540.3pt;height:25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" fillcolor="#0f5640 [3215]" stroked="f">
                <v:textbox>
                  <w:txbxContent>
                    <w:p w14:paraId="07FC5DEA" w14:textId="77777777" w:rsidR="008E13E5" w:rsidRPr="008E13E5" w:rsidRDefault="00031560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[name of organization</w:t>
                      </w:r>
                      <w:r w:rsidR="008E13E5" w:rsidRPr="008E13E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] presents</w:t>
                      </w:r>
                    </w:p>
                    <w:p w14:paraId="77AB93C6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CC72039" w14:textId="6EC61FFB" w:rsidR="00C915F3" w:rsidRDefault="00B800D9">
      <w:r>
        <w:rPr>
          <w:rFonts w:ascii="Palatino" w:hAnsi="Palatino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C8EB8" wp14:editId="25E86114">
                <wp:simplePos x="0" y="0"/>
                <wp:positionH relativeFrom="margin">
                  <wp:posOffset>0</wp:posOffset>
                </wp:positionH>
                <wp:positionV relativeFrom="margin">
                  <wp:posOffset>8861563</wp:posOffset>
                </wp:positionV>
                <wp:extent cx="3213735" cy="5740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933EA" w14:textId="77777777" w:rsidR="0010793F" w:rsidRDefault="0010793F" w:rsidP="0010793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079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 University Drive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79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Sheboygan, WI 53081</w:t>
                            </w:r>
                          </w:p>
                          <w:p w14:paraId="5C3E5FFA" w14:textId="44FE308C" w:rsidR="008E13E5" w:rsidRPr="00D7690C" w:rsidRDefault="0010793F" w:rsidP="0010793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0793F"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www.uwgb.edu/sheboygan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8EB8" id="Text Box 12" o:spid="_x0000_s1031" type="#_x0000_t202" style="position:absolute;margin-left:0;margin-top:697.75pt;width:253.05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" filled="f" stroked="f">
                <v:textbox>
                  <w:txbxContent>
                    <w:p w14:paraId="669933EA" w14:textId="77777777" w:rsidR="0010793F" w:rsidRDefault="0010793F" w:rsidP="0010793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0793F">
                        <w:rPr>
                          <w:rFonts w:ascii="Arial" w:hAnsi="Arial" w:cs="Arial"/>
                          <w:sz w:val="20"/>
                          <w:szCs w:val="20"/>
                        </w:rPr>
                        <w:t>One University Drive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0793F">
                        <w:rPr>
                          <w:rFonts w:ascii="Arial" w:hAnsi="Arial" w:cs="Arial"/>
                          <w:sz w:val="20"/>
                          <w:szCs w:val="20"/>
                        </w:rPr>
                        <w:t>Sheboygan, WI 53081</w:t>
                      </w:r>
                    </w:p>
                    <w:p w14:paraId="5C3E5FFA" w14:textId="44FE308C" w:rsidR="008E13E5" w:rsidRPr="00D7690C" w:rsidRDefault="0010793F" w:rsidP="0010793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0793F"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www.uwgb.edu/sheboygan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B505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07381" wp14:editId="4607298C">
                <wp:simplePos x="0" y="0"/>
                <wp:positionH relativeFrom="margin">
                  <wp:posOffset>3335020</wp:posOffset>
                </wp:positionH>
                <wp:positionV relativeFrom="margin">
                  <wp:posOffset>7875270</wp:posOffset>
                </wp:positionV>
                <wp:extent cx="3617595" cy="12598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EE34" w14:textId="77777777" w:rsidR="008E13E5" w:rsidRPr="00BB5050" w:rsidRDefault="00031560" w:rsidP="008E13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>Get your tickets now!/RSVP Today!</w:t>
                            </w:r>
                          </w:p>
                          <w:p w14:paraId="3553EFCC" w14:textId="77777777" w:rsidR="008E13E5" w:rsidRPr="00BB5050" w:rsidRDefault="003D044A" w:rsidP="008E13E5">
                            <w:pPr>
                              <w:spacing w:line="440" w:lineRule="exact"/>
                              <w:rPr>
                                <w:rFonts w:ascii="Arial" w:hAnsi="Arial" w:cs="Arial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</w:rPr>
                              <w:t xml:space="preserve">[Place </w:t>
                            </w:r>
                            <w:r w:rsidR="008E13E5" w:rsidRPr="00BB5050">
                              <w:rPr>
                                <w:rFonts w:ascii="Arial" w:hAnsi="Arial" w:cs="Arial"/>
                              </w:rPr>
                              <w:t>information here.]</w:t>
                            </w:r>
                          </w:p>
                          <w:p w14:paraId="702333B5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83955A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</w:rPr>
                              <w:t>For more information or to purchase tickets</w:t>
                            </w:r>
                            <w:r w:rsidR="003D044A" w:rsidRPr="00BB5050">
                              <w:rPr>
                                <w:rFonts w:ascii="Arial" w:hAnsi="Arial" w:cs="Arial"/>
                              </w:rPr>
                              <w:t>/RSVP</w:t>
                            </w:r>
                            <w:r w:rsidRPr="00BB5050">
                              <w:rPr>
                                <w:rFonts w:ascii="Arial" w:hAnsi="Arial" w:cs="Arial"/>
                              </w:rPr>
                              <w:t>, visit [website] or call [phone number].</w:t>
                            </w:r>
                          </w:p>
                          <w:p w14:paraId="00055512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7381" id="Text Box 13" o:spid="_x0000_s1032" type="#_x0000_t202" style="position:absolute;margin-left:262.6pt;margin-top:620.1pt;width:284.85pt;height:99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" filled="f" stroked="f">
                <v:textbox>
                  <w:txbxContent>
                    <w:p w14:paraId="1D99EE34" w14:textId="77777777" w:rsidR="008E13E5" w:rsidRPr="00BB5050" w:rsidRDefault="00031560" w:rsidP="008E13E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>Get your tickets now!/RSVP Today!</w:t>
                      </w:r>
                    </w:p>
                    <w:p w14:paraId="3553EFCC" w14:textId="77777777" w:rsidR="008E13E5" w:rsidRPr="00BB5050" w:rsidRDefault="003D044A" w:rsidP="008E13E5">
                      <w:pPr>
                        <w:spacing w:line="440" w:lineRule="exact"/>
                        <w:rPr>
                          <w:rFonts w:ascii="Arial" w:hAnsi="Arial" w:cs="Arial"/>
                        </w:rPr>
                      </w:pPr>
                      <w:r w:rsidRPr="00BB5050">
                        <w:rPr>
                          <w:rFonts w:ascii="Arial" w:hAnsi="Arial" w:cs="Arial"/>
                        </w:rPr>
                        <w:t xml:space="preserve">[Place </w:t>
                      </w:r>
                      <w:r w:rsidR="008E13E5" w:rsidRPr="00BB5050">
                        <w:rPr>
                          <w:rFonts w:ascii="Arial" w:hAnsi="Arial" w:cs="Arial"/>
                        </w:rPr>
                        <w:t>information here.]</w:t>
                      </w:r>
                    </w:p>
                    <w:p w14:paraId="702333B5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  <w:p w14:paraId="1183955A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  <w:r w:rsidRPr="00BB5050">
                        <w:rPr>
                          <w:rFonts w:ascii="Arial" w:hAnsi="Arial" w:cs="Arial"/>
                        </w:rPr>
                        <w:t>For more information or to purchase tickets</w:t>
                      </w:r>
                      <w:r w:rsidR="003D044A" w:rsidRPr="00BB5050">
                        <w:rPr>
                          <w:rFonts w:ascii="Arial" w:hAnsi="Arial" w:cs="Arial"/>
                        </w:rPr>
                        <w:t>/RSVP</w:t>
                      </w:r>
                      <w:r w:rsidRPr="00BB5050">
                        <w:rPr>
                          <w:rFonts w:ascii="Arial" w:hAnsi="Arial" w:cs="Arial"/>
                        </w:rPr>
                        <w:t>, visit [website] or call [phone number].</w:t>
                      </w:r>
                    </w:p>
                    <w:p w14:paraId="00055512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F1615">
        <w:rPr>
          <w:rFonts w:ascii="Palatino" w:hAnsi="Palatino"/>
          <w:b/>
          <w:bCs/>
          <w:noProof/>
          <w:color w:val="C00000"/>
        </w:rPr>
        <w:drawing>
          <wp:anchor distT="0" distB="0" distL="114300" distR="114300" simplePos="0" relativeHeight="251683840" behindDoc="0" locked="0" layoutInCell="1" allowOverlap="1" wp14:anchorId="7FD7F15C" wp14:editId="2BDC4533">
            <wp:simplePos x="0" y="0"/>
            <wp:positionH relativeFrom="margin">
              <wp:posOffset>7933690</wp:posOffset>
            </wp:positionH>
            <wp:positionV relativeFrom="margin">
              <wp:posOffset>4476115</wp:posOffset>
            </wp:positionV>
            <wp:extent cx="6819900" cy="3886200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tes-horiz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15F3" w:rsidSect="008E13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F83"/>
    <w:rsid w:val="00031560"/>
    <w:rsid w:val="00057304"/>
    <w:rsid w:val="00084B22"/>
    <w:rsid w:val="000D6162"/>
    <w:rsid w:val="000D7596"/>
    <w:rsid w:val="0010793F"/>
    <w:rsid w:val="001265C8"/>
    <w:rsid w:val="001959C9"/>
    <w:rsid w:val="0025483C"/>
    <w:rsid w:val="00331974"/>
    <w:rsid w:val="003D044A"/>
    <w:rsid w:val="004557E2"/>
    <w:rsid w:val="00471C74"/>
    <w:rsid w:val="00497601"/>
    <w:rsid w:val="004B3945"/>
    <w:rsid w:val="004B4C2C"/>
    <w:rsid w:val="00603C03"/>
    <w:rsid w:val="00704211"/>
    <w:rsid w:val="008E13E5"/>
    <w:rsid w:val="009320A4"/>
    <w:rsid w:val="00B800D9"/>
    <w:rsid w:val="00BB5050"/>
    <w:rsid w:val="00BF1615"/>
    <w:rsid w:val="00D7690C"/>
    <w:rsid w:val="00DB070F"/>
    <w:rsid w:val="00DD1819"/>
    <w:rsid w:val="00E93CC3"/>
    <w:rsid w:val="00ED2F83"/>
    <w:rsid w:val="00E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3CEE1"/>
  <w14:defaultImageDpi w14:val="32767"/>
  <w15:chartTrackingRefBased/>
  <w15:docId w15:val="{6CDC5A27-B164-43FA-AB15-68D70ACC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er%208.5x11_ALL_Template_0721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1FC8C0-BD41-9F49-99D9-9256523A1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Poster 8.5x11_ALL_Template_072116.dotx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3</cp:revision>
  <cp:lastPrinted>2016-07-19T17:31:00Z</cp:lastPrinted>
  <dcterms:created xsi:type="dcterms:W3CDTF">2018-10-29T21:09:00Z</dcterms:created>
  <dcterms:modified xsi:type="dcterms:W3CDTF">2018-10-29T21:11:00Z</dcterms:modified>
</cp:coreProperties>
</file>