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8F0CE" w14:textId="15730C34" w:rsidR="008E13E5" w:rsidRDefault="00413C46" w:rsidP="008E13E5">
      <w:pPr>
        <w:ind w:left="-1440"/>
      </w:pP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3502CDB" wp14:editId="15D5B111">
                <wp:simplePos x="0" y="0"/>
                <wp:positionH relativeFrom="column">
                  <wp:posOffset>-520</wp:posOffset>
                </wp:positionH>
                <wp:positionV relativeFrom="paragraph">
                  <wp:posOffset>7356475</wp:posOffset>
                </wp:positionV>
                <wp:extent cx="6847955" cy="2036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955" cy="203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2C0F5" w14:textId="77777777" w:rsidR="008E13E5" w:rsidRPr="004341BB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  <w:t>Program/Event Name</w:t>
                            </w:r>
                          </w:p>
                          <w:p w14:paraId="2BF14754" w14:textId="77777777" w:rsidR="008E13E5" w:rsidRPr="004341BB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subhead</w:t>
                            </w:r>
                            <w:r w:rsidR="00031560" w:rsidRPr="004341BB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/description</w:t>
                            </w:r>
                          </w:p>
                          <w:p w14:paraId="624A3090" w14:textId="77777777" w:rsidR="008E13E5" w:rsidRPr="004341BB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Date, time</w:t>
                            </w:r>
                          </w:p>
                          <w:p w14:paraId="5335F65A" w14:textId="77777777" w:rsidR="008E13E5" w:rsidRPr="004341BB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2C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.05pt;margin-top:579.25pt;width:539.2pt;height:160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" filled="f" stroked="f">
                <v:textbox>
                  <w:txbxContent>
                    <w:p w14:paraId="5042C0F5" w14:textId="77777777" w:rsidR="008E13E5" w:rsidRPr="004341BB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  <w:t>Program/Event Name</w:t>
                      </w:r>
                    </w:p>
                    <w:p w14:paraId="2BF14754" w14:textId="77777777" w:rsidR="008E13E5" w:rsidRPr="004341BB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4341BB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subhead</w:t>
                      </w:r>
                      <w:r w:rsidR="00031560" w:rsidRPr="004341BB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/description</w:t>
                      </w:r>
                    </w:p>
                    <w:p w14:paraId="624A3090" w14:textId="77777777" w:rsidR="008E13E5" w:rsidRPr="004341BB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Date, time</w:t>
                      </w:r>
                    </w:p>
                    <w:p w14:paraId="5335F65A" w14:textId="77777777" w:rsidR="008E13E5" w:rsidRPr="004341BB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F6950B" wp14:editId="2BC0A5DB">
                <wp:simplePos x="0" y="0"/>
                <wp:positionH relativeFrom="margin">
                  <wp:posOffset>0</wp:posOffset>
                </wp:positionH>
                <wp:positionV relativeFrom="margin">
                  <wp:posOffset>355080</wp:posOffset>
                </wp:positionV>
                <wp:extent cx="6830291" cy="6858000"/>
                <wp:effectExtent l="0" t="0" r="2794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291" cy="685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35F2F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7.5 x 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</w:t>
                            </w:r>
                            <w:r w:rsidR="00413C4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3373BDC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950B" id="Text Box 2" o:spid="_x0000_s1027" type="#_x0000_t202" style="position:absolute;left:0;text-align:left;margin-left:0;margin-top:27.95pt;width:537.8pt;height:540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" fillcolor="#f2f2f2 [3052]" strokecolor="black [3213]" strokeweight=".5pt">
                <v:textbox>
                  <w:txbxContent>
                    <w:p w14:paraId="15135F2F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7.5 x 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h</w:t>
                      </w:r>
                      <w:r w:rsidR="00413C46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23373BDC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0865B9" wp14:editId="5A7E219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61810" cy="3200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153A6" w14:textId="77777777" w:rsidR="008E13E5" w:rsidRPr="008E13E5" w:rsidRDefault="00031560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[name of organization</w:t>
                            </w:r>
                            <w:r w:rsidR="008E13E5" w:rsidRPr="008E13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] presents</w:t>
                            </w:r>
                          </w:p>
                          <w:p w14:paraId="6192F346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65B9" id="Text Box 11" o:spid="_x0000_s1028" type="#_x0000_t202" style="position:absolute;left:0;text-align:left;margin-left:0;margin-top:0;width:540.3pt;height:25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" fillcolor="#0f5640 [3215]" stroked="f">
                <v:textbox>
                  <w:txbxContent>
                    <w:p w14:paraId="682153A6" w14:textId="77777777" w:rsidR="008E13E5" w:rsidRPr="008E13E5" w:rsidRDefault="00031560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[name of organization</w:t>
                      </w:r>
                      <w:r w:rsidR="008E13E5" w:rsidRPr="008E13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] presents</w:t>
                      </w:r>
                    </w:p>
                    <w:p w14:paraId="6192F346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9AE501" w14:textId="29821901" w:rsidR="00C915F3" w:rsidRDefault="00CF0447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8CB1162" wp14:editId="0A68359D">
                <wp:simplePos x="0" y="0"/>
                <wp:positionH relativeFrom="margin">
                  <wp:posOffset>0</wp:posOffset>
                </wp:positionH>
                <wp:positionV relativeFrom="margin">
                  <wp:posOffset>9937791</wp:posOffset>
                </wp:positionV>
                <wp:extent cx="3200400" cy="1319530"/>
                <wp:effectExtent l="0" t="0" r="0" b="12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19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51CA" w14:textId="6736B78E" w:rsidR="00CF0447" w:rsidRDefault="00CF0447" w:rsidP="00CF044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66BDEF" wp14:editId="6D7972D1">
                                  <wp:extent cx="2616200" cy="122174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200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1162" id="Text Box 9" o:spid="_x0000_s1029" type="#_x0000_t202" style="position:absolute;margin-left:0;margin-top:782.5pt;width:252pt;height:103.9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" fillcolor="white [3212]" stroked="f" strokeweight=".5pt">
                <v:textbox>
                  <w:txbxContent>
                    <w:p w14:paraId="6D9151CA" w14:textId="6736B78E" w:rsidR="00CF0447" w:rsidRDefault="00CF0447" w:rsidP="00CF044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66BDEF" wp14:editId="6D7972D1">
                            <wp:extent cx="2616200" cy="122174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200" cy="122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341BB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8A79AC0" wp14:editId="373A689B">
                <wp:simplePos x="0" y="0"/>
                <wp:positionH relativeFrom="margin">
                  <wp:posOffset>0</wp:posOffset>
                </wp:positionH>
                <wp:positionV relativeFrom="margin">
                  <wp:posOffset>9475470</wp:posOffset>
                </wp:positionV>
                <wp:extent cx="6858000" cy="4584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0" cy="458470"/>
                        </a:xfrm>
                        <a:prstGeom prst="rect">
                          <a:avLst/>
                        </a:prstGeom>
                        <a:solidFill>
                          <a:srgbClr val="D0C6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8231C" w14:textId="3FE01B5A" w:rsidR="004341BB" w:rsidRDefault="004341BB" w:rsidP="004341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 more information about UW-Green Bay, </w:t>
                            </w:r>
                            <w:r w:rsidR="00CF0447">
                              <w:rPr>
                                <w:rFonts w:ascii="Arial" w:hAnsi="Arial" w:cs="Arial"/>
                              </w:rPr>
                              <w:t>Manitowoc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Campus programs and events, </w:t>
                            </w:r>
                          </w:p>
                          <w:p w14:paraId="53A7B0F4" w14:textId="77777777" w:rsidR="004341BB" w:rsidRDefault="004341BB" w:rsidP="004341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contact [name, title] at [email address] or [phone number].</w:t>
                            </w:r>
                          </w:p>
                          <w:p w14:paraId="5A06DBF1" w14:textId="2AB274D0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9AC0" id="Text Box 14" o:spid="_x0000_s1030" type="#_x0000_t202" style="position:absolute;margin-left:0;margin-top:746.1pt;width:540pt;height:36.1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" fillcolor="#d0c69c" stroked="f">
                <o:lock v:ext="edit" aspectratio="t"/>
                <v:textbox>
                  <w:txbxContent>
                    <w:p w14:paraId="1B38231C" w14:textId="3FE01B5A" w:rsidR="004341BB" w:rsidRDefault="004341BB" w:rsidP="004341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 more information about UW-Green Bay, </w:t>
                      </w:r>
                      <w:r w:rsidR="00CF0447">
                        <w:rPr>
                          <w:rFonts w:ascii="Arial" w:hAnsi="Arial" w:cs="Arial"/>
                        </w:rPr>
                        <w:t>Manitowoc</w:t>
                      </w:r>
                      <w:r>
                        <w:rPr>
                          <w:rFonts w:ascii="Arial" w:hAnsi="Arial" w:cs="Arial"/>
                        </w:rPr>
                        <w:t xml:space="preserve"> Campus programs and events, </w:t>
                      </w:r>
                    </w:p>
                    <w:p w14:paraId="53A7B0F4" w14:textId="77777777" w:rsidR="004341BB" w:rsidRDefault="004341BB" w:rsidP="004341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contact [name, title] at [email address] or [phone number].</w:t>
                      </w:r>
                    </w:p>
                    <w:p w14:paraId="5A06DBF1" w14:textId="2AB274D0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341BB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CAE20D4" wp14:editId="55840E41">
                <wp:simplePos x="0" y="0"/>
                <wp:positionH relativeFrom="margin">
                  <wp:posOffset>3796030</wp:posOffset>
                </wp:positionH>
                <wp:positionV relativeFrom="margin">
                  <wp:posOffset>10085381</wp:posOffset>
                </wp:positionV>
                <wp:extent cx="3061335" cy="17729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8F0AF" w14:textId="77777777" w:rsidR="008E13E5" w:rsidRPr="004341BB" w:rsidRDefault="00031560" w:rsidP="008E13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>Get your tickets now!/RSVP Today!</w:t>
                            </w:r>
                          </w:p>
                          <w:p w14:paraId="006635B5" w14:textId="77777777" w:rsidR="008E13E5" w:rsidRPr="004341BB" w:rsidRDefault="003D044A" w:rsidP="008E13E5">
                            <w:pPr>
                              <w:spacing w:line="440" w:lineRule="exact"/>
                              <w:rPr>
                                <w:rFonts w:ascii="Arial" w:hAnsi="Arial" w:cs="Arial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</w:rPr>
                              <w:t xml:space="preserve">[Place </w:t>
                            </w:r>
                            <w:r w:rsidR="008E13E5" w:rsidRPr="004341BB">
                              <w:rPr>
                                <w:rFonts w:ascii="Arial" w:hAnsi="Arial" w:cs="Arial"/>
                              </w:rPr>
                              <w:t>information here.]</w:t>
                            </w:r>
                          </w:p>
                          <w:p w14:paraId="6C2719D9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178369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</w:rPr>
                              <w:t>For more information or to purchase tickets</w:t>
                            </w:r>
                            <w:r w:rsidR="003D044A" w:rsidRPr="004341BB">
                              <w:rPr>
                                <w:rFonts w:ascii="Arial" w:hAnsi="Arial" w:cs="Arial"/>
                              </w:rPr>
                              <w:t>/RSVP</w:t>
                            </w:r>
                            <w:r w:rsidRPr="004341BB">
                              <w:rPr>
                                <w:rFonts w:ascii="Arial" w:hAnsi="Arial" w:cs="Arial"/>
                              </w:rPr>
                              <w:t>, visit [</w:t>
                            </w:r>
                            <w:r w:rsidR="00413C46" w:rsidRPr="004341BB">
                              <w:rPr>
                                <w:rFonts w:ascii="Arial" w:hAnsi="Arial" w:cs="Arial"/>
                              </w:rPr>
                              <w:t>website] or call [phone number]</w:t>
                            </w:r>
                          </w:p>
                          <w:p w14:paraId="28191276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20D4" id="Text Box 13" o:spid="_x0000_s1031" type="#_x0000_t202" style="position:absolute;margin-left:298.9pt;margin-top:794.1pt;width:241.05pt;height:139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" filled="f" stroked="f">
                <v:textbox>
                  <w:txbxContent>
                    <w:p w14:paraId="21E8F0AF" w14:textId="77777777" w:rsidR="008E13E5" w:rsidRPr="004341BB" w:rsidRDefault="00031560" w:rsidP="008E13E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>Get your tickets now!/RSVP Today!</w:t>
                      </w:r>
                    </w:p>
                    <w:p w14:paraId="006635B5" w14:textId="77777777" w:rsidR="008E13E5" w:rsidRPr="004341BB" w:rsidRDefault="003D044A" w:rsidP="008E13E5">
                      <w:pPr>
                        <w:spacing w:line="440" w:lineRule="exact"/>
                        <w:rPr>
                          <w:rFonts w:ascii="Arial" w:hAnsi="Arial" w:cs="Arial"/>
                        </w:rPr>
                      </w:pPr>
                      <w:r w:rsidRPr="004341BB">
                        <w:rPr>
                          <w:rFonts w:ascii="Arial" w:hAnsi="Arial" w:cs="Arial"/>
                        </w:rPr>
                        <w:t xml:space="preserve">[Place </w:t>
                      </w:r>
                      <w:r w:rsidR="008E13E5" w:rsidRPr="004341BB">
                        <w:rPr>
                          <w:rFonts w:ascii="Arial" w:hAnsi="Arial" w:cs="Arial"/>
                        </w:rPr>
                        <w:t>information here.]</w:t>
                      </w:r>
                    </w:p>
                    <w:p w14:paraId="6C2719D9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  <w:p w14:paraId="33178369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  <w:r w:rsidRPr="004341BB">
                        <w:rPr>
                          <w:rFonts w:ascii="Arial" w:hAnsi="Arial" w:cs="Arial"/>
                        </w:rPr>
                        <w:t>For more information or to purchase tickets</w:t>
                      </w:r>
                      <w:r w:rsidR="003D044A" w:rsidRPr="004341BB">
                        <w:rPr>
                          <w:rFonts w:ascii="Arial" w:hAnsi="Arial" w:cs="Arial"/>
                        </w:rPr>
                        <w:t>/RSVP</w:t>
                      </w:r>
                      <w:r w:rsidRPr="004341BB">
                        <w:rPr>
                          <w:rFonts w:ascii="Arial" w:hAnsi="Arial" w:cs="Arial"/>
                        </w:rPr>
                        <w:t>, visit [</w:t>
                      </w:r>
                      <w:r w:rsidR="00413C46" w:rsidRPr="004341BB">
                        <w:rPr>
                          <w:rFonts w:ascii="Arial" w:hAnsi="Arial" w:cs="Arial"/>
                        </w:rPr>
                        <w:t>website] or call [phone number]</w:t>
                      </w:r>
                    </w:p>
                    <w:p w14:paraId="28191276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13C46">
        <w:rPr>
          <w:rFonts w:ascii="Palatino" w:hAnsi="Palatin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BC5FB16" wp14:editId="4E2DF816">
                <wp:simplePos x="0" y="0"/>
                <wp:positionH relativeFrom="margin">
                  <wp:posOffset>0</wp:posOffset>
                </wp:positionH>
                <wp:positionV relativeFrom="margin">
                  <wp:posOffset>11222183</wp:posOffset>
                </wp:positionV>
                <wp:extent cx="3213735" cy="6616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5BF6E" w14:textId="77777777" w:rsidR="00CF0447" w:rsidRDefault="00CF0447" w:rsidP="00CF044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705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Viebahn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Street Manitowoc, WI 54220</w:t>
                            </w:r>
                          </w:p>
                          <w:p w14:paraId="69935A64" w14:textId="14662568" w:rsidR="008E13E5" w:rsidRPr="00CF0447" w:rsidRDefault="004341BB" w:rsidP="00CF044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www.uwgb.edu/</w:t>
                            </w:r>
                            <w:r w:rsidR="00CF0447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manitowoc</w:t>
                            </w:r>
                          </w:p>
                          <w:p w14:paraId="54FF9833" w14:textId="77777777" w:rsidR="008E13E5" w:rsidRPr="003D585B" w:rsidRDefault="008E13E5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FB16" id="Text Box 12" o:spid="_x0000_s1032" type="#_x0000_t202" style="position:absolute;margin-left:0;margin-top:883.65pt;width:253.05pt;height:52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" filled="f" stroked="f">
                <v:textbox>
                  <w:txbxContent>
                    <w:p w14:paraId="2DB5BF6E" w14:textId="77777777" w:rsidR="00CF0447" w:rsidRDefault="00CF0447" w:rsidP="00CF044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705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Viebahn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Street Manitowoc, WI 54220</w:t>
                      </w:r>
                    </w:p>
                    <w:p w14:paraId="69935A64" w14:textId="14662568" w:rsidR="008E13E5" w:rsidRPr="00CF0447" w:rsidRDefault="004341BB" w:rsidP="00CF044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www.uwgb.edu/</w:t>
                      </w:r>
                      <w:r w:rsidR="00CF0447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manitowoc</w:t>
                      </w:r>
                    </w:p>
                    <w:p w14:paraId="54FF9833" w14:textId="77777777" w:rsidR="008E13E5" w:rsidRPr="003D585B" w:rsidRDefault="008E13E5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F1615">
        <w:rPr>
          <w:rFonts w:ascii="Palatino" w:hAnsi="Palatino"/>
          <w:b/>
          <w:bCs/>
          <w:noProof/>
          <w:color w:val="C00000"/>
        </w:rPr>
        <w:drawing>
          <wp:anchor distT="0" distB="0" distL="114300" distR="114300" simplePos="0" relativeHeight="251683840" behindDoc="0" locked="0" layoutInCell="1" allowOverlap="1" wp14:anchorId="3E1F72DC" wp14:editId="578624E8">
            <wp:simplePos x="0" y="0"/>
            <wp:positionH relativeFrom="margin">
              <wp:posOffset>7933690</wp:posOffset>
            </wp:positionH>
            <wp:positionV relativeFrom="margin">
              <wp:posOffset>4476115</wp:posOffset>
            </wp:positionV>
            <wp:extent cx="6819900" cy="3886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tes-horiz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5F3" w:rsidSect="00413C46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E07"/>
    <w:rsid w:val="00031560"/>
    <w:rsid w:val="00057304"/>
    <w:rsid w:val="00084B22"/>
    <w:rsid w:val="000D6162"/>
    <w:rsid w:val="000D7596"/>
    <w:rsid w:val="001E591C"/>
    <w:rsid w:val="0025483C"/>
    <w:rsid w:val="00342E07"/>
    <w:rsid w:val="003D044A"/>
    <w:rsid w:val="00413C46"/>
    <w:rsid w:val="004341BB"/>
    <w:rsid w:val="004557E2"/>
    <w:rsid w:val="004B4C2C"/>
    <w:rsid w:val="00704211"/>
    <w:rsid w:val="008E13E5"/>
    <w:rsid w:val="00BF1615"/>
    <w:rsid w:val="00CF0447"/>
    <w:rsid w:val="00DB070F"/>
    <w:rsid w:val="00DD1819"/>
    <w:rsid w:val="00DE159D"/>
    <w:rsid w:val="00E93CC3"/>
    <w:rsid w:val="00E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19BD0"/>
  <w14:defaultImageDpi w14:val="32767"/>
  <w15:chartTrackingRefBased/>
  <w15:docId w15:val="{F5ACB414-A2DC-4D23-AA59-B9271A4C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9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er%208.5x14_ALL_Template_072116%20(1)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ADB4BD-C495-9445-BBE5-B7CCF24D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Poster 8.5x14_ALL_Template_072116 (1).dotx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cp:lastPrinted>2016-07-19T17:31:00Z</cp:lastPrinted>
  <dcterms:created xsi:type="dcterms:W3CDTF">2018-10-31T15:16:00Z</dcterms:created>
  <dcterms:modified xsi:type="dcterms:W3CDTF">2018-10-31T15:28:00Z</dcterms:modified>
</cp:coreProperties>
</file>