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8F0CE" w14:textId="15730C34" w:rsidR="008E13E5" w:rsidRDefault="00413C46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3502CDB" wp14:editId="15D5B111">
                <wp:simplePos x="0" y="0"/>
                <wp:positionH relativeFrom="column">
                  <wp:posOffset>-520</wp:posOffset>
                </wp:positionH>
                <wp:positionV relativeFrom="paragraph">
                  <wp:posOffset>7356475</wp:posOffset>
                </wp:positionV>
                <wp:extent cx="6847955" cy="2036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955" cy="203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C0F5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2BF14754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4341BB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624A3090" w14:textId="77777777" w:rsidR="008E13E5" w:rsidRPr="004341BB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5335F65A" w14:textId="77777777" w:rsidR="008E13E5" w:rsidRPr="004341BB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2C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.05pt;margin-top:579.25pt;width:539.2pt;height:160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" filled="f" stroked="f">
                <v:textbox>
                  <w:txbxContent>
                    <w:p w14:paraId="5042C0F5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2BF14754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4341BB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624A3090" w14:textId="77777777" w:rsidR="008E13E5" w:rsidRPr="004341BB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5335F65A" w14:textId="77777777" w:rsidR="008E13E5" w:rsidRPr="004341BB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F6950B" wp14:editId="2BC0A5DB">
                <wp:simplePos x="0" y="0"/>
                <wp:positionH relativeFrom="margin">
                  <wp:posOffset>0</wp:posOffset>
                </wp:positionH>
                <wp:positionV relativeFrom="margin">
                  <wp:posOffset>355080</wp:posOffset>
                </wp:positionV>
                <wp:extent cx="6830291" cy="6858000"/>
                <wp:effectExtent l="0" t="0" r="2794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291" cy="685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35F2F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 w:rsidR="00413C4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3373BDC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950B" id="Text Box 2" o:spid="_x0000_s1027" type="#_x0000_t202" style="position:absolute;left:0;text-align:left;margin-left:0;margin-top:27.95pt;width:537.8pt;height:540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" fillcolor="#f2f2f2 [3052]" strokecolor="black [3213]" strokeweight=".5pt">
                <v:textbox>
                  <w:txbxContent>
                    <w:p w14:paraId="15135F2F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 w:rsidR="00413C4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23373BDC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0865B9" wp14:editId="5A7E219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153A6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6192F34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65B9" id="Text Box 11" o:spid="_x0000_s1028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" fillcolor="#0f5640 [3215]" stroked="f">
                <v:textbox>
                  <w:txbxContent>
                    <w:p w14:paraId="682153A6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6192F34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9AE501" w14:textId="3C4FBFCE" w:rsidR="00C915F3" w:rsidRDefault="004341BB">
      <w:bookmarkStart w:id="0" w:name="_GoBack"/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C98557E" wp14:editId="61325347">
                <wp:simplePos x="0" y="0"/>
                <wp:positionH relativeFrom="margin">
                  <wp:posOffset>0</wp:posOffset>
                </wp:positionH>
                <wp:positionV relativeFrom="margin">
                  <wp:posOffset>9934575</wp:posOffset>
                </wp:positionV>
                <wp:extent cx="3200400" cy="13195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93B6" w14:textId="6E6E0DE8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B1493EB" wp14:editId="21846045">
                                  <wp:extent cx="2309495" cy="1127760"/>
                                  <wp:effectExtent l="0" t="0" r="190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495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557E" id="Text Box 4" o:spid="_x0000_s1029" type="#_x0000_t202" style="position:absolute;margin-left:0;margin-top:782.25pt;width:252pt;height:103.9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" fillcolor="white [3212]" stroked="f" strokeweight=".5pt">
                <v:textbox>
                  <w:txbxContent>
                    <w:p w14:paraId="0F7B93B6" w14:textId="6E6E0DE8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B1493EB" wp14:editId="21846045">
                            <wp:extent cx="2309495" cy="1127760"/>
                            <wp:effectExtent l="0" t="0" r="190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495" cy="112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8A79AC0" wp14:editId="4623A9B5">
                <wp:simplePos x="0" y="0"/>
                <wp:positionH relativeFrom="margin">
                  <wp:posOffset>0</wp:posOffset>
                </wp:positionH>
                <wp:positionV relativeFrom="margin">
                  <wp:posOffset>9475470</wp:posOffset>
                </wp:positionV>
                <wp:extent cx="6858000" cy="4584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8231C" w14:textId="77777777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 more information about UW-Green Bay, Marinette Campus programs and events, </w:t>
                            </w:r>
                          </w:p>
                          <w:p w14:paraId="53A7B0F4" w14:textId="77777777" w:rsidR="004341BB" w:rsidRDefault="004341BB" w:rsidP="004341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contact [name, title] at [email address] or [phone number].</w:t>
                            </w:r>
                          </w:p>
                          <w:p w14:paraId="5A06DBF1" w14:textId="2AB274D0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9AC0" id="Text Box 14" o:spid="_x0000_s1030" type="#_x0000_t202" style="position:absolute;margin-left:0;margin-top:746.1pt;width:540pt;height:36.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" fillcolor="#d0c69c" stroked="f">
                <o:lock v:ext="edit" aspectratio="t"/>
                <v:textbox>
                  <w:txbxContent>
                    <w:p w14:paraId="1B38231C" w14:textId="77777777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 more information about UW-Green Bay, Marinette Campus programs and events, </w:t>
                      </w:r>
                    </w:p>
                    <w:p w14:paraId="53A7B0F4" w14:textId="77777777" w:rsidR="004341BB" w:rsidRDefault="004341BB" w:rsidP="004341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contact [name, title] at [email address] or [phone number].</w:t>
                      </w:r>
                    </w:p>
                    <w:p w14:paraId="5A06DBF1" w14:textId="2AB274D0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AE20D4" wp14:editId="55840E41">
                <wp:simplePos x="0" y="0"/>
                <wp:positionH relativeFrom="margin">
                  <wp:posOffset>3796030</wp:posOffset>
                </wp:positionH>
                <wp:positionV relativeFrom="margin">
                  <wp:posOffset>10085381</wp:posOffset>
                </wp:positionV>
                <wp:extent cx="3061335" cy="17729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F0AF" w14:textId="77777777" w:rsidR="008E13E5" w:rsidRPr="004341BB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006635B5" w14:textId="77777777" w:rsidR="008E13E5" w:rsidRPr="004341BB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4341BB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6C2719D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178369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41BB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4341BB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4341BB">
                              <w:rPr>
                                <w:rFonts w:ascii="Arial" w:hAnsi="Arial" w:cs="Arial"/>
                              </w:rPr>
                              <w:t>, visit [</w:t>
                            </w:r>
                            <w:r w:rsidR="00413C46" w:rsidRPr="004341BB">
                              <w:rPr>
                                <w:rFonts w:ascii="Arial" w:hAnsi="Arial" w:cs="Arial"/>
                              </w:rPr>
                              <w:t>website] or call [phone number]</w:t>
                            </w:r>
                          </w:p>
                          <w:p w14:paraId="28191276" w14:textId="77777777" w:rsidR="008E13E5" w:rsidRPr="004341BB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20D4" id="Text Box 13" o:spid="_x0000_s1031" type="#_x0000_t202" style="position:absolute;margin-left:298.9pt;margin-top:794.1pt;width:241.05pt;height:139.6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" filled="f" stroked="f">
                <v:textbox>
                  <w:txbxContent>
                    <w:p w14:paraId="21E8F0AF" w14:textId="77777777" w:rsidR="008E13E5" w:rsidRPr="004341BB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4341BB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006635B5" w14:textId="77777777" w:rsidR="008E13E5" w:rsidRPr="004341BB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4341BB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6C2719D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33178369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4341BB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4341BB">
                        <w:rPr>
                          <w:rFonts w:ascii="Arial" w:hAnsi="Arial" w:cs="Arial"/>
                        </w:rPr>
                        <w:t>/RSVP</w:t>
                      </w:r>
                      <w:r w:rsidRPr="004341BB">
                        <w:rPr>
                          <w:rFonts w:ascii="Arial" w:hAnsi="Arial" w:cs="Arial"/>
                        </w:rPr>
                        <w:t>, visit [</w:t>
                      </w:r>
                      <w:r w:rsidR="00413C46" w:rsidRPr="004341BB">
                        <w:rPr>
                          <w:rFonts w:ascii="Arial" w:hAnsi="Arial" w:cs="Arial"/>
                        </w:rPr>
                        <w:t>website] or call [phone number]</w:t>
                      </w:r>
                    </w:p>
                    <w:p w14:paraId="28191276" w14:textId="77777777" w:rsidR="008E13E5" w:rsidRPr="004341BB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13C46"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BC5FB16" wp14:editId="4E2DF816">
                <wp:simplePos x="0" y="0"/>
                <wp:positionH relativeFrom="margin">
                  <wp:posOffset>0</wp:posOffset>
                </wp:positionH>
                <wp:positionV relativeFrom="margin">
                  <wp:posOffset>11222183</wp:posOffset>
                </wp:positionV>
                <wp:extent cx="3213735" cy="6616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35A64" w14:textId="22D00BE0" w:rsidR="008E13E5" w:rsidRPr="004341BB" w:rsidRDefault="004341BB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750 W. Bay Shore Street Marinette, WI 54143</w:t>
                            </w:r>
                            <w:r w:rsidR="004557E2" w:rsidRPr="004341BB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www.uwgb.edu/marinette</w:t>
                            </w:r>
                          </w:p>
                          <w:p w14:paraId="54FF9833" w14:textId="77777777" w:rsidR="008E13E5" w:rsidRPr="003D585B" w:rsidRDefault="008E13E5" w:rsidP="008E13E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FB16" id="Text Box 12" o:spid="_x0000_s1032" type="#_x0000_t202" style="position:absolute;margin-left:0;margin-top:883.65pt;width:253.05pt;height:52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" filled="f" stroked="f">
                <v:textbox>
                  <w:txbxContent>
                    <w:p w14:paraId="69935A64" w14:textId="22D00BE0" w:rsidR="008E13E5" w:rsidRPr="004341BB" w:rsidRDefault="004341BB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750 W. Bay Shore Street Marinette, WI 54143</w:t>
                      </w:r>
                      <w:r w:rsidR="004557E2" w:rsidRPr="004341BB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www.uwgb.edu/marinette</w:t>
                      </w:r>
                    </w:p>
                    <w:p w14:paraId="54FF9833" w14:textId="77777777" w:rsidR="008E13E5" w:rsidRPr="003D585B" w:rsidRDefault="008E13E5" w:rsidP="008E13E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3E1F72DC" wp14:editId="578624E8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915F3" w:rsidSect="00413C46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E07"/>
    <w:rsid w:val="00031560"/>
    <w:rsid w:val="00057304"/>
    <w:rsid w:val="00084B22"/>
    <w:rsid w:val="000D6162"/>
    <w:rsid w:val="000D7596"/>
    <w:rsid w:val="001E591C"/>
    <w:rsid w:val="0025483C"/>
    <w:rsid w:val="00342E07"/>
    <w:rsid w:val="003D044A"/>
    <w:rsid w:val="00413C46"/>
    <w:rsid w:val="004341BB"/>
    <w:rsid w:val="004557E2"/>
    <w:rsid w:val="004B4C2C"/>
    <w:rsid w:val="00704211"/>
    <w:rsid w:val="008E13E5"/>
    <w:rsid w:val="00BF1615"/>
    <w:rsid w:val="00DB070F"/>
    <w:rsid w:val="00DD1819"/>
    <w:rsid w:val="00DE159D"/>
    <w:rsid w:val="00E93CC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9BD0"/>
  <w14:defaultImageDpi w14:val="32767"/>
  <w15:chartTrackingRefBased/>
  <w15:docId w15:val="{F5ACB414-A2DC-4D23-AA59-B9271A4C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9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4_ALL_Template_072116%20(1)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A2A945-3125-5045-B549-22C15A796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8.5x14_ALL_Template_072116 (1).dotx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2</cp:revision>
  <cp:lastPrinted>2016-07-19T17:31:00Z</cp:lastPrinted>
  <dcterms:created xsi:type="dcterms:W3CDTF">2018-10-31T15:16:00Z</dcterms:created>
  <dcterms:modified xsi:type="dcterms:W3CDTF">2018-10-31T15:16:00Z</dcterms:modified>
</cp:coreProperties>
</file>