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7EDCF" w14:textId="77777777" w:rsidR="000114A7" w:rsidRDefault="00FC08B5" w:rsidP="000114A7">
      <w:pPr>
        <w:pBdr>
          <w:top w:val="single" w:sz="4" w:space="1" w:color="auto"/>
        </w:pBdr>
        <w:outlineLvl w:val="0"/>
        <w:rPr>
          <w:rFonts w:ascii="Palatino" w:hAnsi="Palatino"/>
          <w:b/>
          <w:bCs/>
          <w:color w:val="A22D31"/>
          <w:sz w:val="28"/>
          <w:szCs w:val="28"/>
        </w:rPr>
      </w:pPr>
      <w:r>
        <w:rPr>
          <w:rFonts w:ascii="Palatino" w:hAnsi="Palatino"/>
          <w:b/>
          <w:bCs/>
          <w:noProof/>
          <w:color w:val="C00000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4FE66B51" wp14:editId="55AFE57B">
                <wp:simplePos x="0" y="0"/>
                <wp:positionH relativeFrom="column">
                  <wp:posOffset>3267075</wp:posOffset>
                </wp:positionH>
                <wp:positionV relativeFrom="paragraph">
                  <wp:posOffset>2427739</wp:posOffset>
                </wp:positionV>
                <wp:extent cx="2606040" cy="4260215"/>
                <wp:effectExtent l="0" t="0" r="0" b="6985"/>
                <wp:wrapThrough wrapText="bothSides">
                  <wp:wrapPolygon edited="0">
                    <wp:start x="211" y="0"/>
                    <wp:lineTo x="211" y="21507"/>
                    <wp:lineTo x="21053" y="21507"/>
                    <wp:lineTo x="21053" y="0"/>
                    <wp:lineTo x="211" y="0"/>
                  </wp:wrapPolygon>
                </wp:wrapThrough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4260215"/>
                          <a:chOff x="0" y="0"/>
                          <a:chExt cx="2606040" cy="4260827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0" y="1191237"/>
                            <a:ext cx="2606040" cy="3069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linkedTxbx id="1" seq="1"/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Text Box 12"/>
                        <wps:cNvSpPr txBox="1"/>
                        <wps:spPr>
                          <a:xfrm>
                            <a:off x="0" y="0"/>
                            <a:ext cx="2606040" cy="10902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6CAB2D" w14:textId="77777777" w:rsidR="006E4836" w:rsidRDefault="006E4836" w:rsidP="00794466">
                              <w:pPr>
                                <w:pBdr>
                                  <w:top w:val="single" w:sz="4" w:space="1" w:color="auto"/>
                                  <w:bottom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  <w:color w:val="A22D31"/>
                                </w:rPr>
                              </w:pPr>
                            </w:p>
                            <w:p w14:paraId="37EFBAA2" w14:textId="77777777" w:rsidR="006E4836" w:rsidRPr="000C30B1" w:rsidRDefault="00D31C7A" w:rsidP="00794466">
                              <w:pPr>
                                <w:pBdr>
                                  <w:top w:val="single" w:sz="4" w:space="1" w:color="auto"/>
                                  <w:bottom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</w:rPr>
                                <w:t>Call</w:t>
                              </w:r>
                              <w:r w:rsidR="006E4836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iCs/>
                                </w:rPr>
                                <w:t>out/quote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66B51" id="Group 24" o:spid="_x0000_s1026" style="position:absolute;margin-left:257.25pt;margin-top:191.15pt;width:205.2pt;height:335.45pt;z-index:251660288" coordsize="26060,4260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7" type="#_x0000_t202" style="position:absolute;top:11912;width:26060;height:306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" filled="f" stroked="f">
                  <v:textbox style="mso-next-textbox:#Text Box 3">
                    <w:txbxContent/>
                  </v:textbox>
                </v:shape>
                <v:shape id="Text Box 12" o:spid="_x0000_s1028" type="#_x0000_t202" style="position:absolute;width:26060;height:109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" filled="f" stroked="f" strokeweight=".5pt">
                  <v:textbox>
                    <w:txbxContent>
                      <w:p w14:paraId="646CAB2D" w14:textId="77777777" w:rsidR="006E4836" w:rsidRDefault="006E4836" w:rsidP="00794466">
                        <w:pPr>
                          <w:pBdr>
                            <w:top w:val="single" w:sz="4" w:space="1" w:color="auto"/>
                            <w:bottom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  <w:color w:val="A22D31"/>
                          </w:rPr>
                        </w:pPr>
                      </w:p>
                      <w:p w14:paraId="37EFBAA2" w14:textId="77777777" w:rsidR="006E4836" w:rsidRPr="000C30B1" w:rsidRDefault="00D31C7A" w:rsidP="00794466">
                        <w:pPr>
                          <w:pBdr>
                            <w:top w:val="single" w:sz="4" w:space="1" w:color="auto"/>
                            <w:bottom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</w:rPr>
                          <w:t>Call</w:t>
                        </w:r>
                        <w:r w:rsidR="006E4836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iCs/>
                          </w:rPr>
                          <w:t>out/quote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BB6F30">
        <w:rPr>
          <w:rFonts w:ascii="Palatino" w:hAnsi="Palatino"/>
          <w:b/>
          <w:bCs/>
          <w:noProof/>
          <w:color w:val="C00000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8037E77" wp14:editId="191792D2">
                <wp:simplePos x="0" y="0"/>
                <wp:positionH relativeFrom="column">
                  <wp:posOffset>3810</wp:posOffset>
                </wp:positionH>
                <wp:positionV relativeFrom="paragraph">
                  <wp:posOffset>3810</wp:posOffset>
                </wp:positionV>
                <wp:extent cx="2606040" cy="6609715"/>
                <wp:effectExtent l="0" t="0" r="0" b="19685"/>
                <wp:wrapSquare wrapText="bothSides"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6609715"/>
                          <a:chOff x="0" y="0"/>
                          <a:chExt cx="2606040" cy="6609914"/>
                        </a:xfrm>
                      </wpg:grpSpPr>
                      <wps:wsp>
                        <wps:cNvPr id="10" name="Text Box 10"/>
                        <wps:cNvSpPr txBox="1"/>
                        <wps:spPr>
                          <a:xfrm>
                            <a:off x="0" y="0"/>
                            <a:ext cx="2606040" cy="351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 id="1">
                          <w:txbxContent>
                            <w:p w14:paraId="28C0D889" w14:textId="77777777" w:rsidR="00794466" w:rsidRPr="000C30B1" w:rsidRDefault="00D35013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Title/Header 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(Inside)</w:t>
                              </w:r>
                            </w:p>
                            <w:p w14:paraId="093FB8DF" w14:textId="77777777" w:rsidR="008D3502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8D3502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6CA3F6DC" w14:textId="77777777" w:rsidR="008D3502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8D3502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  <w:p w14:paraId="69424A6F" w14:textId="77777777" w:rsidR="008D3502" w:rsidRPr="000C30B1" w:rsidRDefault="008D3502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A22D31"/>
                                  <w:sz w:val="22"/>
                                  <w:szCs w:val="22"/>
                                </w:rPr>
                              </w:pPr>
                            </w:p>
                            <w:p w14:paraId="2F2E6F8C" w14:textId="77777777" w:rsidR="00627710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627710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237A24EE" w14:textId="77777777" w:rsidR="008D3502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8D3502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  <w:p w14:paraId="1FE7747D" w14:textId="77777777" w:rsidR="00CB159B" w:rsidRPr="000C30B1" w:rsidRDefault="00CB159B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</w:p>
                            <w:p w14:paraId="0D6C9177" w14:textId="77777777" w:rsidR="00CB159B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CB159B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19154299" w14:textId="77777777" w:rsidR="006E4836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CB159B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</w:t>
                              </w:r>
                              <w:r w:rsidR="009C1DAC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py</w:t>
                              </w:r>
                            </w:p>
                            <w:p w14:paraId="5FA89C2E" w14:textId="77777777" w:rsidR="00CB159B" w:rsidRPr="000C30B1" w:rsidRDefault="00CB159B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C00000"/>
                                  <w:sz w:val="28"/>
                                  <w:szCs w:val="28"/>
                                </w:rPr>
                              </w:pPr>
                            </w:p>
                            <w:p w14:paraId="36E4C6D7" w14:textId="77777777" w:rsidR="000C30B1" w:rsidRDefault="000C30B1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83890" y="3590489"/>
                            <a:ext cx="2423160" cy="301942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D019302" w14:textId="77777777" w:rsidR="00D62605" w:rsidRDefault="00D62605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 w:rsidRPr="003A4902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Insert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photo</w:t>
                              </w:r>
                            </w:p>
                            <w:p w14:paraId="2071ADF0" w14:textId="77777777" w:rsidR="00BB6F30" w:rsidRPr="006E4836" w:rsidRDefault="00BB6F30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h3.3 x w2.65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037E77" id="Group 23" o:spid="_x0000_s1029" style="position:absolute;margin-left:.3pt;margin-top:.3pt;width:205.2pt;height:520.45pt;z-index:251672576" coordsize="26060,6609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">
                <v:shape id="Text Box 10" o:spid="_x0000_s1030" type="#_x0000_t202" style="position:absolute;width:26060;height:351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" filled="f" stroked="f">
                  <v:textbox style="mso-next-textbox:#Text Box 1">
                    <w:txbxContent>
                      <w:p w14:paraId="28C0D889" w14:textId="77777777" w:rsidR="00794466" w:rsidRPr="000C30B1" w:rsidRDefault="00D35013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Title/Header 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(Inside)</w:t>
                        </w:r>
                      </w:p>
                      <w:p w14:paraId="093FB8DF" w14:textId="77777777" w:rsidR="008D3502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8D3502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6CA3F6DC" w14:textId="77777777" w:rsidR="008D3502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8D3502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  <w:p w14:paraId="69424A6F" w14:textId="77777777" w:rsidR="008D3502" w:rsidRPr="000C30B1" w:rsidRDefault="008D3502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A22D31"/>
                            <w:sz w:val="22"/>
                            <w:szCs w:val="22"/>
                          </w:rPr>
                        </w:pPr>
                      </w:p>
                      <w:p w14:paraId="2F2E6F8C" w14:textId="77777777" w:rsidR="00627710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627710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237A24EE" w14:textId="77777777" w:rsidR="008D3502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8D3502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  <w:p w14:paraId="1FE7747D" w14:textId="77777777" w:rsidR="00CB159B" w:rsidRPr="000C30B1" w:rsidRDefault="00CB159B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</w:p>
                      <w:p w14:paraId="0D6C9177" w14:textId="77777777" w:rsidR="00CB159B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CB159B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19154299" w14:textId="77777777" w:rsidR="006E4836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CB159B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</w:t>
                        </w:r>
                        <w:r w:rsidR="009C1DAC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py</w:t>
                        </w:r>
                      </w:p>
                      <w:p w14:paraId="5FA89C2E" w14:textId="77777777" w:rsidR="00CB159B" w:rsidRPr="000C30B1" w:rsidRDefault="00CB159B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C00000"/>
                            <w:sz w:val="28"/>
                            <w:szCs w:val="28"/>
                          </w:rPr>
                        </w:pPr>
                      </w:p>
                      <w:p w14:paraId="36E4C6D7" w14:textId="77777777" w:rsidR="000C30B1" w:rsidRDefault="000C30B1"/>
                    </w:txbxContent>
                  </v:textbox>
                </v:shape>
                <v:shape id="Text Box 7" o:spid="_x0000_s1031" type="#_x0000_t202" style="position:absolute;left:838;top:35904;width:24232;height:30195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" fillcolor="#f2f2f2 [3052]" strokecolor="black [3213]" strokeweight=".5pt">
                  <v:textbox>
                    <w:txbxContent>
                      <w:p w14:paraId="5D019302" w14:textId="77777777" w:rsidR="00D62605" w:rsidRDefault="00D62605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 w:rsidRPr="003A4902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Insert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photo</w:t>
                        </w:r>
                      </w:p>
                      <w:p w14:paraId="2071ADF0" w14:textId="77777777" w:rsidR="00BB6F30" w:rsidRPr="006E4836" w:rsidRDefault="00BB6F30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h3.3 x w2.65 in.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986643" w:rsidRPr="00F74888">
        <w:rPr>
          <w:rFonts w:ascii="Palatino" w:hAnsi="Palatino"/>
          <w:b/>
          <w:bCs/>
          <w:i/>
          <w:noProof/>
          <w:color w:val="C00000"/>
          <w:lang w:eastAsia="en-US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 wp14:anchorId="386831DF" wp14:editId="104DF89A">
                <wp:simplePos x="0" y="0"/>
                <wp:positionH relativeFrom="margin">
                  <wp:posOffset>3350895</wp:posOffset>
                </wp:positionH>
                <wp:positionV relativeFrom="margin">
                  <wp:posOffset>3810</wp:posOffset>
                </wp:positionV>
                <wp:extent cx="5669280" cy="2514600"/>
                <wp:effectExtent l="0" t="0" r="20320" b="25400"/>
                <wp:wrapSquare wrapText="bothSides"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280" cy="2514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2717D" w14:textId="77777777" w:rsidR="00CB159B" w:rsidRDefault="00CB159B" w:rsidP="006E483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</w:pPr>
                            <w:r w:rsidRPr="003A4902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>Insert</w:t>
                            </w:r>
                            <w:r w:rsidR="006E4836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 xml:space="preserve"> photo</w:t>
                            </w:r>
                          </w:p>
                          <w:p w14:paraId="3A489F07" w14:textId="77777777" w:rsidR="00986643" w:rsidRPr="006E4836" w:rsidRDefault="00986643" w:rsidP="0098664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>h2.75 x w6.2</w:t>
                            </w:r>
                            <w:r w:rsidR="00BB6F30">
                              <w:rPr>
                                <w:rFonts w:ascii="Arial" w:hAnsi="Arial" w:cs="Arial"/>
                                <w:b/>
                                <w:bCs/>
                                <w:iCs/>
                                <w:color w:val="7F7F7F" w:themeColor="text1" w:themeTint="80"/>
                              </w:rPr>
                              <w:t xml:space="preserve"> 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6831DF" id="Text Box 27" o:spid="_x0000_s1032" type="#_x0000_t202" style="position:absolute;margin-left:263.85pt;margin-top:.3pt;width:446.4pt;height:198pt;z-index:-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" fillcolor="#f2f2f2 [3052]" strokecolor="black [3213]" strokeweight=".5pt">
                <v:textbox>
                  <w:txbxContent>
                    <w:p w14:paraId="2F82717D" w14:textId="77777777" w:rsidR="00CB159B" w:rsidRDefault="00CB159B" w:rsidP="006E483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</w:pPr>
                      <w:r w:rsidRPr="003A4902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>Insert</w:t>
                      </w:r>
                      <w:r w:rsidR="006E4836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 xml:space="preserve"> photo</w:t>
                      </w:r>
                    </w:p>
                    <w:p w14:paraId="3A489F07" w14:textId="77777777" w:rsidR="00986643" w:rsidRPr="006E4836" w:rsidRDefault="00986643" w:rsidP="0098664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>h2.75 x w6.2</w:t>
                      </w:r>
                      <w:r w:rsidR="00BB6F30">
                        <w:rPr>
                          <w:rFonts w:ascii="Arial" w:hAnsi="Arial" w:cs="Arial"/>
                          <w:b/>
                          <w:bCs/>
                          <w:iCs/>
                          <w:color w:val="7F7F7F" w:themeColor="text1" w:themeTint="80"/>
                        </w:rPr>
                        <w:t xml:space="preserve"> in.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C6626">
        <w:rPr>
          <w:rFonts w:ascii="Palatino" w:hAnsi="Palatino"/>
          <w:b/>
          <w:bCs/>
          <w:noProof/>
          <w:color w:val="C00000"/>
          <w:lang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6F574" wp14:editId="2F431DE3">
                <wp:simplePos x="0" y="0"/>
                <wp:positionH relativeFrom="column">
                  <wp:posOffset>6538595</wp:posOffset>
                </wp:positionH>
                <wp:positionV relativeFrom="paragraph">
                  <wp:posOffset>2553970</wp:posOffset>
                </wp:positionV>
                <wp:extent cx="2606040" cy="4110355"/>
                <wp:effectExtent l="0" t="0" r="0" b="4445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6040" cy="411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2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6F574" id="Text Box 3" o:spid="_x0000_s1033" type="#_x0000_t202" style="position:absolute;margin-left:514.85pt;margin-top:201.1pt;width:205.2pt;height:323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&#13;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 w:rsidR="005836ED" w:rsidRPr="00111436">
        <w:rPr>
          <w:noProof/>
          <w:sz w:val="36"/>
          <w:szCs w:val="36"/>
          <w:lang w:eastAsia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CDE5087" wp14:editId="3EF09280">
                <wp:simplePos x="0" y="0"/>
                <wp:positionH relativeFrom="margin">
                  <wp:posOffset>87630</wp:posOffset>
                </wp:positionH>
                <wp:positionV relativeFrom="margin">
                  <wp:posOffset>6718935</wp:posOffset>
                </wp:positionV>
                <wp:extent cx="8983980" cy="132715"/>
                <wp:effectExtent l="0" t="0" r="0" b="0"/>
                <wp:wrapSquare wrapText="bothSides"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83980" cy="13271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4C8F33" id="Rectangle 11" o:spid="_x0000_s1026" style="position:absolute;margin-left:6.9pt;margin-top:529.05pt;width:707.4pt;height:10.4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" fillcolor="#0f5640 [3215]" stroked="f" strokeweight="0">
                <w10:wrap type="square" anchorx="margin" anchory="margin"/>
              </v:rect>
            </w:pict>
          </mc:Fallback>
        </mc:AlternateContent>
      </w:r>
      <w:r w:rsidR="000114A7">
        <w:rPr>
          <w:rFonts w:ascii="Palatino" w:hAnsi="Palatino"/>
          <w:b/>
          <w:bCs/>
          <w:color w:val="A22D31"/>
          <w:sz w:val="28"/>
          <w:szCs w:val="28"/>
        </w:rPr>
        <w:br w:type="page"/>
      </w:r>
    </w:p>
    <w:p w14:paraId="2F0AE455" w14:textId="2E9AE405" w:rsidR="00C915F3" w:rsidRPr="008D3502" w:rsidRDefault="00A9098C" w:rsidP="00794466">
      <w:pPr>
        <w:outlineLvl w:val="0"/>
        <w:rPr>
          <w:rFonts w:ascii="Arial" w:hAnsi="Arial" w:cs="Arial"/>
          <w:color w:val="000000" w:themeColor="text1"/>
          <w:sz w:val="22"/>
          <w:szCs w:val="22"/>
        </w:rPr>
      </w:pPr>
      <w:bookmarkStart w:id="0" w:name="_GoBack"/>
      <w:bookmarkEnd w:id="0"/>
      <w:r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7B43E1D4" wp14:editId="57FF3651">
                <wp:simplePos x="0" y="0"/>
                <wp:positionH relativeFrom="column">
                  <wp:posOffset>3263265</wp:posOffset>
                </wp:positionH>
                <wp:positionV relativeFrom="paragraph">
                  <wp:posOffset>0</wp:posOffset>
                </wp:positionV>
                <wp:extent cx="2614295" cy="6856730"/>
                <wp:effectExtent l="0" t="0" r="0" b="0"/>
                <wp:wrapSquare wrapText="bothSides"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14295" cy="6856730"/>
                          <a:chOff x="0" y="0"/>
                          <a:chExt cx="2614429" cy="6308009"/>
                        </a:xfrm>
                      </wpg:grpSpPr>
                      <wps:wsp>
                        <wps:cNvPr id="5" name="Text Box 5"/>
                        <wps:cNvSpPr txBox="1"/>
                        <wps:spPr>
                          <a:xfrm>
                            <a:off x="0" y="0"/>
                            <a:ext cx="2606040" cy="3124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8E884F" w14:textId="77777777" w:rsidR="00695F33" w:rsidRPr="000C30B1" w:rsidRDefault="00695F33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About </w:t>
                              </w:r>
                              <w:r w:rsidR="00D31C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Us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(Back)</w:t>
                              </w: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</w:t>
                              </w:r>
                            </w:p>
                            <w:p w14:paraId="4B1030F7" w14:textId="77777777" w:rsidR="00695F33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695F33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47334DA5" w14:textId="77777777" w:rsidR="00695F33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695F33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Text Box 16"/>
                        <wps:cNvSpPr txBox="1"/>
                        <wps:spPr>
                          <a:xfrm>
                            <a:off x="8389" y="5998129"/>
                            <a:ext cx="2606040" cy="309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595A866" w14:textId="3A5C1EFE" w:rsidR="003C6626" w:rsidRPr="003C6626" w:rsidRDefault="00431B47" w:rsidP="00794466">
                              <w:pPr>
                                <w:spacing w:line="240" w:lineRule="auto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31B4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705 </w:t>
                              </w:r>
                              <w:proofErr w:type="spellStart"/>
                              <w:r w:rsidRPr="00431B4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Viebahn</w:t>
                              </w:r>
                              <w:proofErr w:type="spellEnd"/>
                              <w:r w:rsidR="00AB29FD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431B47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Street Manitowoc, WI 54220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 Box 17"/>
                        <wps:cNvSpPr txBox="1"/>
                        <wps:spPr>
                          <a:xfrm>
                            <a:off x="100668" y="4897420"/>
                            <a:ext cx="2413633" cy="112894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74D3844" w14:textId="757D2417" w:rsidR="003C6626" w:rsidRPr="003A4902" w:rsidRDefault="00AB29FD" w:rsidP="003C662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AB29FD">
                                <w:rPr>
                                  <w:rFonts w:ascii="Arial" w:hAnsi="Arial" w:cs="Arial"/>
                                </w:rPr>
                                <w:drawing>
                                  <wp:inline distT="0" distB="0" distL="0" distR="0" wp14:anchorId="5CDE6E0E" wp14:editId="041098C9">
                                    <wp:extent cx="2223770" cy="1038225"/>
                                    <wp:effectExtent l="0" t="0" r="0" b="3175"/>
                                    <wp:docPr id="35" name="Picture 3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5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2223770" cy="1038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 Box 18"/>
                        <wps:cNvSpPr txBox="1"/>
                        <wps:spPr>
                          <a:xfrm>
                            <a:off x="0" y="3258479"/>
                            <a:ext cx="2606040" cy="13246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ECAFBA8" w14:textId="77777777" w:rsidR="00794466" w:rsidRPr="000C30B1" w:rsidRDefault="00794466" w:rsidP="003C6626">
                              <w:pPr>
                                <w:pBdr>
                                  <w:top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7C25454D" w14:textId="77777777" w:rsidR="003C6626" w:rsidRPr="000C30B1" w:rsidRDefault="003C6626" w:rsidP="003C6626">
                              <w:pPr>
                                <w:pBdr>
                                  <w:top w:val="single" w:sz="4" w:space="1" w:color="auto"/>
                                </w:pBd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18"/>
                                  <w:szCs w:val="18"/>
                                </w:rPr>
                                <w:t>For more information, contact us at:</w:t>
                              </w:r>
                            </w:p>
                            <w:p w14:paraId="3CE0A31E" w14:textId="77777777" w:rsidR="003C6626" w:rsidRPr="000C30B1" w:rsidRDefault="003C6626" w:rsidP="003C662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Email</w:t>
                              </w:r>
                            </w:p>
                            <w:p w14:paraId="10DE9164" w14:textId="77777777" w:rsidR="003C6626" w:rsidRPr="000C30B1" w:rsidRDefault="003C6626" w:rsidP="003C662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Phone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3E1D4" id="Group 21" o:spid="_x0000_s1034" style="position:absolute;margin-left:256.95pt;margin-top:0;width:205.85pt;height:539.9pt;z-index:251695104;mso-width-relative:margin;mso-height-relative:margin" coordsize="26144,63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">
                <v:shape id="Text Box 5" o:spid="_x0000_s1035" type="#_x0000_t202" style="position:absolute;width:26060;height:3124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" filled="f" stroked="f">
                  <v:textbox>
                    <w:txbxContent>
                      <w:p w14:paraId="648E884F" w14:textId="77777777" w:rsidR="00695F33" w:rsidRPr="000C30B1" w:rsidRDefault="00695F33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About </w:t>
                        </w:r>
                        <w:r w:rsidR="00D31C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Us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(Back)</w:t>
                        </w: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</w:t>
                        </w:r>
                      </w:p>
                      <w:p w14:paraId="4B1030F7" w14:textId="77777777" w:rsidR="00695F33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695F33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47334DA5" w14:textId="77777777" w:rsidR="00695F33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695F33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</w:txbxContent>
                  </v:textbox>
                </v:shape>
                <v:shape id="Text Box 16" o:spid="_x0000_s1036" type="#_x0000_t202" style="position:absolute;left:83;top:59981;width:26061;height:30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<v:textbox>
                    <w:txbxContent>
                      <w:p w14:paraId="4595A866" w14:textId="3A5C1EFE" w:rsidR="003C6626" w:rsidRPr="003C6626" w:rsidRDefault="00431B47" w:rsidP="00794466">
                        <w:pPr>
                          <w:spacing w:line="240" w:lineRule="auto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31B4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705 </w:t>
                        </w:r>
                        <w:proofErr w:type="spellStart"/>
                        <w:r w:rsidRPr="00431B4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Viebahn</w:t>
                        </w:r>
                        <w:proofErr w:type="spellEnd"/>
                        <w:r w:rsidR="00AB29FD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431B47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Street Manitowoc, WI 54220</w:t>
                        </w:r>
                      </w:p>
                    </w:txbxContent>
                  </v:textbox>
                </v:shape>
                <v:shape id="Text Box 17" o:spid="_x0000_s1037" type="#_x0000_t202" style="position:absolute;left:1006;top:48974;width:24137;height:1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" fillcolor="white [3212]" stroked="f" strokeweight=".5pt">
                  <v:textbox>
                    <w:txbxContent>
                      <w:p w14:paraId="174D3844" w14:textId="757D2417" w:rsidR="003C6626" w:rsidRPr="003A4902" w:rsidRDefault="00AB29FD" w:rsidP="003C662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B29FD">
                          <w:rPr>
                            <w:rFonts w:ascii="Arial" w:hAnsi="Arial" w:cs="Arial"/>
                          </w:rPr>
                          <w:drawing>
                            <wp:inline distT="0" distB="0" distL="0" distR="0" wp14:anchorId="5CDE6E0E" wp14:editId="041098C9">
                              <wp:extent cx="2223770" cy="1038225"/>
                              <wp:effectExtent l="0" t="0" r="0" b="3175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223770" cy="1038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8" o:spid="_x0000_s1038" type="#_x0000_t202" style="position:absolute;top:32584;width:26060;height:1324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" filled="f" stroked="f">
                  <v:textbox>
                    <w:txbxContent>
                      <w:p w14:paraId="6ECAFBA8" w14:textId="77777777" w:rsidR="00794466" w:rsidRPr="000C30B1" w:rsidRDefault="00794466" w:rsidP="003C6626">
                        <w:pPr>
                          <w:pBdr>
                            <w:top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7C25454D" w14:textId="77777777" w:rsidR="003C6626" w:rsidRPr="000C30B1" w:rsidRDefault="003C6626" w:rsidP="003C6626">
                        <w:pPr>
                          <w:pBdr>
                            <w:top w:val="single" w:sz="4" w:space="1" w:color="auto"/>
                          </w:pBdr>
                          <w:spacing w:line="240" w:lineRule="auto"/>
                          <w:jc w:val="center"/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18"/>
                            <w:szCs w:val="18"/>
                          </w:rPr>
                          <w:t>For more information, contact us at:</w:t>
                        </w:r>
                      </w:p>
                      <w:p w14:paraId="3CE0A31E" w14:textId="77777777" w:rsidR="003C6626" w:rsidRPr="000C30B1" w:rsidRDefault="003C6626" w:rsidP="003C662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</w:rPr>
                          <w:t>Email</w:t>
                        </w:r>
                      </w:p>
                      <w:p w14:paraId="10DE9164" w14:textId="77777777" w:rsidR="003C6626" w:rsidRPr="000C30B1" w:rsidRDefault="003C6626" w:rsidP="003C662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</w:rPr>
                          <w:t>Phone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4F374734" wp14:editId="072A60B2">
                <wp:simplePos x="0" y="0"/>
                <wp:positionH relativeFrom="column">
                  <wp:posOffset>6531610</wp:posOffset>
                </wp:positionH>
                <wp:positionV relativeFrom="paragraph">
                  <wp:posOffset>266700</wp:posOffset>
                </wp:positionV>
                <wp:extent cx="2606040" cy="6576060"/>
                <wp:effectExtent l="0" t="0" r="0" b="0"/>
                <wp:wrapSquare wrapText="bothSides"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6576060"/>
                          <a:chOff x="0" y="0"/>
                          <a:chExt cx="2606040" cy="6576369"/>
                        </a:xfrm>
                      </wpg:grpSpPr>
                      <wps:wsp>
                        <wps:cNvPr id="6" name="Text Box 6"/>
                        <wps:cNvSpPr txBox="1"/>
                        <wps:spPr>
                          <a:xfrm>
                            <a:off x="0" y="0"/>
                            <a:ext cx="2606040" cy="92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CE0F868" w14:textId="77777777" w:rsidR="00D62605" w:rsidRPr="000C30B1" w:rsidRDefault="00695F33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Title</w:t>
                              </w:r>
                              <w:r w:rsidR="00D31C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/Header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 xml:space="preserve"> (Front)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92279" y="855677"/>
                            <a:ext cx="2423160" cy="320014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4A5BEDC" w14:textId="77777777" w:rsidR="00695F33" w:rsidRDefault="00695F33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 w:rsidRPr="003A4902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Insert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photo</w:t>
                              </w:r>
                            </w:p>
                            <w:p w14:paraId="1597ED0B" w14:textId="77777777" w:rsidR="00986643" w:rsidRPr="006E4836" w:rsidRDefault="00986643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h3.5 x w2.65</w:t>
                              </w:r>
                              <w:r w:rsidR="00BB6F30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0" y="6288329"/>
                            <a:ext cx="2606040" cy="288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F544CD" w14:textId="3BFF53E2" w:rsidR="00695F33" w:rsidRPr="000C30B1" w:rsidRDefault="000C30B1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www.uwgb.edu</w:t>
                              </w:r>
                              <w:r w:rsidR="00431B4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/manitowoc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Text Box 14"/>
                        <wps:cNvSpPr txBox="1"/>
                        <wps:spPr>
                          <a:xfrm>
                            <a:off x="92279" y="4789922"/>
                            <a:ext cx="2413635" cy="146771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B63264" w14:textId="414ABA20" w:rsidR="003C6626" w:rsidRPr="003A4902" w:rsidRDefault="00A9098C" w:rsidP="003C6626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  <w:r w:rsidRPr="00A9098C">
                                <w:rPr>
                                  <w:rFonts w:ascii="Arial" w:hAnsi="Arial" w:cs="Arial"/>
                                </w:rPr>
                                <w:drawing>
                                  <wp:inline distT="0" distB="0" distL="0" distR="0" wp14:anchorId="6AD34134" wp14:editId="45795117">
                                    <wp:extent cx="1364615" cy="1369695"/>
                                    <wp:effectExtent l="0" t="0" r="0" b="1905"/>
                                    <wp:docPr id="1" name="Picture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6"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64615" cy="13696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0" y="4102217"/>
                            <a:ext cx="2606040" cy="687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04F69F" w14:textId="77777777" w:rsidR="003C6626" w:rsidRPr="000C30B1" w:rsidRDefault="00D31C7A" w:rsidP="00794466">
                              <w:pPr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3C6626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374734" id="Group 19" o:spid="_x0000_s1039" style="position:absolute;margin-left:514.3pt;margin-top:21pt;width:205.2pt;height:517.8pt;z-index:251688960;mso-height-relative:margin" coordsize="26060,6576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">
                <v:shape id="Text Box 6" o:spid="_x0000_s1040" type="#_x0000_t202" style="position:absolute;width:26060;height:929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" filled="f" stroked="f">
                  <v:textbox>
                    <w:txbxContent>
                      <w:p w14:paraId="1CE0F868" w14:textId="77777777" w:rsidR="00D62605" w:rsidRPr="000C30B1" w:rsidRDefault="00695F33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Title</w:t>
                        </w:r>
                        <w:r w:rsidR="00D31C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/Header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 xml:space="preserve"> (Front)</w:t>
                        </w:r>
                      </w:p>
                    </w:txbxContent>
                  </v:textbox>
                </v:shape>
                <v:shape id="Text Box 8" o:spid="_x0000_s1041" type="#_x0000_t202" style="position:absolute;left:922;top:8556;width:24232;height:320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" fillcolor="#f2f2f2 [3052]" strokecolor="black [3213]" strokeweight=".5pt">
                  <v:textbox>
                    <w:txbxContent>
                      <w:p w14:paraId="74A5BEDC" w14:textId="77777777" w:rsidR="00695F33" w:rsidRDefault="00695F33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 w:rsidRPr="003A4902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Insert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photo</w:t>
                        </w:r>
                      </w:p>
                      <w:p w14:paraId="1597ED0B" w14:textId="77777777" w:rsidR="00986643" w:rsidRPr="006E4836" w:rsidRDefault="00986643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h3.5 x w2.65</w:t>
                        </w:r>
                        <w:r w:rsidR="00BB6F30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in.</w:t>
                        </w:r>
                      </w:p>
                    </w:txbxContent>
                  </v:textbox>
                </v:shape>
                <v:shape id="Text Box 9" o:spid="_x0000_s1042" type="#_x0000_t202" style="position:absolute;top:62883;width:26060;height:288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" filled="f" stroked="f">
                  <v:textbox>
                    <w:txbxContent>
                      <w:p w14:paraId="03F544CD" w14:textId="3BFF53E2" w:rsidR="00695F33" w:rsidRPr="000C30B1" w:rsidRDefault="000C30B1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</w:rPr>
                          <w:t>www.uwgb.edu</w:t>
                        </w:r>
                        <w:r w:rsidR="00431B47">
                          <w:rPr>
                            <w:rFonts w:ascii="Arial" w:hAnsi="Arial" w:cs="Arial"/>
                            <w:b/>
                            <w:bCs/>
                          </w:rPr>
                          <w:t>/manitowoc</w:t>
                        </w:r>
                      </w:p>
                    </w:txbxContent>
                  </v:textbox>
                </v:shape>
                <v:shape id="Text Box 14" o:spid="_x0000_s1043" type="#_x0000_t202" style="position:absolute;left:922;top:47899;width:24137;height:14677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" fillcolor="white [3212]" stroked="f" strokeweight=".5pt">
                  <v:textbox>
                    <w:txbxContent>
                      <w:p w14:paraId="58B63264" w14:textId="414ABA20" w:rsidR="003C6626" w:rsidRPr="003A4902" w:rsidRDefault="00A9098C" w:rsidP="003C6626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 w:rsidRPr="00A9098C">
                          <w:rPr>
                            <w:rFonts w:ascii="Arial" w:hAnsi="Arial" w:cs="Arial"/>
                          </w:rPr>
                          <w:drawing>
                            <wp:inline distT="0" distB="0" distL="0" distR="0" wp14:anchorId="6AD34134" wp14:editId="45795117">
                              <wp:extent cx="1364615" cy="1369695"/>
                              <wp:effectExtent l="0" t="0" r="0" b="1905"/>
                              <wp:docPr id="1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64615" cy="13696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5" o:spid="_x0000_s1044" type="#_x0000_t202" style="position:absolute;top:41022;width:26060;height:687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" filled="f" stroked="f">
                  <v:textbox>
                    <w:txbxContent>
                      <w:p w14:paraId="0F04F69F" w14:textId="77777777" w:rsidR="003C6626" w:rsidRPr="000C30B1" w:rsidRDefault="00D31C7A" w:rsidP="00794466">
                        <w:pPr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3C6626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BB6F30"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84C805A" wp14:editId="16C8FCBE">
                <wp:simplePos x="0" y="0"/>
                <wp:positionH relativeFrom="column">
                  <wp:posOffset>3810</wp:posOffset>
                </wp:positionH>
                <wp:positionV relativeFrom="paragraph">
                  <wp:posOffset>0</wp:posOffset>
                </wp:positionV>
                <wp:extent cx="2606040" cy="6856730"/>
                <wp:effectExtent l="0" t="0" r="10160" b="1270"/>
                <wp:wrapSquare wrapText="bothSides"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6040" cy="6856730"/>
                          <a:chOff x="0" y="0"/>
                          <a:chExt cx="2606040" cy="685718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0" y="3288485"/>
                            <a:ext cx="2606040" cy="356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09167D4" w14:textId="77777777" w:rsidR="00627710" w:rsidRPr="000C30B1" w:rsidRDefault="00627710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T</w:t>
                              </w:r>
                              <w:r w:rsidR="00E73E7A" w:rsidRPr="000C30B1">
                                <w:rPr>
                                  <w:rFonts w:ascii="Arial" w:hAnsi="Arial" w:cs="Arial"/>
                                  <w:b/>
                                  <w:bCs/>
                                  <w:sz w:val="36"/>
                                  <w:szCs w:val="36"/>
                                </w:rPr>
                                <w:t>itle/Header</w:t>
                              </w:r>
                            </w:p>
                            <w:p w14:paraId="6548EE21" w14:textId="77777777" w:rsidR="00627710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  <w:i/>
                                  <w:sz w:val="22"/>
                                  <w:szCs w:val="22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S</w:t>
                              </w:r>
                              <w:r w:rsidR="00627710" w:rsidRPr="000C30B1"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sz w:val="28"/>
                                  <w:szCs w:val="28"/>
                                </w:rPr>
                                <w:t>ubhead</w:t>
                              </w:r>
                            </w:p>
                            <w:p w14:paraId="39E45815" w14:textId="77777777" w:rsidR="000114A7" w:rsidRPr="000C30B1" w:rsidRDefault="00D31C7A" w:rsidP="00794466">
                              <w:pPr>
                                <w:spacing w:line="240" w:lineRule="auto"/>
                                <w:rPr>
                                  <w:rFonts w:ascii="Arial" w:hAnsi="Arial" w:cs="Arial"/>
                                </w:rPr>
                              </w:pPr>
                              <w:r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C</w:t>
                              </w:r>
                              <w:r w:rsidR="00627710" w:rsidRPr="000C30B1">
                                <w:rPr>
                                  <w:rFonts w:ascii="Arial" w:hAnsi="Arial" w:cs="Arial"/>
                                  <w:color w:val="000000" w:themeColor="text1"/>
                                  <w:sz w:val="22"/>
                                  <w:szCs w:val="22"/>
                                </w:rPr>
                                <w:t>opy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Text Box 4"/>
                        <wps:cNvSpPr txBox="1"/>
                        <wps:spPr>
                          <a:xfrm>
                            <a:off x="109057" y="0"/>
                            <a:ext cx="2423160" cy="319620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 w="63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13A6612" w14:textId="77777777" w:rsidR="000114A7" w:rsidRDefault="000114A7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 w:rsidRPr="003A4902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Insert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photo</w:t>
                              </w:r>
                            </w:p>
                            <w:p w14:paraId="386A7A3C" w14:textId="77777777" w:rsidR="00986643" w:rsidRPr="006E4836" w:rsidRDefault="00986643" w:rsidP="006E4836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>h3.5 x w2.65</w:t>
                              </w:r>
                              <w:r w:rsidR="00BB6F30">
                                <w:rPr>
                                  <w:rFonts w:ascii="Arial" w:hAnsi="Arial" w:cs="Arial"/>
                                  <w:b/>
                                  <w:bCs/>
                                  <w:iCs/>
                                  <w:color w:val="7F7F7F" w:themeColor="text1" w:themeTint="80"/>
                                </w:rPr>
                                <w:t xml:space="preserve"> in.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4C805A" id="Group 22" o:spid="_x0000_s1045" style="position:absolute;margin-left:.3pt;margin-top:0;width:205.2pt;height:539.9pt;z-index:251665408" coordsize="26060,6857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">
                <v:shape id="Text Box 2" o:spid="_x0000_s1046" type="#_x0000_t202" style="position:absolute;top:32884;width:26060;height:356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009167D4" w14:textId="77777777" w:rsidR="00627710" w:rsidRPr="000C30B1" w:rsidRDefault="00627710" w:rsidP="00794466">
                        <w:pPr>
                          <w:spacing w:line="240" w:lineRule="auto"/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T</w:t>
                        </w:r>
                        <w:r w:rsidR="00E73E7A" w:rsidRPr="000C30B1">
                          <w:rPr>
                            <w:rFonts w:ascii="Arial" w:hAnsi="Arial" w:cs="Arial"/>
                            <w:b/>
                            <w:bCs/>
                            <w:sz w:val="36"/>
                            <w:szCs w:val="36"/>
                          </w:rPr>
                          <w:t>itle/Header</w:t>
                        </w:r>
                      </w:p>
                      <w:p w14:paraId="6548EE21" w14:textId="77777777" w:rsidR="00627710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  <w:i/>
                            <w:sz w:val="22"/>
                            <w:szCs w:val="22"/>
                          </w:rPr>
                        </w:pPr>
                        <w:r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S</w:t>
                        </w:r>
                        <w:r w:rsidR="00627710" w:rsidRPr="000C30B1">
                          <w:rPr>
                            <w:rFonts w:ascii="Arial" w:hAnsi="Arial" w:cs="Arial"/>
                            <w:b/>
                            <w:bCs/>
                            <w:i/>
                            <w:sz w:val="28"/>
                            <w:szCs w:val="28"/>
                          </w:rPr>
                          <w:t>ubhead</w:t>
                        </w:r>
                      </w:p>
                      <w:p w14:paraId="39E45815" w14:textId="77777777" w:rsidR="000114A7" w:rsidRPr="000C30B1" w:rsidRDefault="00D31C7A" w:rsidP="00794466">
                        <w:pPr>
                          <w:spacing w:line="240" w:lineRule="auto"/>
                          <w:rPr>
                            <w:rFonts w:ascii="Arial" w:hAnsi="Arial" w:cs="Arial"/>
                          </w:rPr>
                        </w:pPr>
                        <w:r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C</w:t>
                        </w:r>
                        <w:r w:rsidR="00627710" w:rsidRPr="000C30B1">
                          <w:rPr>
                            <w:rFonts w:ascii="Arial" w:hAnsi="Arial" w:cs="Arial"/>
                            <w:color w:val="000000" w:themeColor="text1"/>
                            <w:sz w:val="22"/>
                            <w:szCs w:val="22"/>
                          </w:rPr>
                          <w:t>opy</w:t>
                        </w:r>
                      </w:p>
                    </w:txbxContent>
                  </v:textbox>
                </v:shape>
                <v:shape id="Text Box 4" o:spid="_x0000_s1047" type="#_x0000_t202" style="position:absolute;left:1090;width:24232;height:3196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" fillcolor="#f2f2f2 [3052]" strokecolor="black [3213]" strokeweight=".5pt">
                  <v:textbox>
                    <w:txbxContent>
                      <w:p w14:paraId="013A6612" w14:textId="77777777" w:rsidR="000114A7" w:rsidRDefault="000114A7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 w:rsidRPr="003A4902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Insert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photo</w:t>
                        </w:r>
                      </w:p>
                      <w:p w14:paraId="386A7A3C" w14:textId="77777777" w:rsidR="00986643" w:rsidRPr="006E4836" w:rsidRDefault="00986643" w:rsidP="006E4836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>h3.5 x w2.65</w:t>
                        </w:r>
                        <w:r w:rsidR="00BB6F30">
                          <w:rPr>
                            <w:rFonts w:ascii="Arial" w:hAnsi="Arial" w:cs="Arial"/>
                            <w:b/>
                            <w:bCs/>
                            <w:iCs/>
                            <w:color w:val="7F7F7F" w:themeColor="text1" w:themeTint="80"/>
                          </w:rPr>
                          <w:t xml:space="preserve"> in.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1C7A"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C5C4FE8" wp14:editId="2A251DB4">
                <wp:simplePos x="0" y="0"/>
                <wp:positionH relativeFrom="column">
                  <wp:posOffset>4678</wp:posOffset>
                </wp:positionH>
                <wp:positionV relativeFrom="paragraph">
                  <wp:posOffset>6702841</wp:posOffset>
                </wp:positionV>
                <wp:extent cx="2413635" cy="133985"/>
                <wp:effectExtent l="0" t="0" r="0" b="5715"/>
                <wp:wrapSquare wrapText="bothSides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339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4098A0" id="Rectangle 25" o:spid="_x0000_s1026" style="position:absolute;margin-left:.35pt;margin-top:527.8pt;width:190.05pt;height:10.5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" fillcolor="#0f5640 [3215]" stroked="f" strokeweight="0">
                <w10:wrap type="square"/>
              </v:rect>
            </w:pict>
          </mc:Fallback>
        </mc:AlternateContent>
      </w:r>
      <w:r w:rsidR="00D31C7A">
        <w:rPr>
          <w:rFonts w:ascii="Arial" w:hAnsi="Arial" w:cs="Arial"/>
          <w:noProof/>
          <w:color w:val="000000" w:themeColor="text1"/>
          <w:sz w:val="22"/>
          <w:szCs w:val="22"/>
          <w:lang w:eastAsia="en-US"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AE0A9F0" wp14:editId="7399FDAE">
                <wp:simplePos x="0" y="0"/>
                <wp:positionH relativeFrom="column">
                  <wp:posOffset>6623108</wp:posOffset>
                </wp:positionH>
                <wp:positionV relativeFrom="paragraph">
                  <wp:posOffset>4194</wp:posOffset>
                </wp:positionV>
                <wp:extent cx="2413635" cy="133985"/>
                <wp:effectExtent l="0" t="0" r="0" b="5715"/>
                <wp:wrapSquare wrapText="bothSides"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635" cy="13398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0CAEA3" id="Rectangle 13" o:spid="_x0000_s1026" style="position:absolute;margin-left:521.5pt;margin-top:.35pt;width:190.05pt;height:10.5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" fillcolor="#0f5640 [3215]" stroked="f" strokeweight="0">
                <w10:wrap type="square"/>
              </v:rect>
            </w:pict>
          </mc:Fallback>
        </mc:AlternateContent>
      </w:r>
    </w:p>
    <w:sectPr w:rsidR="00C915F3" w:rsidRPr="008D3502" w:rsidSect="008D3502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49C"/>
    <w:rsid w:val="000114A7"/>
    <w:rsid w:val="00057304"/>
    <w:rsid w:val="000C30B1"/>
    <w:rsid w:val="00122FE2"/>
    <w:rsid w:val="00305B23"/>
    <w:rsid w:val="003C6626"/>
    <w:rsid w:val="00431B47"/>
    <w:rsid w:val="005836ED"/>
    <w:rsid w:val="00627710"/>
    <w:rsid w:val="00695F33"/>
    <w:rsid w:val="006C3016"/>
    <w:rsid w:val="006E4836"/>
    <w:rsid w:val="00794466"/>
    <w:rsid w:val="007A1F94"/>
    <w:rsid w:val="007C0339"/>
    <w:rsid w:val="00850035"/>
    <w:rsid w:val="008A249C"/>
    <w:rsid w:val="008B3319"/>
    <w:rsid w:val="008D3502"/>
    <w:rsid w:val="00986643"/>
    <w:rsid w:val="009C1DAC"/>
    <w:rsid w:val="00A9098C"/>
    <w:rsid w:val="00AB29FD"/>
    <w:rsid w:val="00BB6F30"/>
    <w:rsid w:val="00CB159B"/>
    <w:rsid w:val="00D31C7A"/>
    <w:rsid w:val="00D35013"/>
    <w:rsid w:val="00D62605"/>
    <w:rsid w:val="00E73E7A"/>
    <w:rsid w:val="00E93CC3"/>
    <w:rsid w:val="00EB2AE8"/>
    <w:rsid w:val="00ED289E"/>
    <w:rsid w:val="00FC0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F351F"/>
  <w14:defaultImageDpi w14:val="32767"/>
  <w15:chartTrackingRefBased/>
  <w15:docId w15:val="{709C8245-C346-4A6E-B24A-EA7439C1F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B159B"/>
    <w:pPr>
      <w:spacing w:after="200" w:line="264" w:lineRule="auto"/>
    </w:pPr>
    <w:rPr>
      <w:color w:val="0F5640" w:themeColor="text2"/>
      <w:kern w:val="2"/>
      <w:lang w:eastAsia="ja-JP"/>
      <w14:ligatures w14:val="standar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38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jessica.seeland\AppData\Local\Microsoft\Windows\Temporary%20Internet%20Files\Content.IE5\OALAI1PP\Tri-fold%20Broch_ALL_Template_080216.dotx" TargetMode="External"/></Relationships>
</file>

<file path=word/theme/theme1.xml><?xml version="1.0" encoding="utf-8"?>
<a:theme xmlns:a="http://schemas.openxmlformats.org/drawingml/2006/main" name="Office Theme">
  <a:themeElements>
    <a:clrScheme name="UWGB Green">
      <a:dk1>
        <a:srgbClr val="000000"/>
      </a:dk1>
      <a:lt1>
        <a:srgbClr val="FFFFFF"/>
      </a:lt1>
      <a:dk2>
        <a:srgbClr val="0F5640"/>
      </a:dk2>
      <a:lt2>
        <a:srgbClr val="DDDDDD"/>
      </a:lt2>
      <a:accent1>
        <a:srgbClr val="549E39"/>
      </a:accent1>
      <a:accent2>
        <a:srgbClr val="8AB833"/>
      </a:accent2>
      <a:accent3>
        <a:srgbClr val="C0CF3A"/>
      </a:accent3>
      <a:accent4>
        <a:srgbClr val="4D9979"/>
      </a:accent4>
      <a:accent5>
        <a:srgbClr val="67C3A8"/>
      </a:accent5>
      <a:accent6>
        <a:srgbClr val="0A8560"/>
      </a:accent6>
      <a:hlink>
        <a:srgbClr val="6B9F25"/>
      </a:hlink>
      <a:folHlink>
        <a:srgbClr val="0F564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CB654FC-9E6F-5E41-91FF-ACAA775C6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C:\Users\jessica.seeland\AppData\Local\Microsoft\Windows\Temporary Internet Files\Content.IE5\OALAI1PP\Tri-fold Broch_ALL_Template_080216.dotx</Template>
  <TotalTime>22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UWCX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Seeland, Jessica</dc:creator>
  <cp:keywords/>
  <dc:description/>
  <cp:lastModifiedBy>Vlies, Kimberly</cp:lastModifiedBy>
  <cp:revision>6</cp:revision>
  <dcterms:created xsi:type="dcterms:W3CDTF">2018-10-31T15:32:00Z</dcterms:created>
  <dcterms:modified xsi:type="dcterms:W3CDTF">2018-10-31T16:57:00Z</dcterms:modified>
</cp:coreProperties>
</file>