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7EDCF" w14:textId="77777777" w:rsidR="000114A7" w:rsidRDefault="00FC08B5" w:rsidP="000114A7">
      <w:pPr>
        <w:pBdr>
          <w:top w:val="single" w:sz="4" w:space="1" w:color="auto"/>
        </w:pBdr>
        <w:outlineLvl w:val="0"/>
        <w:rPr>
          <w:rFonts w:ascii="Palatino" w:hAnsi="Palatino"/>
          <w:b/>
          <w:bCs/>
          <w:color w:val="A22D31"/>
          <w:sz w:val="28"/>
          <w:szCs w:val="28"/>
        </w:rPr>
      </w:pPr>
      <w:r>
        <w:rPr>
          <w:rFonts w:ascii="Palatino" w:hAnsi="Palatino"/>
          <w:b/>
          <w:bCs/>
          <w:noProof/>
          <w:color w:val="C00000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FE66B51" wp14:editId="55AFE57B">
                <wp:simplePos x="0" y="0"/>
                <wp:positionH relativeFrom="column">
                  <wp:posOffset>3267075</wp:posOffset>
                </wp:positionH>
                <wp:positionV relativeFrom="paragraph">
                  <wp:posOffset>2427739</wp:posOffset>
                </wp:positionV>
                <wp:extent cx="2606040" cy="4260215"/>
                <wp:effectExtent l="0" t="0" r="0" b="6985"/>
                <wp:wrapThrough wrapText="bothSides">
                  <wp:wrapPolygon edited="0">
                    <wp:start x="211" y="0"/>
                    <wp:lineTo x="211" y="21507"/>
                    <wp:lineTo x="21053" y="21507"/>
                    <wp:lineTo x="21053" y="0"/>
                    <wp:lineTo x="211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4260215"/>
                          <a:chOff x="0" y="0"/>
                          <a:chExt cx="2606040" cy="4260827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1191237"/>
                            <a:ext cx="2606040" cy="306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linkedTxbx id="1" seq="1"/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2606040" cy="1090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6CAB2D" w14:textId="77777777" w:rsidR="006E4836" w:rsidRDefault="006E4836" w:rsidP="00794466">
                              <w:pPr>
                                <w:pBdr>
                                  <w:top w:val="single" w:sz="4" w:space="1" w:color="auto"/>
                                  <w:bottom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A22D31"/>
                                </w:rPr>
                              </w:pPr>
                            </w:p>
                            <w:p w14:paraId="37EFBAA2" w14:textId="77777777" w:rsidR="006E4836" w:rsidRPr="000C30B1" w:rsidRDefault="00D31C7A" w:rsidP="00794466">
                              <w:pPr>
                                <w:pBdr>
                                  <w:top w:val="single" w:sz="4" w:space="1" w:color="auto"/>
                                  <w:bottom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</w:rPr>
                                <w:t>Call</w:t>
                              </w:r>
                              <w:r w:rsidR="006E4836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</w:rPr>
                                <w:t>out/quote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66B51" id="Group 24" o:spid="_x0000_s1026" style="position:absolute;margin-left:257.25pt;margin-top:191.15pt;width:205.2pt;height:335.45pt;z-index:251660288" coordsize="26060,426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11912;width:26060;height:30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" filled="f" stroked="f">
                  <v:textbox style="mso-next-textbox:#Text Box 3">
                    <w:txbxContent/>
                  </v:textbox>
                </v:shape>
                <v:shape id="Text Box 12" o:spid="_x0000_s1028" type="#_x0000_t202" style="position:absolute;width:26060;height:109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" filled="f" stroked="f" strokeweight=".5pt">
                  <v:textbox>
                    <w:txbxContent>
                      <w:p w14:paraId="646CAB2D" w14:textId="77777777" w:rsidR="006E4836" w:rsidRDefault="006E4836" w:rsidP="00794466">
                        <w:pPr>
                          <w:pBdr>
                            <w:top w:val="single" w:sz="4" w:space="1" w:color="auto"/>
                            <w:bottom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A22D31"/>
                          </w:rPr>
                        </w:pPr>
                      </w:p>
                      <w:p w14:paraId="37EFBAA2" w14:textId="77777777" w:rsidR="006E4836" w:rsidRPr="000C30B1" w:rsidRDefault="00D31C7A" w:rsidP="00794466">
                        <w:pPr>
                          <w:pBdr>
                            <w:top w:val="single" w:sz="4" w:space="1" w:color="auto"/>
                            <w:bottom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  <w:t>Call</w:t>
                        </w:r>
                        <w:r w:rsidR="006E4836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  <w:t>out/quote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B6F30">
        <w:rPr>
          <w:rFonts w:ascii="Palatino" w:hAnsi="Palatino"/>
          <w:b/>
          <w:bCs/>
          <w:noProof/>
          <w:color w:val="C00000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8037E77" wp14:editId="191792D2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2606040" cy="6609715"/>
                <wp:effectExtent l="0" t="0" r="0" b="1968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6609715"/>
                          <a:chOff x="0" y="0"/>
                          <a:chExt cx="2606040" cy="6609914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2606040" cy="351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 id="1">
                          <w:txbxContent>
                            <w:p w14:paraId="28C0D889" w14:textId="77777777" w:rsidR="00794466" w:rsidRPr="000C30B1" w:rsidRDefault="00D35013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Title/Header 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(Inside)</w:t>
                              </w:r>
                            </w:p>
                            <w:p w14:paraId="093FB8DF" w14:textId="77777777" w:rsidR="008D3502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8D3502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6CA3F6DC" w14:textId="77777777" w:rsidR="008D3502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8D3502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  <w:p w14:paraId="69424A6F" w14:textId="77777777" w:rsidR="008D3502" w:rsidRPr="000C30B1" w:rsidRDefault="008D3502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2F2E6F8C" w14:textId="77777777" w:rsidR="00627710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627710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237A24EE" w14:textId="77777777" w:rsidR="008D3502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8D3502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  <w:p w14:paraId="1FE7747D" w14:textId="77777777" w:rsidR="00CB159B" w:rsidRPr="000C30B1" w:rsidRDefault="00CB159B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14:paraId="0D6C9177" w14:textId="77777777" w:rsidR="00CB159B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CB159B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19154299" w14:textId="77777777" w:rsidR="006E4836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CB159B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</w:t>
                              </w:r>
                              <w:r w:rsidR="009C1DAC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py</w:t>
                              </w:r>
                            </w:p>
                            <w:p w14:paraId="5FA89C2E" w14:textId="77777777" w:rsidR="00CB159B" w:rsidRPr="000C30B1" w:rsidRDefault="00CB159B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  <w:p w14:paraId="36E4C6D7" w14:textId="77777777" w:rsidR="000C30B1" w:rsidRDefault="000C30B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83890" y="3590489"/>
                            <a:ext cx="2423160" cy="30194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019302" w14:textId="77777777" w:rsidR="00D62605" w:rsidRDefault="00D62605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 w:rsidRPr="003A490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Insert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photo</w:t>
                              </w:r>
                            </w:p>
                            <w:p w14:paraId="2071ADF0" w14:textId="77777777" w:rsidR="00BB6F30" w:rsidRPr="006E4836" w:rsidRDefault="00BB6F30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h3.3 x w2.65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37E77" id="Group 23" o:spid="_x0000_s1029" style="position:absolute;margin-left:.3pt;margin-top:.3pt;width:205.2pt;height:520.45pt;z-index:251672576" coordsize="26060,66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">
                <v:shape id="Text Box 10" o:spid="_x0000_s1030" type="#_x0000_t202" style="position:absolute;width:26060;height:351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    <v:textbox style="mso-next-textbox:#Text Box 1">
                    <w:txbxContent>
                      <w:p w14:paraId="28C0D889" w14:textId="77777777" w:rsidR="00794466" w:rsidRPr="000C30B1" w:rsidRDefault="00D35013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Title/Header 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(Inside)</w:t>
                        </w:r>
                      </w:p>
                      <w:p w14:paraId="093FB8DF" w14:textId="77777777" w:rsidR="008D3502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8D3502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6CA3F6DC" w14:textId="77777777" w:rsidR="008D3502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8D3502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  <w:p w14:paraId="69424A6F" w14:textId="77777777" w:rsidR="008D3502" w:rsidRPr="000C30B1" w:rsidRDefault="008D3502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2F2E6F8C" w14:textId="77777777" w:rsidR="00627710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627710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237A24EE" w14:textId="77777777" w:rsidR="008D3502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8D3502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  <w:p w14:paraId="1FE7747D" w14:textId="77777777" w:rsidR="00CB159B" w:rsidRPr="000C30B1" w:rsidRDefault="00CB159B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14:paraId="0D6C9177" w14:textId="77777777" w:rsidR="00CB159B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CB159B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19154299" w14:textId="77777777" w:rsidR="006E4836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CB159B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</w:t>
                        </w:r>
                        <w:r w:rsidR="009C1DAC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py</w:t>
                        </w:r>
                      </w:p>
                      <w:p w14:paraId="5FA89C2E" w14:textId="77777777" w:rsidR="00CB159B" w:rsidRPr="000C30B1" w:rsidRDefault="00CB159B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C00000"/>
                            <w:sz w:val="28"/>
                            <w:szCs w:val="28"/>
                          </w:rPr>
                        </w:pPr>
                      </w:p>
                      <w:p w14:paraId="36E4C6D7" w14:textId="77777777" w:rsidR="000C30B1" w:rsidRDefault="000C30B1"/>
                    </w:txbxContent>
                  </v:textbox>
                </v:shape>
                <v:shape id="Text Box 7" o:spid="_x0000_s1031" type="#_x0000_t202" style="position:absolute;left:838;top:35904;width:24232;height:301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" fillcolor="#f2f2f2 [3052]" strokecolor="black [3213]" strokeweight=".5pt">
                  <v:textbox>
                    <w:txbxContent>
                      <w:p w14:paraId="5D019302" w14:textId="77777777" w:rsidR="00D62605" w:rsidRDefault="00D62605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 w:rsidRPr="003A490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Insert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photo</w:t>
                        </w:r>
                      </w:p>
                      <w:p w14:paraId="2071ADF0" w14:textId="77777777" w:rsidR="00BB6F30" w:rsidRPr="006E4836" w:rsidRDefault="00BB6F30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h3.3 x w2.65 in.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86643" w:rsidRPr="00F74888">
        <w:rPr>
          <w:rFonts w:ascii="Palatino" w:hAnsi="Palatino"/>
          <w:b/>
          <w:bCs/>
          <w:i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86831DF" wp14:editId="104DF89A">
                <wp:simplePos x="0" y="0"/>
                <wp:positionH relativeFrom="margin">
                  <wp:posOffset>3350895</wp:posOffset>
                </wp:positionH>
                <wp:positionV relativeFrom="margin">
                  <wp:posOffset>3810</wp:posOffset>
                </wp:positionV>
                <wp:extent cx="5669280" cy="2514600"/>
                <wp:effectExtent l="0" t="0" r="20320" b="254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2717D" w14:textId="77777777" w:rsidR="00CB159B" w:rsidRDefault="00CB159B" w:rsidP="006E48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</w:pPr>
                            <w:r w:rsidRPr="003A490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>Insert</w:t>
                            </w:r>
                            <w:r w:rsidR="006E483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 xml:space="preserve"> photo</w:t>
                            </w:r>
                          </w:p>
                          <w:p w14:paraId="3A489F07" w14:textId="77777777" w:rsidR="00986643" w:rsidRPr="006E4836" w:rsidRDefault="00986643" w:rsidP="009866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>h2.75 x w6.2</w:t>
                            </w:r>
                            <w:r w:rsidR="00BB6F3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 xml:space="preserve">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31DF" id="Text Box 27" o:spid="_x0000_s1032" type="#_x0000_t202" style="position:absolute;margin-left:263.85pt;margin-top:.3pt;width:446.4pt;height:198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" fillcolor="#f2f2f2 [3052]" strokecolor="black [3213]" strokeweight=".5pt">
                <v:textbox>
                  <w:txbxContent>
                    <w:p w14:paraId="2F82717D" w14:textId="77777777" w:rsidR="00CB159B" w:rsidRDefault="00CB159B" w:rsidP="006E48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</w:pPr>
                      <w:r w:rsidRPr="003A4902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>Insert</w:t>
                      </w:r>
                      <w:r w:rsidR="006E4836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 xml:space="preserve"> photo</w:t>
                      </w:r>
                    </w:p>
                    <w:p w14:paraId="3A489F07" w14:textId="77777777" w:rsidR="00986643" w:rsidRPr="006E4836" w:rsidRDefault="00986643" w:rsidP="0098664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>h2.75 x w6.2</w:t>
                      </w:r>
                      <w:r w:rsidR="00BB6F30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 xml:space="preserve"> in.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C6626">
        <w:rPr>
          <w:rFonts w:ascii="Palatino" w:hAnsi="Palatino"/>
          <w:b/>
          <w:bCs/>
          <w:noProof/>
          <w:color w:val="C00000"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6F574" wp14:editId="2F431DE3">
                <wp:simplePos x="0" y="0"/>
                <wp:positionH relativeFrom="column">
                  <wp:posOffset>6538595</wp:posOffset>
                </wp:positionH>
                <wp:positionV relativeFrom="paragraph">
                  <wp:posOffset>2553970</wp:posOffset>
                </wp:positionV>
                <wp:extent cx="2606040" cy="41103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F574" id="Text Box 3" o:spid="_x0000_s1033" type="#_x0000_t202" style="position:absolute;margin-left:514.85pt;margin-top:201.1pt;width:205.2pt;height:3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&#13;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5836ED" w:rsidRPr="00111436">
        <w:rPr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DE5087" wp14:editId="3EF09280">
                <wp:simplePos x="0" y="0"/>
                <wp:positionH relativeFrom="margin">
                  <wp:posOffset>87630</wp:posOffset>
                </wp:positionH>
                <wp:positionV relativeFrom="margin">
                  <wp:posOffset>6718935</wp:posOffset>
                </wp:positionV>
                <wp:extent cx="8983980" cy="132715"/>
                <wp:effectExtent l="0" t="0" r="0" b="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3980" cy="13271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C8F33" id="Rectangle 11" o:spid="_x0000_s1026" style="position:absolute;margin-left:6.9pt;margin-top:529.05pt;width:707.4pt;height:10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" fillcolor="#0f5640 [3215]" stroked="f" strokeweight="0">
                <w10:wrap type="square" anchorx="margin" anchory="margin"/>
              </v:rect>
            </w:pict>
          </mc:Fallback>
        </mc:AlternateContent>
      </w:r>
      <w:r w:rsidR="000114A7">
        <w:rPr>
          <w:rFonts w:ascii="Palatino" w:hAnsi="Palatino"/>
          <w:b/>
          <w:bCs/>
          <w:color w:val="A22D31"/>
          <w:sz w:val="28"/>
          <w:szCs w:val="28"/>
        </w:rPr>
        <w:br w:type="page"/>
      </w:r>
    </w:p>
    <w:p w14:paraId="2F0AE455" w14:textId="2E9AE405" w:rsidR="00C915F3" w:rsidRPr="008D3502" w:rsidRDefault="00A9098C" w:rsidP="00794466">
      <w:pPr>
        <w:outlineLvl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B43E1D4" wp14:editId="57FF3651">
                <wp:simplePos x="0" y="0"/>
                <wp:positionH relativeFrom="column">
                  <wp:posOffset>3263265</wp:posOffset>
                </wp:positionH>
                <wp:positionV relativeFrom="paragraph">
                  <wp:posOffset>0</wp:posOffset>
                </wp:positionV>
                <wp:extent cx="2614295" cy="6856730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295" cy="6856730"/>
                          <a:chOff x="0" y="0"/>
                          <a:chExt cx="2614429" cy="6308009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2606040" cy="31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8E884F" w14:textId="77777777" w:rsidR="00695F33" w:rsidRPr="000C30B1" w:rsidRDefault="00695F33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About </w:t>
                              </w:r>
                              <w:r w:rsidR="00D31C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Us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(Back)</w:t>
                              </w: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4B1030F7" w14:textId="77777777" w:rsidR="00695F33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695F33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47334DA5" w14:textId="77777777" w:rsidR="00695F33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695F33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8389" y="5998129"/>
                            <a:ext cx="260604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95A866" w14:textId="1366F973" w:rsidR="003C6626" w:rsidRPr="003C6626" w:rsidRDefault="00383E40" w:rsidP="00794466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3E40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750 W. Bay Shore Street Marinette, WI 54143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00668" y="4897420"/>
                            <a:ext cx="2413633" cy="1128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4D3844" w14:textId="56DBBBB7" w:rsidR="003C6626" w:rsidRPr="003A4902" w:rsidRDefault="00383E40" w:rsidP="003C662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83E40">
                                <w:rPr>
                                  <w:rFonts w:ascii="Arial" w:hAnsi="Arial" w:cs="Arial"/>
                                </w:rPr>
                                <w:drawing>
                                  <wp:inline distT="0" distB="0" distL="0" distR="0" wp14:anchorId="46BD4F52" wp14:editId="0084C1C4">
                                    <wp:extent cx="2223770" cy="1084580"/>
                                    <wp:effectExtent l="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3770" cy="10845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3258479"/>
                            <a:ext cx="2606040" cy="132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CAFBA8" w14:textId="77777777" w:rsidR="00794466" w:rsidRPr="000C30B1" w:rsidRDefault="00794466" w:rsidP="003C6626">
                              <w:pPr>
                                <w:pBdr>
                                  <w:top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7C25454D" w14:textId="77777777" w:rsidR="003C6626" w:rsidRPr="000C30B1" w:rsidRDefault="003C6626" w:rsidP="003C6626">
                              <w:pPr>
                                <w:pBdr>
                                  <w:top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For more information, contact us at:</w:t>
                              </w:r>
                            </w:p>
                            <w:p w14:paraId="3CE0A31E" w14:textId="77777777" w:rsidR="003C6626" w:rsidRPr="000C30B1" w:rsidRDefault="003C6626" w:rsidP="003C662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Email</w:t>
                              </w:r>
                            </w:p>
                            <w:p w14:paraId="10DE9164" w14:textId="77777777" w:rsidR="003C6626" w:rsidRPr="000C30B1" w:rsidRDefault="003C6626" w:rsidP="003C662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3E1D4" id="Group 21" o:spid="_x0000_s1034" style="position:absolute;margin-left:256.95pt;margin-top:0;width:205.85pt;height:539.9pt;z-index:251695104;mso-width-relative:margin;mso-height-relative:margin" coordsize="26144,63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">
                <v:shape id="Text Box 5" o:spid="_x0000_s1035" type="#_x0000_t202" style="position:absolute;width:26060;height:31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14:paraId="648E884F" w14:textId="77777777" w:rsidR="00695F33" w:rsidRPr="000C30B1" w:rsidRDefault="00695F33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About </w:t>
                        </w:r>
                        <w:r w:rsidR="00D31C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Us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(Back)</w:t>
                        </w: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4B1030F7" w14:textId="77777777" w:rsidR="00695F33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695F33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47334DA5" w14:textId="77777777" w:rsidR="00695F33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695F33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</w:txbxContent>
                  </v:textbox>
                </v:shape>
                <v:shape id="Text Box 16" o:spid="_x0000_s1036" type="#_x0000_t202" style="position:absolute;left:83;top:59981;width:26061;height:3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14:paraId="4595A866" w14:textId="1366F973" w:rsidR="003C6626" w:rsidRPr="003C6626" w:rsidRDefault="00383E40" w:rsidP="00794466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83E40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750 W. Bay Shore Street Marinette, WI 54143</w:t>
                        </w:r>
                      </w:p>
                    </w:txbxContent>
                  </v:textbox>
                </v:shape>
                <v:shape id="Text Box 17" o:spid="_x0000_s1037" type="#_x0000_t202" style="position:absolute;left:1006;top:48974;width:24137;height:1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" fillcolor="white [3212]" stroked="f" strokeweight=".5pt">
                  <v:textbox>
                    <w:txbxContent>
                      <w:p w14:paraId="174D3844" w14:textId="56DBBBB7" w:rsidR="003C6626" w:rsidRPr="003A4902" w:rsidRDefault="00383E40" w:rsidP="003C662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83E40">
                          <w:rPr>
                            <w:rFonts w:ascii="Arial" w:hAnsi="Arial" w:cs="Arial"/>
                          </w:rPr>
                          <w:drawing>
                            <wp:inline distT="0" distB="0" distL="0" distR="0" wp14:anchorId="46BD4F52" wp14:editId="0084C1C4">
                              <wp:extent cx="2223770" cy="1084580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3770" cy="10845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8" o:spid="_x0000_s1038" type="#_x0000_t202" style="position:absolute;top:32584;width:26060;height:132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  <v:textbox>
                    <w:txbxContent>
                      <w:p w14:paraId="6ECAFBA8" w14:textId="77777777" w:rsidR="00794466" w:rsidRPr="000C30B1" w:rsidRDefault="00794466" w:rsidP="003C6626">
                        <w:pPr>
                          <w:pBdr>
                            <w:top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7C25454D" w14:textId="77777777" w:rsidR="003C6626" w:rsidRPr="000C30B1" w:rsidRDefault="003C6626" w:rsidP="003C6626">
                        <w:pPr>
                          <w:pBdr>
                            <w:top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For more information, contact us at:</w:t>
                        </w:r>
                      </w:p>
                      <w:p w14:paraId="3CE0A31E" w14:textId="77777777" w:rsidR="003C6626" w:rsidRPr="000C30B1" w:rsidRDefault="003C6626" w:rsidP="003C662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</w:rPr>
                          <w:t>Email</w:t>
                        </w:r>
                      </w:p>
                      <w:p w14:paraId="10DE9164" w14:textId="77777777" w:rsidR="003C6626" w:rsidRPr="000C30B1" w:rsidRDefault="003C6626" w:rsidP="003C662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</w:rPr>
                          <w:t>Phone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F374734" wp14:editId="072A60B2">
                <wp:simplePos x="0" y="0"/>
                <wp:positionH relativeFrom="column">
                  <wp:posOffset>6531610</wp:posOffset>
                </wp:positionH>
                <wp:positionV relativeFrom="paragraph">
                  <wp:posOffset>266700</wp:posOffset>
                </wp:positionV>
                <wp:extent cx="2606040" cy="6576060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6576060"/>
                          <a:chOff x="0" y="0"/>
                          <a:chExt cx="2606040" cy="6576369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26060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E0F868" w14:textId="77777777" w:rsidR="00D62605" w:rsidRPr="000C30B1" w:rsidRDefault="00695F33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Title</w:t>
                              </w:r>
                              <w:r w:rsidR="00D31C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/Header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(Front)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2279" y="855677"/>
                            <a:ext cx="2423160" cy="32001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A5BEDC" w14:textId="77777777" w:rsidR="00695F33" w:rsidRDefault="00695F33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 w:rsidRPr="003A490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Insert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photo</w:t>
                              </w:r>
                            </w:p>
                            <w:p w14:paraId="1597ED0B" w14:textId="77777777" w:rsidR="00986643" w:rsidRPr="006E4836" w:rsidRDefault="00986643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h3.5 x w2.65</w:t>
                              </w:r>
                              <w:r w:rsidR="00BB6F30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6288329"/>
                            <a:ext cx="2606040" cy="28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F544CD" w14:textId="59856718" w:rsidR="00695F33" w:rsidRDefault="000C30B1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www.uwgb.edu</w:t>
                              </w:r>
                              <w:r w:rsidR="00431B4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/</w:t>
                              </w:r>
                              <w:r w:rsidR="00383E40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marinette</w:t>
                              </w:r>
                            </w:p>
                            <w:p w14:paraId="6DD0F263" w14:textId="77777777" w:rsidR="00383E40" w:rsidRDefault="00383E40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</w:p>
                            <w:p w14:paraId="4F932057" w14:textId="77777777" w:rsidR="006114AC" w:rsidRPr="000C30B1" w:rsidRDefault="006114AC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2279" y="4789922"/>
                            <a:ext cx="2413635" cy="14677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B63264" w14:textId="7040C5B1" w:rsidR="003C6626" w:rsidRPr="003A4902" w:rsidRDefault="00383E40" w:rsidP="003C662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83E40">
                                <w:rPr>
                                  <w:rFonts w:ascii="Arial" w:hAnsi="Arial" w:cs="Arial"/>
                                </w:rPr>
                                <w:drawing>
                                  <wp:inline distT="0" distB="0" distL="0" distR="0" wp14:anchorId="7FED1D92" wp14:editId="4694570F">
                                    <wp:extent cx="1364615" cy="1369695"/>
                                    <wp:effectExtent l="0" t="0" r="0" b="1905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64615" cy="136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4102217"/>
                            <a:ext cx="260604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04F69F" w14:textId="77777777" w:rsidR="003C6626" w:rsidRPr="000C30B1" w:rsidRDefault="00D31C7A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3C6626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74734" id="Group 19" o:spid="_x0000_s1039" style="position:absolute;margin-left:514.3pt;margin-top:21pt;width:205.2pt;height:517.8pt;z-index:251688960;mso-height-relative:margin" coordsize="26060,65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">
                <v:shape id="Text Box 6" o:spid="_x0000_s1040" type="#_x0000_t202" style="position:absolute;width:26060;height:9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" filled="f" stroked="f">
                  <v:textbox>
                    <w:txbxContent>
                      <w:p w14:paraId="1CE0F868" w14:textId="77777777" w:rsidR="00D62605" w:rsidRPr="000C30B1" w:rsidRDefault="00695F33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Title</w:t>
                        </w:r>
                        <w:r w:rsidR="00D31C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/Header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(Front)</w:t>
                        </w:r>
                      </w:p>
                    </w:txbxContent>
                  </v:textbox>
                </v:shape>
                <v:shape id="Text Box 8" o:spid="_x0000_s1041" type="#_x0000_t202" style="position:absolute;left:922;top:8556;width:24232;height:32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" fillcolor="#f2f2f2 [3052]" strokecolor="black [3213]" strokeweight=".5pt">
                  <v:textbox>
                    <w:txbxContent>
                      <w:p w14:paraId="74A5BEDC" w14:textId="77777777" w:rsidR="00695F33" w:rsidRDefault="00695F33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 w:rsidRPr="003A490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Insert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photo</w:t>
                        </w:r>
                      </w:p>
                      <w:p w14:paraId="1597ED0B" w14:textId="77777777" w:rsidR="00986643" w:rsidRPr="006E4836" w:rsidRDefault="00986643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h3.5 x w2.65</w:t>
                        </w:r>
                        <w:r w:rsidR="00BB6F30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in.</w:t>
                        </w:r>
                      </w:p>
                    </w:txbxContent>
                  </v:textbox>
                </v:shape>
                <v:shape id="Text Box 9" o:spid="_x0000_s1042" type="#_x0000_t202" style="position:absolute;top:62883;width:26060;height:28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03F544CD" w14:textId="59856718" w:rsidR="00695F33" w:rsidRDefault="000C30B1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www.uwgb.edu</w:t>
                        </w:r>
                        <w:r w:rsidR="00431B47">
                          <w:rPr>
                            <w:rFonts w:ascii="Arial" w:hAnsi="Arial" w:cs="Arial"/>
                            <w:b/>
                            <w:bCs/>
                          </w:rPr>
                          <w:t>/</w:t>
                        </w:r>
                        <w:r w:rsidR="00383E40">
                          <w:rPr>
                            <w:rFonts w:ascii="Arial" w:hAnsi="Arial" w:cs="Arial"/>
                            <w:b/>
                            <w:bCs/>
                          </w:rPr>
                          <w:t>marinette</w:t>
                        </w:r>
                      </w:p>
                      <w:p w14:paraId="6DD0F263" w14:textId="77777777" w:rsidR="00383E40" w:rsidRDefault="00383E40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  <w:p w14:paraId="4F932057" w14:textId="77777777" w:rsidR="006114AC" w:rsidRPr="000C30B1" w:rsidRDefault="006114AC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Text Box 14" o:spid="_x0000_s1043" type="#_x0000_t202" style="position:absolute;left:922;top:47899;width:24137;height:146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" fillcolor="white [3212]" stroked="f" strokeweight=".5pt">
                  <v:textbox>
                    <w:txbxContent>
                      <w:p w14:paraId="58B63264" w14:textId="7040C5B1" w:rsidR="003C6626" w:rsidRPr="003A4902" w:rsidRDefault="00383E40" w:rsidP="003C662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83E40">
                          <w:rPr>
                            <w:rFonts w:ascii="Arial" w:hAnsi="Arial" w:cs="Arial"/>
                          </w:rPr>
                          <w:drawing>
                            <wp:inline distT="0" distB="0" distL="0" distR="0" wp14:anchorId="7FED1D92" wp14:editId="4694570F">
                              <wp:extent cx="1364615" cy="1369695"/>
                              <wp:effectExtent l="0" t="0" r="0" b="1905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4615" cy="13696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15" o:spid="_x0000_s1044" type="#_x0000_t202" style="position:absolute;top:41022;width:26060;height:6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  <v:textbox>
                    <w:txbxContent>
                      <w:p w14:paraId="0F04F69F" w14:textId="77777777" w:rsidR="003C6626" w:rsidRPr="000C30B1" w:rsidRDefault="00D31C7A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3C6626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B6F30"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84C805A" wp14:editId="16C8FCBE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2606040" cy="6856730"/>
                <wp:effectExtent l="0" t="0" r="10160" b="127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6856730"/>
                          <a:chOff x="0" y="0"/>
                          <a:chExt cx="2606040" cy="685718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3288485"/>
                            <a:ext cx="2606040" cy="35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9167D4" w14:textId="77777777" w:rsidR="00627710" w:rsidRPr="000C30B1" w:rsidRDefault="00627710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T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itle/Header</w:t>
                              </w:r>
                            </w:p>
                            <w:p w14:paraId="6548EE21" w14:textId="77777777" w:rsidR="00627710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627710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39E45815" w14:textId="77777777" w:rsidR="000114A7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627710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09057" y="0"/>
                            <a:ext cx="2423160" cy="31962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3A6612" w14:textId="77777777" w:rsidR="000114A7" w:rsidRDefault="000114A7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 w:rsidRPr="003A490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Insert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photo</w:t>
                              </w:r>
                            </w:p>
                            <w:p w14:paraId="386A7A3C" w14:textId="77777777" w:rsidR="00986643" w:rsidRPr="006E4836" w:rsidRDefault="00986643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h3.5 x w2.65</w:t>
                              </w:r>
                              <w:r w:rsidR="00BB6F30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C805A" id="Group 22" o:spid="_x0000_s1045" style="position:absolute;margin-left:.3pt;margin-top:0;width:205.2pt;height:539.9pt;z-index:251665408" coordsize="26060,685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">
                <v:shape id="Text Box 2" o:spid="_x0000_s1046" type="#_x0000_t202" style="position:absolute;top:32884;width:26060;height:35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009167D4" w14:textId="77777777" w:rsidR="00627710" w:rsidRPr="000C30B1" w:rsidRDefault="00627710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T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itle/Header</w:t>
                        </w:r>
                      </w:p>
                      <w:p w14:paraId="6548EE21" w14:textId="77777777" w:rsidR="00627710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627710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39E45815" w14:textId="77777777" w:rsidR="000114A7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627710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</w:txbxContent>
                  </v:textbox>
                </v:shape>
                <v:shape id="Text Box 4" o:spid="_x0000_s1047" type="#_x0000_t202" style="position:absolute;left:1090;width:24232;height:319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" fillcolor="#f2f2f2 [3052]" strokecolor="black [3213]" strokeweight=".5pt">
                  <v:textbox>
                    <w:txbxContent>
                      <w:p w14:paraId="013A6612" w14:textId="77777777" w:rsidR="000114A7" w:rsidRDefault="000114A7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 w:rsidRPr="003A490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Insert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photo</w:t>
                        </w:r>
                      </w:p>
                      <w:p w14:paraId="386A7A3C" w14:textId="77777777" w:rsidR="00986643" w:rsidRPr="006E4836" w:rsidRDefault="00986643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h3.5 x w2.65</w:t>
                        </w:r>
                        <w:r w:rsidR="00BB6F30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in.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1C7A"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5C4FE8" wp14:editId="2A251DB4">
                <wp:simplePos x="0" y="0"/>
                <wp:positionH relativeFrom="column">
                  <wp:posOffset>4678</wp:posOffset>
                </wp:positionH>
                <wp:positionV relativeFrom="paragraph">
                  <wp:posOffset>6702841</wp:posOffset>
                </wp:positionV>
                <wp:extent cx="2413635" cy="133985"/>
                <wp:effectExtent l="0" t="0" r="0" b="5715"/>
                <wp:wrapSquare wrapText="bothSides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339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098A0" id="Rectangle 25" o:spid="_x0000_s1026" style="position:absolute;margin-left:.35pt;margin-top:527.8pt;width:190.05pt;height:10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" fillcolor="#0f5640 [3215]" stroked="f" strokeweight="0">
                <w10:wrap type="square"/>
              </v:rect>
            </w:pict>
          </mc:Fallback>
        </mc:AlternateContent>
      </w:r>
      <w:r w:rsidR="00D31C7A"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E0A9F0" wp14:editId="7399FDAE">
                <wp:simplePos x="0" y="0"/>
                <wp:positionH relativeFrom="column">
                  <wp:posOffset>6623108</wp:posOffset>
                </wp:positionH>
                <wp:positionV relativeFrom="paragraph">
                  <wp:posOffset>4194</wp:posOffset>
                </wp:positionV>
                <wp:extent cx="2413635" cy="133985"/>
                <wp:effectExtent l="0" t="0" r="0" b="5715"/>
                <wp:wrapSquare wrapText="bothSides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339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CAEA3" id="Rectangle 13" o:spid="_x0000_s1026" style="position:absolute;margin-left:521.5pt;margin-top:.35pt;width:190.05pt;height:10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" fillcolor="#0f5640 [3215]" stroked="f" strokeweight="0">
                <w10:wrap type="square"/>
              </v:rect>
            </w:pict>
          </mc:Fallback>
        </mc:AlternateContent>
      </w:r>
    </w:p>
    <w:sectPr w:rsidR="00C915F3" w:rsidRPr="008D3502" w:rsidSect="008D350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49C"/>
    <w:rsid w:val="000114A7"/>
    <w:rsid w:val="00057304"/>
    <w:rsid w:val="000C30B1"/>
    <w:rsid w:val="00122FE2"/>
    <w:rsid w:val="001F34C2"/>
    <w:rsid w:val="00305B23"/>
    <w:rsid w:val="00383E40"/>
    <w:rsid w:val="003C6626"/>
    <w:rsid w:val="00431B47"/>
    <w:rsid w:val="005836ED"/>
    <w:rsid w:val="00592D18"/>
    <w:rsid w:val="005D73BD"/>
    <w:rsid w:val="006114AC"/>
    <w:rsid w:val="00627710"/>
    <w:rsid w:val="00695F33"/>
    <w:rsid w:val="006C3016"/>
    <w:rsid w:val="006E4836"/>
    <w:rsid w:val="00794466"/>
    <w:rsid w:val="007A1F94"/>
    <w:rsid w:val="007C0339"/>
    <w:rsid w:val="00850035"/>
    <w:rsid w:val="008A249C"/>
    <w:rsid w:val="008B3319"/>
    <w:rsid w:val="008D3502"/>
    <w:rsid w:val="00986643"/>
    <w:rsid w:val="009C1DAC"/>
    <w:rsid w:val="00A9098C"/>
    <w:rsid w:val="00AB29FD"/>
    <w:rsid w:val="00BB6F30"/>
    <w:rsid w:val="00CB159B"/>
    <w:rsid w:val="00D31C7A"/>
    <w:rsid w:val="00D35013"/>
    <w:rsid w:val="00D62605"/>
    <w:rsid w:val="00E73E7A"/>
    <w:rsid w:val="00E93CC3"/>
    <w:rsid w:val="00EB2AE8"/>
    <w:rsid w:val="00ED289E"/>
    <w:rsid w:val="00FC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F351F"/>
  <w14:defaultImageDpi w14:val="32767"/>
  <w15:chartTrackingRefBased/>
  <w15:docId w15:val="{709C8245-C346-4A6E-B24A-EA7439C1F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159B"/>
    <w:pPr>
      <w:spacing w:after="200" w:line="264" w:lineRule="auto"/>
    </w:pPr>
    <w:rPr>
      <w:color w:val="0F5640" w:themeColor="text2"/>
      <w:kern w:val="2"/>
      <w:lang w:eastAsia="ja-JP"/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14AC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14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8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AppData\Local\Microsoft\Windows\Temporary%20Internet%20Files\Content.IE5\OALAI1PP\Tri-fold%20Broch_ALL_Template_080216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8160014-6235-114D-8D9A-A4D682C83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C:\Users\jessica.seeland\AppData\Local\Microsoft\Windows\Temporary Internet Files\Content.IE5\OALAI1PP\Tri-fold Broch_ALL_Template_080216.dotx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3</cp:revision>
  <dcterms:created xsi:type="dcterms:W3CDTF">2018-10-31T16:59:00Z</dcterms:created>
  <dcterms:modified xsi:type="dcterms:W3CDTF">2018-10-31T17:04:00Z</dcterms:modified>
</cp:coreProperties>
</file>