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EDCF" w14:textId="77777777" w:rsidR="000114A7" w:rsidRDefault="00FC08B5" w:rsidP="000114A7">
      <w:pPr>
        <w:pBdr>
          <w:top w:val="single" w:sz="4" w:space="1" w:color="auto"/>
        </w:pBdr>
        <w:outlineLvl w:val="0"/>
        <w:rPr>
          <w:rFonts w:ascii="Palatino" w:hAnsi="Palatino"/>
          <w:b/>
          <w:bCs/>
          <w:color w:val="A22D31"/>
          <w:sz w:val="28"/>
          <w:szCs w:val="28"/>
        </w:rPr>
      </w:pPr>
      <w:r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E66B51" wp14:editId="55AFE57B">
                <wp:simplePos x="0" y="0"/>
                <wp:positionH relativeFrom="column">
                  <wp:posOffset>3267075</wp:posOffset>
                </wp:positionH>
                <wp:positionV relativeFrom="paragraph">
                  <wp:posOffset>2427739</wp:posOffset>
                </wp:positionV>
                <wp:extent cx="2606040" cy="4260215"/>
                <wp:effectExtent l="0" t="0" r="0" b="6985"/>
                <wp:wrapThrough wrapText="bothSides">
                  <wp:wrapPolygon edited="0">
                    <wp:start x="211" y="0"/>
                    <wp:lineTo x="211" y="21507"/>
                    <wp:lineTo x="21053" y="21507"/>
                    <wp:lineTo x="21053" y="0"/>
                    <wp:lineTo x="211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4260215"/>
                          <a:chOff x="0" y="0"/>
                          <a:chExt cx="2606040" cy="426082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91237"/>
                            <a:ext cx="2606040" cy="30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1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06040" cy="1090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CAB2D" w14:textId="77777777" w:rsidR="006E4836" w:rsidRDefault="006E4836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22D31"/>
                                </w:rPr>
                              </w:pPr>
                            </w:p>
                            <w:p w14:paraId="37EFBAA2" w14:textId="77777777" w:rsidR="006E4836" w:rsidRPr="000C30B1" w:rsidRDefault="00D31C7A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Call</w:t>
                              </w:r>
                              <w:r w:rsidR="006E483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out/quote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66B51" id="Group 24" o:spid="_x0000_s1026" style="position:absolute;margin-left:257.25pt;margin-top:191.15pt;width:205.2pt;height:335.45pt;z-index:251660288" coordsize="26060,42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912;width:26060;height:30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 style="mso-next-textbox:#Text Box 3">
                    <w:txbxContent/>
                  </v:textbox>
                </v:shape>
                <v:shape id="Text Box 12" o:spid="_x0000_s1028" type="#_x0000_t202" style="position:absolute;width:26060;height:109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646CAB2D" w14:textId="77777777" w:rsidR="006E4836" w:rsidRDefault="006E4836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22D31"/>
                          </w:rPr>
                        </w:pPr>
                      </w:p>
                      <w:p w14:paraId="37EFBAA2" w14:textId="77777777" w:rsidR="006E4836" w:rsidRPr="000C30B1" w:rsidRDefault="00D31C7A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Call</w:t>
                        </w:r>
                        <w:r w:rsidR="006E483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out/quote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6F30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37E77" wp14:editId="191792D2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2606040" cy="6609715"/>
                <wp:effectExtent l="0" t="0" r="0" b="1968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609715"/>
                          <a:chOff x="0" y="0"/>
                          <a:chExt cx="2606040" cy="6609914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604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 id="1">
                          <w:txbxContent>
                            <w:p w14:paraId="28C0D889" w14:textId="77777777" w:rsidR="00794466" w:rsidRPr="000C30B1" w:rsidRDefault="00D3501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Title/Header 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(Inside)</w:t>
                              </w:r>
                            </w:p>
                            <w:p w14:paraId="093FB8DF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6CA3F6DC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69424A6F" w14:textId="77777777" w:rsidR="008D3502" w:rsidRPr="000C30B1" w:rsidRDefault="008D3502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2F2E6F8C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237A24EE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1FE7747D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0D6C9177" w14:textId="77777777" w:rsidR="00CB159B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19154299" w14:textId="77777777" w:rsidR="006E4836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9C1DAC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py</w:t>
                              </w:r>
                            </w:p>
                            <w:p w14:paraId="5FA89C2E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36E4C6D7" w14:textId="77777777" w:rsidR="000C30B1" w:rsidRDefault="000C30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3890" y="3590489"/>
                            <a:ext cx="2423160" cy="3019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19302" w14:textId="77777777" w:rsidR="00D62605" w:rsidRDefault="00D62605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2071ADF0" w14:textId="77777777" w:rsidR="00BB6F30" w:rsidRPr="006E4836" w:rsidRDefault="00BB6F30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h3.3 x w2.65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37E77" id="Group 23" o:spid="_x0000_s1029" style="position:absolute;margin-left:.3pt;margin-top:.3pt;width:205.2pt;height:520.45pt;z-index:251672576" coordsize="26060,66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">
                <v:shape id="Text Box 10" o:spid="_x0000_s1030" type="#_x0000_t202" style="position:absolute;width:26060;height:35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 style="mso-next-textbox:#Text Box 1">
                    <w:txbxContent>
                      <w:p w14:paraId="28C0D889" w14:textId="77777777" w:rsidR="00794466" w:rsidRPr="000C30B1" w:rsidRDefault="00D3501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Title/Header 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(Inside)</w:t>
                        </w:r>
                      </w:p>
                      <w:p w14:paraId="093FB8DF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8D3502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6CA3F6DC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69424A6F" w14:textId="77777777" w:rsidR="008D3502" w:rsidRPr="000C30B1" w:rsidRDefault="008D3502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2F2E6F8C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237A24EE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1FE7747D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0D6C9177" w14:textId="77777777" w:rsidR="00CB159B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CB159B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19154299" w14:textId="77777777" w:rsidR="006E4836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CB159B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</w:t>
                        </w:r>
                        <w:r w:rsidR="009C1DAC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py</w:t>
                        </w:r>
                      </w:p>
                      <w:p w14:paraId="5FA89C2E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36E4C6D7" w14:textId="77777777" w:rsidR="000C30B1" w:rsidRDefault="000C30B1"/>
                    </w:txbxContent>
                  </v:textbox>
                </v:shape>
                <v:shape id="Text Box 7" o:spid="_x0000_s1031" type="#_x0000_t202" style="position:absolute;left:838;top:35904;width:24232;height:30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" fillcolor="#f2f2f2 [3052]" strokecolor="black [3213]" strokeweight=".5pt">
                  <v:textbox>
                    <w:txbxContent>
                      <w:p w14:paraId="5D019302" w14:textId="77777777" w:rsidR="00D62605" w:rsidRDefault="00D62605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2071ADF0" w14:textId="77777777" w:rsidR="00BB6F30" w:rsidRPr="006E4836" w:rsidRDefault="00BB6F30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h3.3 x w2.65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6643" w:rsidRPr="00F74888">
        <w:rPr>
          <w:rFonts w:ascii="Palatino" w:hAnsi="Palatino"/>
          <w:b/>
          <w:bCs/>
          <w:i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6831DF" wp14:editId="104DF89A">
                <wp:simplePos x="0" y="0"/>
                <wp:positionH relativeFrom="margin">
                  <wp:posOffset>3350895</wp:posOffset>
                </wp:positionH>
                <wp:positionV relativeFrom="margin">
                  <wp:posOffset>3810</wp:posOffset>
                </wp:positionV>
                <wp:extent cx="5669280" cy="2514600"/>
                <wp:effectExtent l="0" t="0" r="20320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717D" w14:textId="77777777" w:rsidR="00CB159B" w:rsidRDefault="00CB159B" w:rsidP="006E48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 w:rsidRPr="003A490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Insert</w:t>
                            </w:r>
                            <w:r w:rsidR="006E483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photo</w:t>
                            </w:r>
                          </w:p>
                          <w:p w14:paraId="3A489F07" w14:textId="77777777" w:rsidR="00986643" w:rsidRPr="006E4836" w:rsidRDefault="00986643" w:rsidP="009866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h2.75 x w6.2</w:t>
                            </w:r>
                            <w:r w:rsidR="00BB6F3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31DF" id="Text Box 27" o:spid="_x0000_s1032" type="#_x0000_t202" style="position:absolute;margin-left:263.85pt;margin-top:.3pt;width:446.4pt;height:19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" fillcolor="#f2f2f2 [3052]" strokecolor="black [3213]" strokeweight=".5pt">
                <v:textbox>
                  <w:txbxContent>
                    <w:p w14:paraId="2F82717D" w14:textId="77777777" w:rsidR="00CB159B" w:rsidRDefault="00CB159B" w:rsidP="006E48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 w:rsidRPr="003A4902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Insert</w:t>
                      </w:r>
                      <w:r w:rsidR="006E483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photo</w:t>
                      </w:r>
                    </w:p>
                    <w:p w14:paraId="3A489F07" w14:textId="77777777" w:rsidR="00986643" w:rsidRPr="006E4836" w:rsidRDefault="00986643" w:rsidP="009866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h2.75 x w6.2</w:t>
                      </w:r>
                      <w:r w:rsidR="00BB6F30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in.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6626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6F574" wp14:editId="2F431DE3">
                <wp:simplePos x="0" y="0"/>
                <wp:positionH relativeFrom="column">
                  <wp:posOffset>6538595</wp:posOffset>
                </wp:positionH>
                <wp:positionV relativeFrom="paragraph">
                  <wp:posOffset>2553970</wp:posOffset>
                </wp:positionV>
                <wp:extent cx="2606040" cy="4110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F574" id="Text Box 3" o:spid="_x0000_s1033" type="#_x0000_t202" style="position:absolute;margin-left:514.85pt;margin-top:201.1pt;width:205.2pt;height:3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&#13;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836ED" w:rsidRPr="00111436"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E5087" wp14:editId="3EF09280">
                <wp:simplePos x="0" y="0"/>
                <wp:positionH relativeFrom="margin">
                  <wp:posOffset>87630</wp:posOffset>
                </wp:positionH>
                <wp:positionV relativeFrom="margin">
                  <wp:posOffset>6718935</wp:posOffset>
                </wp:positionV>
                <wp:extent cx="8983980" cy="13271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80" cy="132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298BB" id="Rectangle 11" o:spid="_x0000_s1026" style="position:absolute;margin-left:6.9pt;margin-top:529.05pt;width:707.4pt;height:10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" fillcolor="#0f5640 [3215]" stroked="f" strokeweight="0">
                <w10:wrap type="square" anchorx="margin" anchory="margin"/>
              </v:rect>
            </w:pict>
          </mc:Fallback>
        </mc:AlternateContent>
      </w:r>
      <w:r w:rsidR="000114A7">
        <w:rPr>
          <w:rFonts w:ascii="Palatino" w:hAnsi="Palatino"/>
          <w:b/>
          <w:bCs/>
          <w:color w:val="A22D31"/>
          <w:sz w:val="28"/>
          <w:szCs w:val="28"/>
        </w:rPr>
        <w:br w:type="page"/>
      </w:r>
    </w:p>
    <w:p w14:paraId="2F0AE455" w14:textId="649CF1D6" w:rsidR="00C915F3" w:rsidRPr="008D3502" w:rsidRDefault="004C3786" w:rsidP="00794466">
      <w:pPr>
        <w:outlineLvl w:val="0"/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74734" wp14:editId="47473105">
                <wp:simplePos x="0" y="0"/>
                <wp:positionH relativeFrom="column">
                  <wp:posOffset>6530340</wp:posOffset>
                </wp:positionH>
                <wp:positionV relativeFrom="paragraph">
                  <wp:posOffset>250190</wp:posOffset>
                </wp:positionV>
                <wp:extent cx="2606040" cy="660146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601460"/>
                          <a:chOff x="0" y="0"/>
                          <a:chExt cx="2606040" cy="6603068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060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0F868" w14:textId="77777777" w:rsidR="00D62605" w:rsidRPr="000C30B1" w:rsidRDefault="00695F33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Title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/Header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(Front)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2279" y="855677"/>
                            <a:ext cx="2423160" cy="32001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5BEDC" w14:textId="77777777" w:rsidR="00695F33" w:rsidRDefault="00695F3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1597ED0B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6315570"/>
                            <a:ext cx="2606040" cy="28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544CD" w14:textId="45265147" w:rsidR="00695F33" w:rsidRPr="000C30B1" w:rsidRDefault="000C30B1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www.uwgb.edu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2279" y="4966014"/>
                            <a:ext cx="2413635" cy="12673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63264" w14:textId="2B3F521D" w:rsidR="003C6626" w:rsidRPr="003A4902" w:rsidRDefault="00122FE2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22FE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drawing>
                                  <wp:inline distT="0" distB="0" distL="0" distR="0" wp14:anchorId="373DE66C" wp14:editId="5CBD8670">
                                    <wp:extent cx="1471930" cy="1169670"/>
                                    <wp:effectExtent l="0" t="0" r="127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71930" cy="1169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4102217"/>
                            <a:ext cx="260604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4F69F" w14:textId="77777777" w:rsidR="003C6626" w:rsidRPr="000C30B1" w:rsidRDefault="00D31C7A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C662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4734" id="Group 19" o:spid="_x0000_s1034" style="position:absolute;margin-left:514.2pt;margin-top:19.7pt;width:205.2pt;height:519.8pt;z-index:251688960;mso-height-relative:margin" coordsize="26060,66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">
                <v:shape id="Text Box 6" o:spid="_x0000_s1035" type="#_x0000_t202" style="position:absolute;width:26060;height:9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1CE0F868" w14:textId="77777777" w:rsidR="00D62605" w:rsidRPr="000C30B1" w:rsidRDefault="00695F33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Title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/Header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(Front)</w:t>
                        </w:r>
                      </w:p>
                    </w:txbxContent>
                  </v:textbox>
                </v:shape>
                <v:shape id="Text Box 8" o:spid="_x0000_s1036" type="#_x0000_t202" style="position:absolute;left:922;top:8556;width:24232;height:32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74A5BEDC" w14:textId="77777777" w:rsidR="00695F33" w:rsidRDefault="00695F3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1597ED0B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v:shape id="Text Box 9" o:spid="_x0000_s1037" type="#_x0000_t202" style="position:absolute;top:63155;width:26060;height:28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F544CD" w14:textId="45265147" w:rsidR="00695F33" w:rsidRPr="000C30B1" w:rsidRDefault="000C30B1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www.uwgb.edu</w:t>
                        </w:r>
                      </w:p>
                    </w:txbxContent>
                  </v:textbox>
                </v:shape>
                <v:shape id="Text Box 14" o:spid="_x0000_s1038" type="#_x0000_t202" style="position:absolute;left:922;top:49660;width:24137;height:12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" fillcolor="white [3212]" stroked="f" strokeweight=".5pt">
                  <v:textbox>
                    <w:txbxContent>
                      <w:p w14:paraId="58B63264" w14:textId="2B3F521D" w:rsidR="003C6626" w:rsidRPr="003A4902" w:rsidRDefault="00122FE2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22FE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drawing>
                            <wp:inline distT="0" distB="0" distL="0" distR="0" wp14:anchorId="373DE66C" wp14:editId="5CBD8670">
                              <wp:extent cx="1471930" cy="1169670"/>
                              <wp:effectExtent l="0" t="0" r="127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1930" cy="11696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39" type="#_x0000_t202" style="position:absolute;top:41022;width:26060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0F04F69F" w14:textId="77777777" w:rsidR="003C6626" w:rsidRPr="000C30B1" w:rsidRDefault="00D31C7A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3C662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D289E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43E1D4" wp14:editId="73F6786E">
                <wp:simplePos x="0" y="0"/>
                <wp:positionH relativeFrom="column">
                  <wp:posOffset>3267075</wp:posOffset>
                </wp:positionH>
                <wp:positionV relativeFrom="paragraph">
                  <wp:posOffset>0</wp:posOffset>
                </wp:positionV>
                <wp:extent cx="2614295" cy="7041515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7041515"/>
                          <a:chOff x="0" y="0"/>
                          <a:chExt cx="2614429" cy="6308009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60604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E884F" w14:textId="77777777" w:rsidR="00695F33" w:rsidRPr="000C30B1" w:rsidRDefault="00695F3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About 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Us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(Back)</w:t>
                              </w: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B1030F7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47334DA5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8389" y="5998129"/>
                            <a:ext cx="260604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5A866" w14:textId="4C5800F2" w:rsidR="003C6626" w:rsidRPr="003C6626" w:rsidRDefault="00305B23" w:rsidP="0079446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2420 Nicolet Drive, Green Bay, WI 54311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00668" y="5334850"/>
                            <a:ext cx="2413635" cy="691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D3844" w14:textId="71A387EE" w:rsidR="003C6626" w:rsidRPr="003A4902" w:rsidRDefault="00122FE2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22FE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drawing>
                                  <wp:inline distT="0" distB="0" distL="0" distR="0" wp14:anchorId="29A29765" wp14:editId="1CFA73B1">
                                    <wp:extent cx="2223770" cy="39433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3770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3749878"/>
                            <a:ext cx="2606040" cy="13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AFBA8" w14:textId="77777777" w:rsidR="00794466" w:rsidRPr="000C30B1" w:rsidRDefault="0079446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C25454D" w14:textId="77777777" w:rsidR="003C6626" w:rsidRPr="000C30B1" w:rsidRDefault="003C662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more information, contact us at:</w:t>
                              </w:r>
                            </w:p>
                            <w:p w14:paraId="3CE0A31E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Email</w:t>
                              </w:r>
                            </w:p>
                            <w:p w14:paraId="10DE9164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E1D4" id="Group 21" o:spid="_x0000_s1040" style="position:absolute;margin-left:257.25pt;margin-top:0;width:205.85pt;height:554.45pt;z-index:251695104;mso-height-relative:margin" coordsize="26144,63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">
                <v:shape id="Text Box 5" o:spid="_x0000_s1041" type="#_x0000_t202" style="position:absolute;width:26060;height:31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648E884F" w14:textId="77777777" w:rsidR="00695F33" w:rsidRPr="000C30B1" w:rsidRDefault="00695F3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About 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Us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(Back)</w:t>
                        </w: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4B1030F7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95F33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47334DA5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95F33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16" o:spid="_x0000_s1042" type="#_x0000_t202" style="position:absolute;left:83;top:59981;width:26061;height:3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4595A866" w14:textId="4C5800F2" w:rsidR="003C6626" w:rsidRPr="003C6626" w:rsidRDefault="00305B23" w:rsidP="0079446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2420 Nicolet Drive, Green Bay, WI 54311</w:t>
                        </w:r>
                      </w:p>
                    </w:txbxContent>
                  </v:textbox>
                </v:shape>
                <v:shape id="Text Box 17" o:spid="_x0000_s1043" type="#_x0000_t202" style="position:absolute;left:1006;top:53348;width:24137;height:69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" fillcolor="white [3212]" stroked="f" strokeweight=".5pt">
                  <v:textbox>
                    <w:txbxContent>
                      <w:p w14:paraId="174D3844" w14:textId="71A387EE" w:rsidR="003C6626" w:rsidRPr="003A4902" w:rsidRDefault="00122FE2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22FE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drawing>
                            <wp:inline distT="0" distB="0" distL="0" distR="0" wp14:anchorId="29A29765" wp14:editId="1CFA73B1">
                              <wp:extent cx="2223770" cy="39433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3770" cy="394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44" type="#_x0000_t202" style="position:absolute;top:37498;width:26060;height:13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6ECAFBA8" w14:textId="77777777" w:rsidR="00794466" w:rsidRPr="000C30B1" w:rsidRDefault="0079446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C25454D" w14:textId="77777777" w:rsidR="003C6626" w:rsidRPr="000C30B1" w:rsidRDefault="003C662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more information, contact us at:</w:t>
                        </w:r>
                      </w:p>
                      <w:p w14:paraId="3CE0A31E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Email</w:t>
                        </w:r>
                      </w:p>
                      <w:p w14:paraId="10DE9164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Phone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6F30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4C805A" wp14:editId="16C8FCB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606040" cy="6856730"/>
                <wp:effectExtent l="0" t="0" r="10160" b="12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856730"/>
                          <a:chOff x="0" y="0"/>
                          <a:chExt cx="2606040" cy="685718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3288485"/>
                            <a:ext cx="260604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167D4" w14:textId="77777777" w:rsidR="00627710" w:rsidRPr="000C30B1" w:rsidRDefault="00627710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itle/Header</w:t>
                              </w:r>
                            </w:p>
                            <w:p w14:paraId="6548EE21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39E45815" w14:textId="77777777" w:rsidR="000114A7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9057" y="0"/>
                            <a:ext cx="2423160" cy="3196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A6612" w14:textId="77777777" w:rsidR="000114A7" w:rsidRDefault="000114A7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386A7A3C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805A" id="Group 22" o:spid="_x0000_s1045" style="position:absolute;margin-left:.3pt;margin-top:0;width:205.2pt;height:539.9pt;z-index:251665408" coordsize="26060,685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">
                <v:shape id="Text Box 2" o:spid="_x0000_s1046" type="#_x0000_t202" style="position:absolute;top:32884;width:26060;height:35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009167D4" w14:textId="77777777" w:rsidR="00627710" w:rsidRPr="000C30B1" w:rsidRDefault="00627710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itle/Header</w:t>
                        </w:r>
                      </w:p>
                      <w:p w14:paraId="6548EE21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39E45815" w14:textId="77777777" w:rsidR="000114A7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27710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4" o:spid="_x0000_s1047" type="#_x0000_t202" style="position:absolute;left:1090;width:24232;height:319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013A6612" w14:textId="77777777" w:rsidR="000114A7" w:rsidRDefault="000114A7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386A7A3C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C4FE8" wp14:editId="2A251DB4">
                <wp:simplePos x="0" y="0"/>
                <wp:positionH relativeFrom="column">
                  <wp:posOffset>4678</wp:posOffset>
                </wp:positionH>
                <wp:positionV relativeFrom="paragraph">
                  <wp:posOffset>6702841</wp:posOffset>
                </wp:positionV>
                <wp:extent cx="2413635" cy="133985"/>
                <wp:effectExtent l="0" t="0" r="0" b="571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7832C" id="Rectangle 25" o:spid="_x0000_s1026" style="position:absolute;margin-left:.35pt;margin-top:527.8pt;width:190.0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0A9F0" wp14:editId="7399FDAE">
                <wp:simplePos x="0" y="0"/>
                <wp:positionH relativeFrom="column">
                  <wp:posOffset>6623108</wp:posOffset>
                </wp:positionH>
                <wp:positionV relativeFrom="paragraph">
                  <wp:posOffset>4194</wp:posOffset>
                </wp:positionV>
                <wp:extent cx="2413635" cy="133985"/>
                <wp:effectExtent l="0" t="0" r="0" b="571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F6A28" id="Rectangle 13" o:spid="_x0000_s1026" style="position:absolute;margin-left:521.5pt;margin-top:.35pt;width:190.05pt;height:1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</w:p>
    <w:sectPr w:rsidR="00C915F3" w:rsidRPr="008D3502" w:rsidSect="008D35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9C"/>
    <w:rsid w:val="000114A7"/>
    <w:rsid w:val="00057304"/>
    <w:rsid w:val="000C30B1"/>
    <w:rsid w:val="00122FE2"/>
    <w:rsid w:val="00305B23"/>
    <w:rsid w:val="00310CA6"/>
    <w:rsid w:val="003C6626"/>
    <w:rsid w:val="004C3786"/>
    <w:rsid w:val="005836ED"/>
    <w:rsid w:val="00627710"/>
    <w:rsid w:val="00695F33"/>
    <w:rsid w:val="006C3016"/>
    <w:rsid w:val="006E4836"/>
    <w:rsid w:val="00794466"/>
    <w:rsid w:val="007A1F94"/>
    <w:rsid w:val="007C0339"/>
    <w:rsid w:val="00850035"/>
    <w:rsid w:val="008A249C"/>
    <w:rsid w:val="008B3319"/>
    <w:rsid w:val="008D3502"/>
    <w:rsid w:val="00986643"/>
    <w:rsid w:val="009C1DAC"/>
    <w:rsid w:val="00BB6F30"/>
    <w:rsid w:val="00C02EA1"/>
    <w:rsid w:val="00CB159B"/>
    <w:rsid w:val="00D31C7A"/>
    <w:rsid w:val="00D35013"/>
    <w:rsid w:val="00D62605"/>
    <w:rsid w:val="00E73E7A"/>
    <w:rsid w:val="00E93CC3"/>
    <w:rsid w:val="00EB2AE8"/>
    <w:rsid w:val="00ED289E"/>
    <w:rsid w:val="00F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351F"/>
  <w14:defaultImageDpi w14:val="32767"/>
  <w15:chartTrackingRefBased/>
  <w15:docId w15:val="{709C8245-C346-4A6E-B24A-EA7439C1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159B"/>
    <w:pPr>
      <w:spacing w:after="200" w:line="264" w:lineRule="auto"/>
    </w:pPr>
    <w:rPr>
      <w:color w:val="0F5640" w:themeColor="text2"/>
      <w:kern w:val="2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AppData\Local\Microsoft\Windows\Temporary%20Internet%20Files\Content.IE5\OALAI1PP\Tri-fold%20Broch_ALL_Template_0802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238CEF-3EFE-0B4D-82E7-7D861A8A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C:\Users\jessica.seeland\AppData\Local\Microsoft\Windows\Temporary Internet Files\Content.IE5\OALAI1PP\Tri-fold Broch_ALL_Template_080216.dotx</Template>
  <TotalTime>10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8</cp:revision>
  <dcterms:created xsi:type="dcterms:W3CDTF">2018-10-31T15:32:00Z</dcterms:created>
  <dcterms:modified xsi:type="dcterms:W3CDTF">2018-10-31T17:06:00Z</dcterms:modified>
</cp:coreProperties>
</file>