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F43FC" w14:textId="36794EF9" w:rsidR="008A6AC8" w:rsidRPr="00A747D6" w:rsidRDefault="008A6AC8" w:rsidP="008A6AC8">
      <w:pPr>
        <w:rPr>
          <w:b/>
          <w:bCs/>
        </w:rPr>
      </w:pPr>
      <w:r w:rsidRPr="00A747D6">
        <w:rPr>
          <w:b/>
          <w:bCs/>
        </w:rPr>
        <w:t xml:space="preserve">University Committee Agenda </w:t>
      </w:r>
      <w:r w:rsidRPr="00A747D6">
        <w:rPr>
          <w:b/>
          <w:bCs/>
        </w:rPr>
        <w:br/>
      </w:r>
      <w:r w:rsidR="00A747D6">
        <w:rPr>
          <w:b/>
          <w:bCs/>
        </w:rPr>
        <w:br/>
      </w:r>
      <w:r w:rsidRPr="00A747D6">
        <w:rPr>
          <w:b/>
          <w:bCs/>
        </w:rPr>
        <w:t>Meeting #</w:t>
      </w:r>
      <w:r w:rsidR="00462026">
        <w:rPr>
          <w:b/>
          <w:bCs/>
        </w:rPr>
        <w:t>4</w:t>
      </w:r>
    </w:p>
    <w:p w14:paraId="668953D2" w14:textId="0EDF974D" w:rsidR="008A6AC8" w:rsidRPr="00A747D6" w:rsidRDefault="008A6AC8" w:rsidP="008A6AC8">
      <w:pPr>
        <w:rPr>
          <w:b/>
          <w:bCs/>
        </w:rPr>
      </w:pPr>
      <w:r w:rsidRPr="00A747D6">
        <w:rPr>
          <w:b/>
          <w:bCs/>
        </w:rPr>
        <w:t xml:space="preserve">Wednesday </w:t>
      </w:r>
      <w:r w:rsidR="00462026">
        <w:rPr>
          <w:b/>
          <w:bCs/>
        </w:rPr>
        <w:t xml:space="preserve">07 October </w:t>
      </w:r>
      <w:r w:rsidRPr="00A747D6">
        <w:rPr>
          <w:b/>
          <w:bCs/>
        </w:rPr>
        <w:t>202</w:t>
      </w:r>
      <w:r w:rsidR="00AA02CC">
        <w:rPr>
          <w:b/>
          <w:bCs/>
        </w:rPr>
        <w:t>6</w:t>
      </w:r>
      <w:r w:rsidRPr="00A747D6">
        <w:rPr>
          <w:b/>
          <w:bCs/>
        </w:rPr>
        <w:t xml:space="preserve"> </w:t>
      </w:r>
    </w:p>
    <w:p w14:paraId="2F708072" w14:textId="44A7703B" w:rsidR="008A6AC8" w:rsidRPr="00A747D6" w:rsidRDefault="008A6AC8" w:rsidP="008A6AC8">
      <w:pPr>
        <w:rPr>
          <w:b/>
          <w:bCs/>
        </w:rPr>
      </w:pPr>
      <w:r w:rsidRPr="00A747D6">
        <w:rPr>
          <w:b/>
          <w:bCs/>
        </w:rPr>
        <w:t xml:space="preserve">3:00 – 5:00 PM via Microsoft Teams </w:t>
      </w:r>
    </w:p>
    <w:p w14:paraId="0608B529" w14:textId="77777777" w:rsidR="003F17CF" w:rsidRDefault="008A6AC8" w:rsidP="003F17CF">
      <w:pPr>
        <w:pStyle w:val="ListParagraph"/>
        <w:numPr>
          <w:ilvl w:val="0"/>
          <w:numId w:val="15"/>
        </w:numPr>
      </w:pPr>
      <w:r w:rsidRPr="008A6AC8">
        <w:t xml:space="preserve">Call To Order </w:t>
      </w:r>
    </w:p>
    <w:p w14:paraId="69C000B2" w14:textId="77777777" w:rsidR="003F17CF" w:rsidRDefault="008A6AC8" w:rsidP="003F17CF">
      <w:pPr>
        <w:pStyle w:val="ListParagraph"/>
        <w:numPr>
          <w:ilvl w:val="0"/>
          <w:numId w:val="15"/>
        </w:numPr>
      </w:pPr>
      <w:r w:rsidRPr="008A6AC8">
        <w:t>Recorder of Minutes (</w:t>
      </w:r>
      <w:r w:rsidR="00462026">
        <w:t>Tanin</w:t>
      </w:r>
      <w:r w:rsidRPr="008A6AC8">
        <w:t xml:space="preserve">) </w:t>
      </w:r>
    </w:p>
    <w:p w14:paraId="21FB8A4D" w14:textId="77777777" w:rsidR="003F17CF" w:rsidRDefault="008A6AC8" w:rsidP="003F17CF">
      <w:pPr>
        <w:pStyle w:val="ListParagraph"/>
        <w:numPr>
          <w:ilvl w:val="0"/>
          <w:numId w:val="15"/>
        </w:numPr>
      </w:pPr>
      <w:r w:rsidRPr="008A6AC8">
        <w:t xml:space="preserve">Approve minutes from </w:t>
      </w:r>
      <w:r w:rsidR="00462026">
        <w:t xml:space="preserve">30 </w:t>
      </w:r>
      <w:r w:rsidR="00AA02CC">
        <w:t>Sept</w:t>
      </w:r>
      <w:r>
        <w:t xml:space="preserve"> 2026</w:t>
      </w:r>
      <w:r w:rsidRPr="008A6AC8">
        <w:t xml:space="preserve"> (</w:t>
      </w:r>
      <w:r w:rsidR="00AA02CC">
        <w:t>Kaufman</w:t>
      </w:r>
      <w:r w:rsidRPr="008A6AC8">
        <w:t xml:space="preserve">) </w:t>
      </w:r>
    </w:p>
    <w:p w14:paraId="64BEA9C1" w14:textId="77777777" w:rsidR="003F17CF" w:rsidRDefault="008A6AC8" w:rsidP="003F17CF">
      <w:pPr>
        <w:pStyle w:val="ListParagraph"/>
        <w:numPr>
          <w:ilvl w:val="0"/>
          <w:numId w:val="15"/>
        </w:numPr>
      </w:pPr>
      <w:r w:rsidRPr="008A6AC8">
        <w:t xml:space="preserve">Introductions </w:t>
      </w:r>
    </w:p>
    <w:p w14:paraId="2E3C144E" w14:textId="77777777" w:rsidR="003F17CF" w:rsidRDefault="00EC4359" w:rsidP="003F17CF">
      <w:pPr>
        <w:pStyle w:val="ListParagraph"/>
        <w:numPr>
          <w:ilvl w:val="0"/>
          <w:numId w:val="15"/>
        </w:numPr>
      </w:pPr>
      <w:r>
        <w:t>Proposed Draf</w:t>
      </w:r>
      <w:r w:rsidR="00462026">
        <w:t xml:space="preserve">t </w:t>
      </w:r>
      <w:r>
        <w:t>Motion</w:t>
      </w:r>
      <w:r w:rsidR="00462026">
        <w:t xml:space="preserve"> Follow-up Discussion</w:t>
      </w:r>
      <w:r>
        <w:t>-English (Nesvet</w:t>
      </w:r>
      <w:r w:rsidR="00462026">
        <w:t xml:space="preserve"> 9/9)</w:t>
      </w:r>
      <w:r>
        <w:t xml:space="preserve"> </w:t>
      </w:r>
    </w:p>
    <w:p w14:paraId="4EB5C99E" w14:textId="77777777" w:rsidR="003F17CF" w:rsidRDefault="006725C3" w:rsidP="003F17CF">
      <w:pPr>
        <w:pStyle w:val="ListParagraph"/>
        <w:numPr>
          <w:ilvl w:val="0"/>
          <w:numId w:val="15"/>
        </w:numPr>
      </w:pPr>
      <w:r>
        <w:t>History/DJS Landing Follow Up</w:t>
      </w:r>
    </w:p>
    <w:p w14:paraId="7FCEF08E" w14:textId="77777777" w:rsidR="003F17CF" w:rsidRDefault="006725C3" w:rsidP="003F17CF">
      <w:pPr>
        <w:pStyle w:val="ListParagraph"/>
        <w:numPr>
          <w:ilvl w:val="0"/>
          <w:numId w:val="15"/>
        </w:numPr>
      </w:pPr>
      <w:r>
        <w:t>UW System Faculty Rep. Update (Patrica Terry) 3:30</w:t>
      </w:r>
    </w:p>
    <w:p w14:paraId="67890911" w14:textId="77777777" w:rsidR="003F17CF" w:rsidRDefault="006725C3" w:rsidP="003F17CF">
      <w:pPr>
        <w:pStyle w:val="ListParagraph"/>
        <w:numPr>
          <w:ilvl w:val="0"/>
          <w:numId w:val="15"/>
        </w:numPr>
      </w:pPr>
      <w:r>
        <w:t>Faculty Senate Agenda (Draney) 3:45</w:t>
      </w:r>
    </w:p>
    <w:p w14:paraId="7E17424D" w14:textId="77777777" w:rsidR="003F17CF" w:rsidRDefault="008A6AC8" w:rsidP="003F17CF">
      <w:pPr>
        <w:pStyle w:val="ListParagraph"/>
        <w:numPr>
          <w:ilvl w:val="0"/>
          <w:numId w:val="15"/>
        </w:numPr>
      </w:pPr>
      <w:r w:rsidRPr="008A6AC8">
        <w:t>Updates and Reports as needed and time allows</w:t>
      </w:r>
      <w:r w:rsidR="00A747D6">
        <w:t xml:space="preserve">: </w:t>
      </w:r>
      <w:r w:rsidR="00AA02CC">
        <w:br/>
      </w:r>
      <w:r w:rsidRPr="008A6AC8">
        <w:t xml:space="preserve">a. SGA </w:t>
      </w:r>
      <w:r w:rsidR="00AA02CC">
        <w:br/>
      </w:r>
      <w:r w:rsidRPr="008A6AC8">
        <w:t xml:space="preserve">b. USC </w:t>
      </w:r>
      <w:r w:rsidR="00AA02CC">
        <w:br/>
      </w:r>
      <w:r w:rsidRPr="008A6AC8">
        <w:t xml:space="preserve">c. ASC </w:t>
      </w:r>
      <w:r w:rsidR="00AA02CC">
        <w:br/>
      </w:r>
      <w:r w:rsidRPr="008A6AC8">
        <w:t xml:space="preserve">d. Other? </w:t>
      </w:r>
    </w:p>
    <w:p w14:paraId="2B54304C" w14:textId="68902CE5" w:rsidR="008C1BE9" w:rsidRPr="008A6AC8" w:rsidRDefault="008A6AC8" w:rsidP="003F17CF">
      <w:pPr>
        <w:pStyle w:val="ListParagraph"/>
        <w:numPr>
          <w:ilvl w:val="0"/>
          <w:numId w:val="15"/>
        </w:numPr>
      </w:pPr>
      <w:r w:rsidRPr="008A6AC8">
        <w:t>Call to Adjourn</w:t>
      </w:r>
    </w:p>
    <w:sectPr w:rsidR="008C1BE9" w:rsidRPr="008A6AC8" w:rsidSect="009364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340" w:right="1440" w:bottom="1440" w:left="1440" w:header="504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9A9AF" w14:textId="77777777" w:rsidR="00165282" w:rsidRDefault="00165282" w:rsidP="00E075A6">
      <w:r>
        <w:separator/>
      </w:r>
    </w:p>
  </w:endnote>
  <w:endnote w:type="continuationSeparator" w:id="0">
    <w:p w14:paraId="7D556B54" w14:textId="77777777" w:rsidR="00165282" w:rsidRDefault="00165282" w:rsidP="00E07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06C4" w14:textId="77777777" w:rsidR="002F1DC8" w:rsidRDefault="002F1DC8" w:rsidP="00E075A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73A30B7" wp14:editId="6E6BD350">
              <wp:simplePos x="0" y="0"/>
              <wp:positionH relativeFrom="column">
                <wp:posOffset>-297815</wp:posOffset>
              </wp:positionH>
              <wp:positionV relativeFrom="paragraph">
                <wp:posOffset>59055</wp:posOffset>
              </wp:positionV>
              <wp:extent cx="2033270" cy="215900"/>
              <wp:effectExtent l="0" t="0" r="0" b="12700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ACDE88" w14:textId="77777777" w:rsidR="002F1DC8" w:rsidRPr="001A267C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3A30B7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style="position:absolute;margin-left:-23.45pt;margin-top:4.65pt;width:160.1pt;height: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" fillcolor="white [3212]" stroked="f">
              <v:textbox>
                <w:txbxContent>
                  <w:p w14:paraId="36ACDE88" w14:textId="77777777" w:rsidR="002F1DC8" w:rsidRPr="001A267C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996A76A" wp14:editId="63A15104">
              <wp:simplePos x="0" y="0"/>
              <wp:positionH relativeFrom="column">
                <wp:posOffset>5416550</wp:posOffset>
              </wp:positionH>
              <wp:positionV relativeFrom="paragraph">
                <wp:posOffset>59055</wp:posOffset>
              </wp:positionV>
              <wp:extent cx="825500" cy="215900"/>
              <wp:effectExtent l="0" t="0" r="12700" b="1270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3D378B" w14:textId="77777777" w:rsidR="002F1DC8" w:rsidRPr="001A267C" w:rsidRDefault="002F1DC8" w:rsidP="00E075A6">
                          <w:r w:rsidRPr="001A267C">
                            <w:t xml:space="preserve">PAGE </w:t>
                          </w:r>
                          <w:r w:rsidRPr="001A267C">
                            <w:fldChar w:fldCharType="begin"/>
                          </w:r>
                          <w:r w:rsidRPr="001A267C">
                            <w:instrText xml:space="preserve"> PAGE </w:instrText>
                          </w:r>
                          <w:r w:rsidRPr="001A267C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 w:rsidRPr="001A267C">
                            <w:fldChar w:fldCharType="end"/>
                          </w:r>
                          <w:r w:rsidRPr="001A267C"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96A76A" id="Text Box 11" o:spid="_x0000_s1029" type="#_x0000_t202" style="position:absolute;margin-left:426.5pt;margin-top:4.65pt;width:65pt;height:1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" fillcolor="white [3212]" stroked="f">
              <v:textbox>
                <w:txbxContent>
                  <w:p w14:paraId="153D378B" w14:textId="77777777" w:rsidR="002F1DC8" w:rsidRPr="001A267C" w:rsidRDefault="002F1DC8" w:rsidP="00E075A6">
                    <w:r w:rsidRPr="001A267C">
                      <w:t xml:space="preserve">PAGE </w:t>
                    </w:r>
                    <w:r w:rsidRPr="001A267C">
                      <w:fldChar w:fldCharType="begin"/>
                    </w:r>
                    <w:r w:rsidRPr="001A267C">
                      <w:instrText xml:space="preserve"> PAGE </w:instrText>
                    </w:r>
                    <w:r w:rsidRPr="001A267C"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 w:rsidRPr="001A267C">
                      <w:fldChar w:fldCharType="end"/>
                    </w:r>
                    <w:r w:rsidRPr="001A267C"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1" locked="0" layoutInCell="1" allowOverlap="1" wp14:anchorId="3EADF98B" wp14:editId="3DEE7D5E">
          <wp:simplePos x="0" y="0"/>
          <wp:positionH relativeFrom="column">
            <wp:posOffset>-393700</wp:posOffset>
          </wp:positionH>
          <wp:positionV relativeFrom="paragraph">
            <wp:posOffset>53552</wp:posOffset>
          </wp:positionV>
          <wp:extent cx="7033895" cy="132080"/>
          <wp:effectExtent l="0" t="0" r="0" b="1270"/>
          <wp:wrapNone/>
          <wp:docPr id="36" name="Picture 3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Picture 3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3895" cy="132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43C14" w14:textId="77777777" w:rsidR="002F1DC8" w:rsidRDefault="0059089E" w:rsidP="00E075A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4976BEA" wp14:editId="2013C966">
              <wp:simplePos x="0" y="0"/>
              <wp:positionH relativeFrom="margin">
                <wp:align>center</wp:align>
              </wp:positionH>
              <wp:positionV relativeFrom="paragraph">
                <wp:posOffset>-1905</wp:posOffset>
              </wp:positionV>
              <wp:extent cx="5041900" cy="208915"/>
              <wp:effectExtent l="0" t="0" r="1270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1900" cy="20891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84667" w14:textId="77777777" w:rsidR="002F1DC8" w:rsidRPr="0059089E" w:rsidRDefault="002F1DC8" w:rsidP="00E71990">
                          <w:pPr>
                            <w:pStyle w:val="Footertext"/>
                            <w:jc w:val="center"/>
                            <w:rPr>
                              <w:rFonts w:ascii="Calisto MT" w:hAnsi="Calisto MT"/>
                              <w:b w:val="0"/>
                              <w:color w:val="084332"/>
                              <w:spacing w:val="20"/>
                            </w:rPr>
                          </w:pPr>
                          <w:r w:rsidRPr="0059089E">
                            <w:rPr>
                              <w:rFonts w:ascii="Calisto MT" w:hAnsi="Calisto MT"/>
                              <w:b w:val="0"/>
                              <w:color w:val="084332"/>
                              <w:spacing w:val="20"/>
                            </w:rPr>
                            <w:t>2420 NICOLET DRIVE • GREEN BAY, WI 54311 • 920-465-2000 • WWW.UWGB.EDU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976BEA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0;margin-top:-.15pt;width:397pt;height:16.45pt;z-index:2516648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" fillcolor="white [3212]" stroked="f">
              <v:textbox>
                <w:txbxContent>
                  <w:p w14:paraId="59F84667" w14:textId="77777777" w:rsidR="002F1DC8" w:rsidRPr="0059089E" w:rsidRDefault="002F1DC8" w:rsidP="00E71990">
                    <w:pPr>
                      <w:pStyle w:val="Footertext"/>
                      <w:jc w:val="center"/>
                      <w:rPr>
                        <w:rFonts w:ascii="Calisto MT" w:hAnsi="Calisto MT"/>
                        <w:b w:val="0"/>
                        <w:color w:val="084332"/>
                        <w:spacing w:val="20"/>
                      </w:rPr>
                    </w:pPr>
                    <w:r w:rsidRPr="0059089E">
                      <w:rPr>
                        <w:rFonts w:ascii="Calisto MT" w:hAnsi="Calisto MT"/>
                        <w:b w:val="0"/>
                        <w:color w:val="084332"/>
                        <w:spacing w:val="20"/>
                      </w:rPr>
                      <w:t>2420 NICOLET DRIVE • GREEN BAY, WI 54311 • 920-465-2000 • WWW.UWGB.EDU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F1DC8">
      <w:rPr>
        <w:noProof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32221C48" wp14:editId="61A3C1E8">
              <wp:simplePos x="0" y="0"/>
              <wp:positionH relativeFrom="column">
                <wp:posOffset>-228600</wp:posOffset>
              </wp:positionH>
              <wp:positionV relativeFrom="paragraph">
                <wp:posOffset>95250</wp:posOffset>
              </wp:positionV>
              <wp:extent cx="6400800" cy="0"/>
              <wp:effectExtent l="0" t="0" r="25400" b="254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8433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02FE7D7" id="Straight Connector 3" o:spid="_x0000_s1026" style="position:absolute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pt,7.5pt" to="48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" strokecolor="#084332" strokeweight=".5pt"/>
          </w:pict>
        </mc:Fallback>
      </mc:AlternateContent>
    </w:r>
    <w:r w:rsidR="002F1DC8">
      <w:softHyphen/>
    </w:r>
    <w:r w:rsidR="002F1DC8">
      <w:softHyphen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612C0" w14:textId="77777777" w:rsidR="002F1DC8" w:rsidRDefault="002F1DC8" w:rsidP="00E075A6">
    <w:pPr>
      <w:pStyle w:val="Footer"/>
    </w:pP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6252D39F" wp14:editId="1E8D5BA5">
              <wp:simplePos x="0" y="0"/>
              <wp:positionH relativeFrom="column">
                <wp:posOffset>6178550</wp:posOffset>
              </wp:positionH>
              <wp:positionV relativeFrom="paragraph">
                <wp:posOffset>9609455</wp:posOffset>
              </wp:positionV>
              <wp:extent cx="825500" cy="215900"/>
              <wp:effectExtent l="0" t="0" r="12700" b="12700"/>
              <wp:wrapNone/>
              <wp:docPr id="19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79F487" w14:textId="77777777" w:rsidR="002F1DC8" w:rsidRDefault="002F1DC8" w:rsidP="00E075A6"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52D39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86.5pt;margin-top:756.65pt;width:65pt;height:1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" fillcolor="white [3212]" stroked="f">
              <v:textbox>
                <w:txbxContent>
                  <w:p w14:paraId="5079F487" w14:textId="77777777" w:rsidR="002F1DC8" w:rsidRDefault="002F1DC8" w:rsidP="00E075A6"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0019D76" wp14:editId="49028D83">
              <wp:simplePos x="0" y="0"/>
              <wp:positionH relativeFrom="column">
                <wp:posOffset>464185</wp:posOffset>
              </wp:positionH>
              <wp:positionV relativeFrom="paragraph">
                <wp:posOffset>9609455</wp:posOffset>
              </wp:positionV>
              <wp:extent cx="2033270" cy="215900"/>
              <wp:effectExtent l="0" t="0" r="0" b="12700"/>
              <wp:wrapNone/>
              <wp:docPr id="18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45F9CF" w14:textId="77777777" w:rsidR="002F1DC8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019D76" id="_x0000_s1032" type="#_x0000_t202" style="position:absolute;margin-left:36.55pt;margin-top:756.65pt;width:160.1pt;height:1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" fillcolor="white [3212]" stroked="f">
              <v:textbox>
                <w:txbxContent>
                  <w:p w14:paraId="2545F9CF" w14:textId="77777777" w:rsidR="002F1DC8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01FBA5AC" wp14:editId="2E0F6B1D">
              <wp:simplePos x="0" y="0"/>
              <wp:positionH relativeFrom="column">
                <wp:posOffset>368300</wp:posOffset>
              </wp:positionH>
              <wp:positionV relativeFrom="paragraph">
                <wp:posOffset>9603740</wp:posOffset>
              </wp:positionV>
              <wp:extent cx="7033895" cy="132080"/>
              <wp:effectExtent l="0" t="2540" r="1905" b="5080"/>
              <wp:wrapNone/>
              <wp:docPr id="17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033895" cy="1320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4AD27F" id="Picture 1" o:spid="_x0000_s1026" style="position:absolute;margin-left:29pt;margin-top:756.2pt;width:553.85pt;height:10.4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" filled="f" stroked="f">
              <o:lock v:ext="edit" aspectratio="t"/>
            </v:rect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08CF0C9" wp14:editId="59FE10CE">
              <wp:simplePos x="0" y="0"/>
              <wp:positionH relativeFrom="column">
                <wp:posOffset>6178550</wp:posOffset>
              </wp:positionH>
              <wp:positionV relativeFrom="paragraph">
                <wp:posOffset>9609455</wp:posOffset>
              </wp:positionV>
              <wp:extent cx="825500" cy="215900"/>
              <wp:effectExtent l="0" t="0" r="12700" b="12700"/>
              <wp:wrapNone/>
              <wp:docPr id="16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5CFDA8" w14:textId="77777777" w:rsidR="002F1DC8" w:rsidRDefault="002F1DC8" w:rsidP="00E075A6"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8CF0C9" id="_x0000_s1033" type="#_x0000_t202" style="position:absolute;margin-left:486.5pt;margin-top:756.65pt;width:65pt;height:1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" fillcolor="white [3212]" stroked="f">
              <v:textbox>
                <w:txbxContent>
                  <w:p w14:paraId="2D5CFDA8" w14:textId="77777777" w:rsidR="002F1DC8" w:rsidRDefault="002F1DC8" w:rsidP="00E075A6"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2D79B1D" wp14:editId="246646B5">
              <wp:simplePos x="0" y="0"/>
              <wp:positionH relativeFrom="column">
                <wp:posOffset>464185</wp:posOffset>
              </wp:positionH>
              <wp:positionV relativeFrom="paragraph">
                <wp:posOffset>9609455</wp:posOffset>
              </wp:positionV>
              <wp:extent cx="2033270" cy="215900"/>
              <wp:effectExtent l="0" t="0" r="0" b="12700"/>
              <wp:wrapNone/>
              <wp:docPr id="1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D3F089" w14:textId="77777777" w:rsidR="002F1DC8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D79B1D" id="_x0000_s1034" type="#_x0000_t202" style="position:absolute;margin-left:36.55pt;margin-top:756.65pt;width:160.1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" fillcolor="white [3212]" stroked="f">
              <v:textbox>
                <w:txbxContent>
                  <w:p w14:paraId="21D3F089" w14:textId="77777777" w:rsidR="002F1DC8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2B356D1" wp14:editId="351637DD">
              <wp:simplePos x="0" y="0"/>
              <wp:positionH relativeFrom="column">
                <wp:posOffset>368300</wp:posOffset>
              </wp:positionH>
              <wp:positionV relativeFrom="paragraph">
                <wp:posOffset>9603740</wp:posOffset>
              </wp:positionV>
              <wp:extent cx="7033895" cy="132080"/>
              <wp:effectExtent l="0" t="2540" r="1905" b="5080"/>
              <wp:wrapNone/>
              <wp:docPr id="14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033895" cy="1320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B98493" id="Picture 1" o:spid="_x0000_s1026" style="position:absolute;margin-left:29pt;margin-top:756.2pt;width:553.85pt;height:10.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" filled="f" stroked="f">
              <o:lock v:ext="edit" aspectratio="t"/>
            </v:rect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3069EC02" wp14:editId="6A8FE795">
              <wp:simplePos x="0" y="0"/>
              <wp:positionH relativeFrom="column">
                <wp:posOffset>6178550</wp:posOffset>
              </wp:positionH>
              <wp:positionV relativeFrom="paragraph">
                <wp:posOffset>9609455</wp:posOffset>
              </wp:positionV>
              <wp:extent cx="825500" cy="215900"/>
              <wp:effectExtent l="0" t="0" r="12700" b="12700"/>
              <wp:wrapNone/>
              <wp:docPr id="10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148F73" w14:textId="77777777" w:rsidR="002F1DC8" w:rsidRDefault="002F1DC8" w:rsidP="00E075A6"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69EC02" id="_x0000_s1035" type="#_x0000_t202" style="position:absolute;margin-left:486.5pt;margin-top:756.65pt;width:65pt;height:1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" fillcolor="white [3212]" stroked="f">
              <v:textbox>
                <w:txbxContent>
                  <w:p w14:paraId="7E148F73" w14:textId="77777777" w:rsidR="002F1DC8" w:rsidRDefault="002F1DC8" w:rsidP="00E075A6"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2DB43DAF" wp14:editId="76AF3465">
              <wp:simplePos x="0" y="0"/>
              <wp:positionH relativeFrom="column">
                <wp:posOffset>464185</wp:posOffset>
              </wp:positionH>
              <wp:positionV relativeFrom="paragraph">
                <wp:posOffset>9609455</wp:posOffset>
              </wp:positionV>
              <wp:extent cx="2033270" cy="215900"/>
              <wp:effectExtent l="0" t="0" r="0" b="12700"/>
              <wp:wrapNone/>
              <wp:docPr id="9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5C684B" w14:textId="77777777" w:rsidR="002F1DC8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B43DAF" id="_x0000_s1036" type="#_x0000_t202" style="position:absolute;margin-left:36.55pt;margin-top:756.65pt;width:160.1pt;height:1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" fillcolor="white [3212]" stroked="f">
              <v:textbox>
                <w:txbxContent>
                  <w:p w14:paraId="4E5C684B" w14:textId="77777777" w:rsidR="002F1DC8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3A79EE05" wp14:editId="72ACFBDF">
              <wp:simplePos x="0" y="0"/>
              <wp:positionH relativeFrom="column">
                <wp:posOffset>368300</wp:posOffset>
              </wp:positionH>
              <wp:positionV relativeFrom="paragraph">
                <wp:posOffset>9603740</wp:posOffset>
              </wp:positionV>
              <wp:extent cx="7033895" cy="132080"/>
              <wp:effectExtent l="0" t="2540" r="1905" b="5080"/>
              <wp:wrapNone/>
              <wp:docPr id="8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033895" cy="1320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DA59C9" id="Picture 1" o:spid="_x0000_s1026" style="position:absolute;margin-left:29pt;margin-top:756.2pt;width:553.85pt;height:10.4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" filled="f" stroked="f">
              <o:lock v:ext="edit" aspectratio="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27E5A" w14:textId="77777777" w:rsidR="00165282" w:rsidRDefault="00165282" w:rsidP="00E075A6">
      <w:r>
        <w:separator/>
      </w:r>
    </w:p>
  </w:footnote>
  <w:footnote w:type="continuationSeparator" w:id="0">
    <w:p w14:paraId="1BBC73BE" w14:textId="77777777" w:rsidR="00165282" w:rsidRDefault="00165282" w:rsidP="00E07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35A55" w14:textId="77777777" w:rsidR="002F1DC8" w:rsidRDefault="002F1DC8" w:rsidP="00E075A6">
    <w:pPr>
      <w:pStyle w:val="Header"/>
    </w:pP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1CE8379A" wp14:editId="13A9E0B2">
              <wp:simplePos x="0" y="0"/>
              <wp:positionH relativeFrom="column">
                <wp:posOffset>6178550</wp:posOffset>
              </wp:positionH>
              <wp:positionV relativeFrom="paragraph">
                <wp:posOffset>9609455</wp:posOffset>
              </wp:positionV>
              <wp:extent cx="825500" cy="215900"/>
              <wp:effectExtent l="0" t="0" r="12700" b="12700"/>
              <wp:wrapNone/>
              <wp:docPr id="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4793D8" w14:textId="77777777" w:rsidR="002F1DC8" w:rsidRDefault="002F1DC8" w:rsidP="00E075A6"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E8379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86.5pt;margin-top:756.65pt;width:65pt;height:1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" fillcolor="white [3212]" stroked="f">
              <v:textbox>
                <w:txbxContent>
                  <w:p w14:paraId="714793D8" w14:textId="77777777" w:rsidR="002F1DC8" w:rsidRDefault="002F1DC8" w:rsidP="00E075A6"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771DC6A8" wp14:editId="4C5B0B80">
              <wp:simplePos x="0" y="0"/>
              <wp:positionH relativeFrom="column">
                <wp:posOffset>464185</wp:posOffset>
              </wp:positionH>
              <wp:positionV relativeFrom="paragraph">
                <wp:posOffset>9609455</wp:posOffset>
              </wp:positionV>
              <wp:extent cx="2033270" cy="215900"/>
              <wp:effectExtent l="0" t="0" r="0" b="12700"/>
              <wp:wrapNone/>
              <wp:docPr id="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94D42B" w14:textId="77777777" w:rsidR="002F1DC8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1DC6A8" id="Text Box 4" o:spid="_x0000_s1027" type="#_x0000_t202" style="position:absolute;margin-left:36.55pt;margin-top:756.65pt;width:160.1pt;height:1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" fillcolor="white [3212]" stroked="f">
              <v:textbox>
                <w:txbxContent>
                  <w:p w14:paraId="2894D42B" w14:textId="77777777" w:rsidR="002F1DC8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536" behindDoc="1" locked="0" layoutInCell="1" allowOverlap="1" wp14:anchorId="5BD4F9B3" wp14:editId="147C3DD1">
              <wp:simplePos x="0" y="0"/>
              <wp:positionH relativeFrom="column">
                <wp:posOffset>368300</wp:posOffset>
              </wp:positionH>
              <wp:positionV relativeFrom="paragraph">
                <wp:posOffset>9603740</wp:posOffset>
              </wp:positionV>
              <wp:extent cx="7033895" cy="132080"/>
              <wp:effectExtent l="0" t="2540" r="1905" b="5080"/>
              <wp:wrapNone/>
              <wp:docPr id="5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033895" cy="1320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50A5E2" id="Picture 1" o:spid="_x0000_s1026" style="position:absolute;margin-left:29pt;margin-top:756.2pt;width:553.85pt;height:10.4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" filled="f" stroked="f">
              <o:lock v:ext="edit" aspectratio="t"/>
            </v:rect>
          </w:pict>
        </mc:Fallback>
      </mc:AlternateContent>
    </w:r>
    <w:r>
      <w:softHyphen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2B6FE" w14:textId="77777777" w:rsidR="002F1DC8" w:rsidRPr="004D44C5" w:rsidRDefault="002F1DC8" w:rsidP="00E075A6">
    <w:r>
      <w:rPr>
        <w:noProof/>
      </w:rPr>
      <w:drawing>
        <wp:anchor distT="0" distB="0" distL="114300" distR="114300" simplePos="0" relativeHeight="251665920" behindDoc="0" locked="0" layoutInCell="1" allowOverlap="1" wp14:anchorId="7D5C4314" wp14:editId="7B26D017">
          <wp:simplePos x="0" y="0"/>
          <wp:positionH relativeFrom="margin">
            <wp:posOffset>2349500</wp:posOffset>
          </wp:positionH>
          <wp:positionV relativeFrom="paragraph">
            <wp:posOffset>9525</wp:posOffset>
          </wp:positionV>
          <wp:extent cx="1244600" cy="988060"/>
          <wp:effectExtent l="0" t="0" r="0" b="2540"/>
          <wp:wrapSquare wrapText="bothSides"/>
          <wp:docPr id="1" name="Picture 1" descr="UWGB Phoenix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UWGB Phoenix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4600" cy="988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F0983" w14:textId="77777777" w:rsidR="008652B8" w:rsidRDefault="008652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27445"/>
    <w:multiLevelType w:val="hybridMultilevel"/>
    <w:tmpl w:val="7A2EBE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795"/>
    <w:multiLevelType w:val="hybridMultilevel"/>
    <w:tmpl w:val="84566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C0C6D"/>
    <w:multiLevelType w:val="hybridMultilevel"/>
    <w:tmpl w:val="CEA8A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E3B7A"/>
    <w:multiLevelType w:val="hybridMultilevel"/>
    <w:tmpl w:val="F9503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07159"/>
    <w:multiLevelType w:val="hybridMultilevel"/>
    <w:tmpl w:val="CDC47EF2"/>
    <w:lvl w:ilvl="0" w:tplc="803AB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6B30E9"/>
    <w:multiLevelType w:val="hybridMultilevel"/>
    <w:tmpl w:val="4CAA7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72EBE"/>
    <w:multiLevelType w:val="hybridMultilevel"/>
    <w:tmpl w:val="F6560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31364"/>
    <w:multiLevelType w:val="hybridMultilevel"/>
    <w:tmpl w:val="37C4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9D7CFA"/>
    <w:multiLevelType w:val="hybridMultilevel"/>
    <w:tmpl w:val="B5703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861B9"/>
    <w:multiLevelType w:val="multilevel"/>
    <w:tmpl w:val="747EA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563165"/>
    <w:multiLevelType w:val="hybridMultilevel"/>
    <w:tmpl w:val="7CBA62F8"/>
    <w:lvl w:ilvl="0" w:tplc="803AB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062FC"/>
    <w:multiLevelType w:val="hybridMultilevel"/>
    <w:tmpl w:val="4BD6AD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42065FC"/>
    <w:multiLevelType w:val="hybridMultilevel"/>
    <w:tmpl w:val="7592E9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353B7"/>
    <w:multiLevelType w:val="hybridMultilevel"/>
    <w:tmpl w:val="BAA8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BE1173"/>
    <w:multiLevelType w:val="hybridMultilevel"/>
    <w:tmpl w:val="55065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379380">
    <w:abstractNumId w:val="8"/>
  </w:num>
  <w:num w:numId="2" w16cid:durableId="1531718616">
    <w:abstractNumId w:val="2"/>
  </w:num>
  <w:num w:numId="3" w16cid:durableId="1632322048">
    <w:abstractNumId w:val="1"/>
  </w:num>
  <w:num w:numId="4" w16cid:durableId="2075274418">
    <w:abstractNumId w:val="13"/>
  </w:num>
  <w:num w:numId="5" w16cid:durableId="1821998883">
    <w:abstractNumId w:val="14"/>
  </w:num>
  <w:num w:numId="6" w16cid:durableId="1046490110">
    <w:abstractNumId w:val="7"/>
  </w:num>
  <w:num w:numId="7" w16cid:durableId="2008049205">
    <w:abstractNumId w:val="6"/>
  </w:num>
  <w:num w:numId="8" w16cid:durableId="1812288968">
    <w:abstractNumId w:val="5"/>
  </w:num>
  <w:num w:numId="9" w16cid:durableId="1634825942">
    <w:abstractNumId w:val="9"/>
  </w:num>
  <w:num w:numId="10" w16cid:durableId="2030989765">
    <w:abstractNumId w:val="12"/>
  </w:num>
  <w:num w:numId="11" w16cid:durableId="638148594">
    <w:abstractNumId w:val="3"/>
  </w:num>
  <w:num w:numId="12" w16cid:durableId="150606203">
    <w:abstractNumId w:val="11"/>
  </w:num>
  <w:num w:numId="13" w16cid:durableId="1110858212">
    <w:abstractNumId w:val="4"/>
  </w:num>
  <w:num w:numId="14" w16cid:durableId="1301184381">
    <w:abstractNumId w:val="10"/>
  </w:num>
  <w:num w:numId="15" w16cid:durableId="1515069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2B8"/>
    <w:rsid w:val="0001102D"/>
    <w:rsid w:val="00045195"/>
    <w:rsid w:val="00055155"/>
    <w:rsid w:val="0005719F"/>
    <w:rsid w:val="000817EF"/>
    <w:rsid w:val="0010005A"/>
    <w:rsid w:val="00102BAE"/>
    <w:rsid w:val="001143AB"/>
    <w:rsid w:val="00115076"/>
    <w:rsid w:val="0011678D"/>
    <w:rsid w:val="00125F86"/>
    <w:rsid w:val="00143433"/>
    <w:rsid w:val="00146482"/>
    <w:rsid w:val="00165282"/>
    <w:rsid w:val="00166FD5"/>
    <w:rsid w:val="00167ADE"/>
    <w:rsid w:val="001731AD"/>
    <w:rsid w:val="00174135"/>
    <w:rsid w:val="001A267C"/>
    <w:rsid w:val="001B0CB9"/>
    <w:rsid w:val="001C4991"/>
    <w:rsid w:val="00202901"/>
    <w:rsid w:val="00221CBF"/>
    <w:rsid w:val="002237C0"/>
    <w:rsid w:val="0022567A"/>
    <w:rsid w:val="002270C5"/>
    <w:rsid w:val="002310FC"/>
    <w:rsid w:val="002409BA"/>
    <w:rsid w:val="00242BF8"/>
    <w:rsid w:val="00260F8F"/>
    <w:rsid w:val="00261425"/>
    <w:rsid w:val="0028111C"/>
    <w:rsid w:val="00292B77"/>
    <w:rsid w:val="002B3B56"/>
    <w:rsid w:val="002B5729"/>
    <w:rsid w:val="002B783F"/>
    <w:rsid w:val="002D3B9B"/>
    <w:rsid w:val="002D5883"/>
    <w:rsid w:val="002E5945"/>
    <w:rsid w:val="002F1DC8"/>
    <w:rsid w:val="00306236"/>
    <w:rsid w:val="00314728"/>
    <w:rsid w:val="00332A2C"/>
    <w:rsid w:val="003408B8"/>
    <w:rsid w:val="00351F58"/>
    <w:rsid w:val="003630A1"/>
    <w:rsid w:val="00374B66"/>
    <w:rsid w:val="00390933"/>
    <w:rsid w:val="003B7D6C"/>
    <w:rsid w:val="003D223D"/>
    <w:rsid w:val="003D2ECA"/>
    <w:rsid w:val="003F17CF"/>
    <w:rsid w:val="003F3DC2"/>
    <w:rsid w:val="003F5997"/>
    <w:rsid w:val="004171A2"/>
    <w:rsid w:val="004172B4"/>
    <w:rsid w:val="00435B97"/>
    <w:rsid w:val="00447AA1"/>
    <w:rsid w:val="00457040"/>
    <w:rsid w:val="00462026"/>
    <w:rsid w:val="004720CB"/>
    <w:rsid w:val="0047371E"/>
    <w:rsid w:val="00475168"/>
    <w:rsid w:val="0048054C"/>
    <w:rsid w:val="004D2BB7"/>
    <w:rsid w:val="004D44C5"/>
    <w:rsid w:val="00506995"/>
    <w:rsid w:val="00533F4D"/>
    <w:rsid w:val="00561165"/>
    <w:rsid w:val="00575D77"/>
    <w:rsid w:val="005828E3"/>
    <w:rsid w:val="00590754"/>
    <w:rsid w:val="0059089E"/>
    <w:rsid w:val="00593BDC"/>
    <w:rsid w:val="00596BD2"/>
    <w:rsid w:val="005A0954"/>
    <w:rsid w:val="005B0A72"/>
    <w:rsid w:val="005B363D"/>
    <w:rsid w:val="005C73BB"/>
    <w:rsid w:val="005D077E"/>
    <w:rsid w:val="005E0E92"/>
    <w:rsid w:val="005E259B"/>
    <w:rsid w:val="005F34C5"/>
    <w:rsid w:val="005F3E69"/>
    <w:rsid w:val="005F5892"/>
    <w:rsid w:val="00611B90"/>
    <w:rsid w:val="00612124"/>
    <w:rsid w:val="0062637C"/>
    <w:rsid w:val="00631A2B"/>
    <w:rsid w:val="00643E9F"/>
    <w:rsid w:val="00651665"/>
    <w:rsid w:val="006725C3"/>
    <w:rsid w:val="006779B9"/>
    <w:rsid w:val="006C2450"/>
    <w:rsid w:val="006D0A3E"/>
    <w:rsid w:val="007025E7"/>
    <w:rsid w:val="00706DFC"/>
    <w:rsid w:val="00715C32"/>
    <w:rsid w:val="0072308D"/>
    <w:rsid w:val="00737829"/>
    <w:rsid w:val="0075099F"/>
    <w:rsid w:val="007549EB"/>
    <w:rsid w:val="00773178"/>
    <w:rsid w:val="00792C21"/>
    <w:rsid w:val="007B2FF1"/>
    <w:rsid w:val="007C5697"/>
    <w:rsid w:val="007E2C20"/>
    <w:rsid w:val="007E4A82"/>
    <w:rsid w:val="00801377"/>
    <w:rsid w:val="008215CC"/>
    <w:rsid w:val="00857B7D"/>
    <w:rsid w:val="008652B8"/>
    <w:rsid w:val="008674EF"/>
    <w:rsid w:val="00886519"/>
    <w:rsid w:val="008938E7"/>
    <w:rsid w:val="008A6AC8"/>
    <w:rsid w:val="008B0C21"/>
    <w:rsid w:val="008B7D2E"/>
    <w:rsid w:val="008C1BE9"/>
    <w:rsid w:val="008E67D6"/>
    <w:rsid w:val="008F5D02"/>
    <w:rsid w:val="00930C1E"/>
    <w:rsid w:val="00932480"/>
    <w:rsid w:val="00935DB6"/>
    <w:rsid w:val="00936448"/>
    <w:rsid w:val="00951961"/>
    <w:rsid w:val="00970151"/>
    <w:rsid w:val="00985F66"/>
    <w:rsid w:val="00987FC2"/>
    <w:rsid w:val="009A4993"/>
    <w:rsid w:val="00A177BF"/>
    <w:rsid w:val="00A17D6F"/>
    <w:rsid w:val="00A206F3"/>
    <w:rsid w:val="00A23C69"/>
    <w:rsid w:val="00A37896"/>
    <w:rsid w:val="00A53C64"/>
    <w:rsid w:val="00A55E15"/>
    <w:rsid w:val="00A64A6A"/>
    <w:rsid w:val="00A7175F"/>
    <w:rsid w:val="00A747D6"/>
    <w:rsid w:val="00AA02CC"/>
    <w:rsid w:val="00AB0570"/>
    <w:rsid w:val="00AC011A"/>
    <w:rsid w:val="00AC7591"/>
    <w:rsid w:val="00AD09D9"/>
    <w:rsid w:val="00B16370"/>
    <w:rsid w:val="00B44179"/>
    <w:rsid w:val="00B7545F"/>
    <w:rsid w:val="00B80B1F"/>
    <w:rsid w:val="00B81D8D"/>
    <w:rsid w:val="00B864BE"/>
    <w:rsid w:val="00B93D5C"/>
    <w:rsid w:val="00BA28DB"/>
    <w:rsid w:val="00BB60F9"/>
    <w:rsid w:val="00BF7037"/>
    <w:rsid w:val="00C04F25"/>
    <w:rsid w:val="00C10B95"/>
    <w:rsid w:val="00C423E4"/>
    <w:rsid w:val="00C762AD"/>
    <w:rsid w:val="00C7639C"/>
    <w:rsid w:val="00C828BE"/>
    <w:rsid w:val="00C8307A"/>
    <w:rsid w:val="00C8318D"/>
    <w:rsid w:val="00C84C52"/>
    <w:rsid w:val="00CB3498"/>
    <w:rsid w:val="00D045CE"/>
    <w:rsid w:val="00D04DDF"/>
    <w:rsid w:val="00D051E0"/>
    <w:rsid w:val="00D20A93"/>
    <w:rsid w:val="00D31FE4"/>
    <w:rsid w:val="00D337DC"/>
    <w:rsid w:val="00D4559D"/>
    <w:rsid w:val="00D70F5F"/>
    <w:rsid w:val="00D81A55"/>
    <w:rsid w:val="00D9744F"/>
    <w:rsid w:val="00DC29B7"/>
    <w:rsid w:val="00DE4680"/>
    <w:rsid w:val="00DF1FAC"/>
    <w:rsid w:val="00E0020D"/>
    <w:rsid w:val="00E075A6"/>
    <w:rsid w:val="00E27F12"/>
    <w:rsid w:val="00E4348A"/>
    <w:rsid w:val="00E46290"/>
    <w:rsid w:val="00E5259C"/>
    <w:rsid w:val="00E71990"/>
    <w:rsid w:val="00E71D08"/>
    <w:rsid w:val="00E96129"/>
    <w:rsid w:val="00EB746F"/>
    <w:rsid w:val="00EC4359"/>
    <w:rsid w:val="00EC48E9"/>
    <w:rsid w:val="00EC6F9C"/>
    <w:rsid w:val="00EF0A6D"/>
    <w:rsid w:val="00F02BF9"/>
    <w:rsid w:val="00F115B2"/>
    <w:rsid w:val="00F15146"/>
    <w:rsid w:val="00F16B32"/>
    <w:rsid w:val="00F24AF5"/>
    <w:rsid w:val="00F3573A"/>
    <w:rsid w:val="00F35878"/>
    <w:rsid w:val="00F47082"/>
    <w:rsid w:val="00F50E8C"/>
    <w:rsid w:val="00F5673F"/>
    <w:rsid w:val="00F61CBF"/>
    <w:rsid w:val="00F70DA4"/>
    <w:rsid w:val="00F740D5"/>
    <w:rsid w:val="00F85A5F"/>
    <w:rsid w:val="00F9396C"/>
    <w:rsid w:val="00FA0391"/>
    <w:rsid w:val="00FB25DB"/>
    <w:rsid w:val="00FC2843"/>
    <w:rsid w:val="00FC3917"/>
    <w:rsid w:val="00FC618F"/>
    <w:rsid w:val="00FD5186"/>
    <w:rsid w:val="00FF4B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BC2362"/>
  <w15:docId w15:val="{BC6C448E-B432-4CB4-8636-B737AE0B5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2B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44C5"/>
    <w:pPr>
      <w:keepNext/>
      <w:keepLines/>
      <w:spacing w:before="480" w:after="0" w:afterAutospacing="1" w:line="360" w:lineRule="auto"/>
      <w:outlineLvl w:val="0"/>
    </w:pPr>
    <w:rPr>
      <w:rFonts w:asciiTheme="majorHAnsi" w:eastAsiaTheme="majorEastAsia" w:hAnsiTheme="majorHAnsi" w:cstheme="majorBidi"/>
      <w:b/>
      <w:bCs/>
      <w:color w:val="5E9F41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3433"/>
    <w:pPr>
      <w:keepNext/>
      <w:keepLines/>
      <w:spacing w:before="200" w:after="0" w:line="360" w:lineRule="auto"/>
      <w:outlineLvl w:val="1"/>
    </w:pPr>
    <w:rPr>
      <w:rFonts w:asciiTheme="majorHAnsi" w:eastAsiaTheme="majorEastAsia" w:hAnsiTheme="majorHAnsi" w:cstheme="majorBidi"/>
      <w:b/>
      <w:bCs/>
      <w:color w:val="006A4D" w:themeColor="text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2124"/>
    <w:pPr>
      <w:keepNext/>
      <w:keepLines/>
      <w:spacing w:before="100" w:beforeAutospacing="1" w:after="0" w:line="360" w:lineRule="auto"/>
      <w:outlineLvl w:val="2"/>
    </w:pPr>
    <w:rPr>
      <w:rFonts w:asciiTheme="majorHAnsi" w:eastAsiaTheme="majorEastAsia" w:hAnsiTheme="majorHAnsi" w:cstheme="majorBidi"/>
      <w:b/>
      <w:bCs/>
      <w:color w:val="006A4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102D"/>
    <w:pPr>
      <w:keepNext/>
      <w:keepLines/>
      <w:spacing w:before="200" w:after="0" w:line="360" w:lineRule="auto"/>
      <w:outlineLvl w:val="3"/>
    </w:pPr>
    <w:rPr>
      <w:rFonts w:asciiTheme="majorHAnsi" w:eastAsiaTheme="majorEastAsia" w:hAnsiTheme="majorHAnsi" w:cstheme="majorBidi"/>
      <w:b/>
      <w:bCs/>
      <w:iCs/>
      <w:color w:val="474747" w:themeColor="text1" w:themeTint="E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075A6"/>
    <w:pPr>
      <w:keepNext/>
      <w:keepLines/>
      <w:spacing w:before="200" w:after="0" w:line="360" w:lineRule="auto"/>
      <w:outlineLvl w:val="4"/>
    </w:pPr>
    <w:rPr>
      <w:rFonts w:asciiTheme="majorHAnsi" w:eastAsiaTheme="majorEastAsia" w:hAnsiTheme="majorHAnsi" w:cstheme="majorBidi"/>
      <w:b/>
      <w:color w:val="808080" w:themeColor="background1" w:themeShade="80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075A6"/>
    <w:pPr>
      <w:keepNext/>
      <w:keepLines/>
      <w:spacing w:before="200" w:after="0" w:line="360" w:lineRule="auto"/>
      <w:outlineLvl w:val="5"/>
    </w:pPr>
    <w:rPr>
      <w:rFonts w:asciiTheme="majorHAnsi" w:eastAsiaTheme="majorEastAsia" w:hAnsiTheme="majorHAnsi" w:cstheme="majorBidi"/>
      <w:b/>
      <w:i/>
      <w:iCs/>
      <w:color w:val="808080" w:themeColor="background1" w:themeShade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4C5"/>
    <w:rPr>
      <w:rFonts w:asciiTheme="majorHAnsi" w:eastAsiaTheme="majorEastAsia" w:hAnsiTheme="majorHAnsi" w:cstheme="majorBidi"/>
      <w:b/>
      <w:bCs/>
      <w:color w:val="5E9F41" w:themeColor="accen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3433"/>
    <w:rPr>
      <w:rFonts w:asciiTheme="majorHAnsi" w:eastAsiaTheme="majorEastAsia" w:hAnsiTheme="majorHAnsi" w:cstheme="majorBidi"/>
      <w:b/>
      <w:bCs/>
      <w:color w:val="006A4D" w:themeColor="text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12124"/>
    <w:rPr>
      <w:rFonts w:asciiTheme="majorHAnsi" w:eastAsiaTheme="majorEastAsia" w:hAnsiTheme="majorHAnsi" w:cstheme="majorBidi"/>
      <w:b/>
      <w:bCs/>
      <w:color w:val="006A4D" w:themeColor="text2"/>
    </w:rPr>
  </w:style>
  <w:style w:type="character" w:customStyle="1" w:styleId="Heading4Char">
    <w:name w:val="Heading 4 Char"/>
    <w:basedOn w:val="DefaultParagraphFont"/>
    <w:link w:val="Heading4"/>
    <w:uiPriority w:val="9"/>
    <w:rsid w:val="0001102D"/>
    <w:rPr>
      <w:rFonts w:asciiTheme="majorHAnsi" w:eastAsiaTheme="majorEastAsia" w:hAnsiTheme="majorHAnsi" w:cstheme="majorBidi"/>
      <w:b/>
      <w:bCs/>
      <w:iCs/>
      <w:color w:val="474747" w:themeColor="text1" w:themeTint="E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E075A6"/>
    <w:rPr>
      <w:rFonts w:asciiTheme="majorHAnsi" w:eastAsiaTheme="majorEastAsia" w:hAnsiTheme="majorHAnsi" w:cstheme="majorBidi"/>
      <w:b/>
      <w:color w:val="808080" w:themeColor="background1" w:themeShade="80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075A6"/>
    <w:rPr>
      <w:rFonts w:asciiTheme="majorHAnsi" w:eastAsiaTheme="majorEastAsia" w:hAnsiTheme="majorHAnsi" w:cstheme="majorBidi"/>
      <w:b/>
      <w:i/>
      <w:iCs/>
      <w:color w:val="808080" w:themeColor="background1" w:themeShade="8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1CBF"/>
    <w:pPr>
      <w:tabs>
        <w:tab w:val="center" w:pos="4320"/>
        <w:tab w:val="right" w:pos="8640"/>
      </w:tabs>
      <w:spacing w:after="0" w:afterAutospacing="1" w:line="240" w:lineRule="auto"/>
    </w:pPr>
    <w:rPr>
      <w:color w:val="474747" w:themeColor="text1" w:themeTint="E6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21CB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21CBF"/>
    <w:pPr>
      <w:tabs>
        <w:tab w:val="center" w:pos="4320"/>
        <w:tab w:val="right" w:pos="8640"/>
      </w:tabs>
      <w:spacing w:after="0" w:afterAutospacing="1" w:line="240" w:lineRule="auto"/>
    </w:pPr>
    <w:rPr>
      <w:color w:val="474747" w:themeColor="text1" w:themeTint="E6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21CBF"/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F85A5F"/>
    <w:pPr>
      <w:tabs>
        <w:tab w:val="left" w:pos="9360"/>
      </w:tabs>
      <w:spacing w:after="300" w:afterAutospacing="1" w:line="240" w:lineRule="auto"/>
      <w:ind w:left="1440" w:right="1440"/>
      <w:contextualSpacing/>
      <w:jc w:val="center"/>
    </w:pPr>
    <w:rPr>
      <w:rFonts w:asciiTheme="majorHAnsi" w:eastAsiaTheme="majorEastAsia" w:hAnsiTheme="majorHAnsi" w:cstheme="majorBidi"/>
      <w:color w:val="5E9F41" w:themeColor="accent2"/>
      <w:spacing w:val="5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85A5F"/>
    <w:rPr>
      <w:rFonts w:asciiTheme="majorHAnsi" w:eastAsiaTheme="majorEastAsia" w:hAnsiTheme="majorHAnsi" w:cstheme="majorBidi"/>
      <w:color w:val="5E9F41" w:themeColor="accent2"/>
      <w:spacing w:val="5"/>
      <w:kern w:val="28"/>
      <w:sz w:val="72"/>
      <w:szCs w:val="72"/>
    </w:rPr>
  </w:style>
  <w:style w:type="paragraph" w:styleId="NormalWeb">
    <w:name w:val="Normal (Web)"/>
    <w:basedOn w:val="Normal"/>
    <w:uiPriority w:val="99"/>
    <w:unhideWhenUsed/>
    <w:rsid w:val="00202901"/>
    <w:pPr>
      <w:spacing w:before="100" w:beforeAutospacing="1" w:after="100" w:afterAutospacing="1" w:line="240" w:lineRule="auto"/>
    </w:pPr>
    <w:rPr>
      <w:rFonts w:ascii="Times" w:hAnsi="Times" w:cs="Times New Roman"/>
      <w:color w:val="474747" w:themeColor="text1" w:themeTint="E6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20290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99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990"/>
    <w:rPr>
      <w:rFonts w:ascii="Lucida Grande" w:hAnsi="Lucida Grande" w:cs="Lucida Grande"/>
      <w:color w:val="474747" w:themeColor="text1" w:themeTint="E6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B1F"/>
    <w:pPr>
      <w:spacing w:after="100" w:afterAutospacing="1" w:line="360" w:lineRule="auto"/>
      <w:ind w:left="720"/>
      <w:contextualSpacing/>
    </w:pPr>
    <w:rPr>
      <w:color w:val="474747" w:themeColor="text1" w:themeTint="E6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B81D8D"/>
  </w:style>
  <w:style w:type="character" w:styleId="Hyperlink">
    <w:name w:val="Hyperlink"/>
    <w:basedOn w:val="DefaultParagraphFont"/>
    <w:uiPriority w:val="99"/>
    <w:unhideWhenUsed/>
    <w:rsid w:val="00E71990"/>
    <w:rPr>
      <w:color w:val="CC0000" w:themeColor="hyperlink"/>
      <w:u w:val="single"/>
    </w:rPr>
  </w:style>
  <w:style w:type="paragraph" w:customStyle="1" w:styleId="Footertext">
    <w:name w:val="Footer text"/>
    <w:basedOn w:val="Normal"/>
    <w:qFormat/>
    <w:rsid w:val="00737829"/>
    <w:pPr>
      <w:spacing w:after="100" w:afterAutospacing="1" w:line="360" w:lineRule="auto"/>
    </w:pPr>
    <w:rPr>
      <w:b/>
      <w:color w:val="5E9F41" w:themeColor="accent2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5E7"/>
    <w:pPr>
      <w:numPr>
        <w:ilvl w:val="1"/>
      </w:numPr>
      <w:spacing w:after="100" w:afterAutospacing="1" w:line="360" w:lineRule="auto"/>
    </w:pPr>
    <w:rPr>
      <w:rFonts w:asciiTheme="majorHAnsi" w:eastAsiaTheme="majorEastAsia" w:hAnsiTheme="majorHAnsi" w:cstheme="majorBidi"/>
      <w:i/>
      <w:iCs/>
      <w:color w:val="808080" w:themeColor="background1" w:themeShade="8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025E7"/>
    <w:rPr>
      <w:rFonts w:asciiTheme="majorHAnsi" w:eastAsiaTheme="majorEastAsia" w:hAnsiTheme="majorHAnsi" w:cstheme="majorBidi"/>
      <w:i/>
      <w:iCs/>
      <w:color w:val="808080" w:themeColor="background1" w:themeShade="80"/>
      <w:spacing w:val="15"/>
    </w:rPr>
  </w:style>
  <w:style w:type="character" w:styleId="IntenseEmphasis">
    <w:name w:val="Intense Emphasis"/>
    <w:basedOn w:val="DefaultParagraphFont"/>
    <w:uiPriority w:val="21"/>
    <w:qFormat/>
    <w:rsid w:val="005C73BB"/>
    <w:rPr>
      <w:b/>
      <w:bCs/>
      <w:i/>
      <w:iCs/>
      <w:color w:val="808080" w:themeColor="background1" w:themeShade="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8BE"/>
    <w:pPr>
      <w:pBdr>
        <w:bottom w:val="single" w:sz="4" w:space="4" w:color="808080" w:themeColor="background1" w:themeShade="80"/>
      </w:pBdr>
      <w:spacing w:before="200" w:after="280" w:afterAutospacing="1" w:line="360" w:lineRule="auto"/>
      <w:ind w:left="936" w:right="936"/>
    </w:pPr>
    <w:rPr>
      <w:b/>
      <w:bCs/>
      <w:i/>
      <w:iCs/>
      <w:color w:val="808080" w:themeColor="background1" w:themeShade="80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8BE"/>
    <w:rPr>
      <w:b/>
      <w:bCs/>
      <w:i/>
      <w:iCs/>
      <w:color w:val="808080" w:themeColor="background1" w:themeShade="8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5C73BB"/>
    <w:rPr>
      <w:smallCaps/>
      <w:color w:val="5E9F41" w:themeColor="accent2"/>
      <w:u w:val="single"/>
    </w:rPr>
  </w:style>
  <w:style w:type="paragraph" w:customStyle="1" w:styleId="Default">
    <w:name w:val="Default"/>
    <w:rsid w:val="004171A2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Emphasis">
    <w:name w:val="Emphasis"/>
    <w:basedOn w:val="DefaultParagraphFont"/>
    <w:uiPriority w:val="20"/>
    <w:qFormat/>
    <w:rsid w:val="00F115B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F4B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17CF"/>
    <w:rPr>
      <w:color w:val="66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0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ufmant\AppData\Roaming\Microsoft\Templates\uwgb-letterhead-template.dotx" TargetMode="External"/></Relationships>
</file>

<file path=word/theme/theme1.xml><?xml version="1.0" encoding="utf-8"?>
<a:theme xmlns:a="http://schemas.openxmlformats.org/drawingml/2006/main" name="UWGB-360-template">
  <a:themeElements>
    <a:clrScheme name="UWGB 360 1">
      <a:dk1>
        <a:srgbClr val="333333"/>
      </a:dk1>
      <a:lt1>
        <a:srgbClr val="FFFFFF"/>
      </a:lt1>
      <a:dk2>
        <a:srgbClr val="006A4D"/>
      </a:dk2>
      <a:lt2>
        <a:srgbClr val="FCFAD3"/>
      </a:lt2>
      <a:accent1>
        <a:srgbClr val="A41E00"/>
      </a:accent1>
      <a:accent2>
        <a:srgbClr val="5E9F41"/>
      </a:accent2>
      <a:accent3>
        <a:srgbClr val="5A7850"/>
      </a:accent3>
      <a:accent4>
        <a:srgbClr val="646464"/>
      </a:accent4>
      <a:accent5>
        <a:srgbClr val="FAAE5B"/>
      </a:accent5>
      <a:accent6>
        <a:srgbClr val="B3C292"/>
      </a:accent6>
      <a:hlink>
        <a:srgbClr val="CC0000"/>
      </a:hlink>
      <a:folHlink>
        <a:srgbClr val="66000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EAF6D2-4CA8-4E12-8E08-30FBECF44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uwgb-letterhead-template</Template>
  <TotalTime>3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Kaufman, Tim</dc:creator>
  <cp:keywords/>
  <dc:description/>
  <cp:lastModifiedBy>Haeny, Becky</cp:lastModifiedBy>
  <cp:revision>4</cp:revision>
  <cp:lastPrinted>2025-10-07T13:44:00Z</cp:lastPrinted>
  <dcterms:created xsi:type="dcterms:W3CDTF">2026-10-06T14:53:00Z</dcterms:created>
  <dcterms:modified xsi:type="dcterms:W3CDTF">2026-10-06T14:56:00Z</dcterms:modified>
</cp:coreProperties>
</file>