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F43FC" w14:textId="7E634CBF" w:rsidR="008A6AC8" w:rsidRPr="00A747D6" w:rsidRDefault="008A6AC8" w:rsidP="008A6AC8">
      <w:pPr>
        <w:rPr>
          <w:b/>
          <w:bCs/>
        </w:rPr>
      </w:pPr>
      <w:r w:rsidRPr="00A747D6">
        <w:rPr>
          <w:b/>
          <w:bCs/>
        </w:rPr>
        <w:t xml:space="preserve">University Committee Agenda </w:t>
      </w:r>
      <w:r w:rsidRPr="00A747D6">
        <w:rPr>
          <w:b/>
          <w:bCs/>
        </w:rPr>
        <w:br/>
      </w:r>
      <w:r w:rsidR="00A747D6">
        <w:rPr>
          <w:b/>
          <w:bCs/>
        </w:rPr>
        <w:br/>
      </w:r>
      <w:r w:rsidRPr="00A747D6">
        <w:rPr>
          <w:b/>
          <w:bCs/>
        </w:rPr>
        <w:t>Meeting #</w:t>
      </w:r>
      <w:r w:rsidR="00AA7799">
        <w:rPr>
          <w:b/>
          <w:bCs/>
        </w:rPr>
        <w:t>3</w:t>
      </w:r>
    </w:p>
    <w:p w14:paraId="668953D2" w14:textId="0FA489AF" w:rsidR="008A6AC8" w:rsidRPr="00A747D6" w:rsidRDefault="008A6AC8" w:rsidP="008A6AC8">
      <w:pPr>
        <w:rPr>
          <w:b/>
          <w:bCs/>
        </w:rPr>
      </w:pPr>
      <w:r w:rsidRPr="00A747D6">
        <w:rPr>
          <w:b/>
          <w:bCs/>
        </w:rPr>
        <w:t xml:space="preserve">Wednesday </w:t>
      </w:r>
      <w:r w:rsidR="00AA7799">
        <w:rPr>
          <w:b/>
          <w:bCs/>
        </w:rPr>
        <w:t>30</w:t>
      </w:r>
      <w:r w:rsidRPr="00A747D6">
        <w:rPr>
          <w:b/>
          <w:bCs/>
        </w:rPr>
        <w:t xml:space="preserve"> September 202</w:t>
      </w:r>
      <w:r w:rsidR="00AA02CC">
        <w:rPr>
          <w:b/>
          <w:bCs/>
        </w:rPr>
        <w:t>6</w:t>
      </w:r>
      <w:r w:rsidRPr="00A747D6">
        <w:rPr>
          <w:b/>
          <w:bCs/>
        </w:rPr>
        <w:t xml:space="preserve"> </w:t>
      </w:r>
    </w:p>
    <w:p w14:paraId="2F708072" w14:textId="44A7703B" w:rsidR="008A6AC8" w:rsidRPr="00A747D6" w:rsidRDefault="008A6AC8" w:rsidP="008A6AC8">
      <w:pPr>
        <w:rPr>
          <w:b/>
          <w:bCs/>
        </w:rPr>
      </w:pPr>
      <w:r w:rsidRPr="00A747D6">
        <w:rPr>
          <w:b/>
          <w:bCs/>
        </w:rPr>
        <w:t xml:space="preserve">3:00 – 5:00 PM via Microsoft Teams </w:t>
      </w:r>
    </w:p>
    <w:p w14:paraId="62862E28" w14:textId="77777777" w:rsidR="003E7CD5" w:rsidRDefault="008A6AC8" w:rsidP="003E7CD5">
      <w:pPr>
        <w:pStyle w:val="ListParagraph"/>
        <w:numPr>
          <w:ilvl w:val="0"/>
          <w:numId w:val="15"/>
        </w:numPr>
      </w:pPr>
      <w:r w:rsidRPr="008A6AC8">
        <w:t xml:space="preserve">Call To Order </w:t>
      </w:r>
    </w:p>
    <w:p w14:paraId="5F8C6B95" w14:textId="77777777" w:rsidR="003E7CD5" w:rsidRDefault="008A6AC8" w:rsidP="003E7CD5">
      <w:pPr>
        <w:pStyle w:val="ListParagraph"/>
        <w:numPr>
          <w:ilvl w:val="0"/>
          <w:numId w:val="15"/>
        </w:numPr>
      </w:pPr>
      <w:r w:rsidRPr="008A6AC8">
        <w:t>Recorder of Minutes (</w:t>
      </w:r>
      <w:r w:rsidR="00AA02CC">
        <w:t>Hutchison</w:t>
      </w:r>
      <w:r w:rsidRPr="008A6AC8">
        <w:t xml:space="preserve">) </w:t>
      </w:r>
    </w:p>
    <w:p w14:paraId="362DE61C" w14:textId="77777777" w:rsidR="003E7CD5" w:rsidRDefault="008A6AC8" w:rsidP="003E7CD5">
      <w:pPr>
        <w:pStyle w:val="ListParagraph"/>
        <w:numPr>
          <w:ilvl w:val="0"/>
          <w:numId w:val="15"/>
        </w:numPr>
      </w:pPr>
      <w:r w:rsidRPr="008A6AC8">
        <w:t xml:space="preserve">Approve minutes from </w:t>
      </w:r>
      <w:r w:rsidR="00F00550">
        <w:t>23</w:t>
      </w:r>
      <w:r>
        <w:t xml:space="preserve"> </w:t>
      </w:r>
      <w:r w:rsidR="00AA02CC">
        <w:t>Sept</w:t>
      </w:r>
      <w:r>
        <w:t xml:space="preserve"> 2026</w:t>
      </w:r>
      <w:r w:rsidRPr="008A6AC8">
        <w:t xml:space="preserve"> (</w:t>
      </w:r>
      <w:r w:rsidR="00F00550">
        <w:t>Malysheva</w:t>
      </w:r>
      <w:r w:rsidRPr="008A6AC8">
        <w:t xml:space="preserve">) </w:t>
      </w:r>
    </w:p>
    <w:p w14:paraId="0ED47251" w14:textId="399221F7" w:rsidR="003E7CD5" w:rsidRDefault="00D311D1" w:rsidP="003E7CD5">
      <w:pPr>
        <w:pStyle w:val="ListParagraph"/>
        <w:numPr>
          <w:ilvl w:val="0"/>
          <w:numId w:val="15"/>
        </w:numPr>
      </w:pPr>
      <w:r>
        <w:t>Gen. Ed Modification</w:t>
      </w:r>
      <w:r w:rsidR="00903DC7">
        <w:t xml:space="preserve"> </w:t>
      </w:r>
      <w:r w:rsidR="00AA012F">
        <w:t>Working Group Discussion (</w:t>
      </w:r>
      <w:r w:rsidR="00F811CC">
        <w:t>Sherman)</w:t>
      </w:r>
      <w:r w:rsidR="00C52025">
        <w:t xml:space="preserve"> 3:00PM</w:t>
      </w:r>
      <w:r w:rsidR="00611D86">
        <w:t xml:space="preserve"> </w:t>
      </w:r>
    </w:p>
    <w:p w14:paraId="3212CFAE" w14:textId="77777777" w:rsidR="003E7CD5" w:rsidRDefault="008C2B12" w:rsidP="003E7CD5">
      <w:pPr>
        <w:pStyle w:val="ListParagraph"/>
        <w:numPr>
          <w:ilvl w:val="0"/>
          <w:numId w:val="15"/>
        </w:numPr>
      </w:pPr>
      <w:r>
        <w:t>Elect UC member to serve on C</w:t>
      </w:r>
      <w:r w:rsidR="00BE2397">
        <w:t>ommittee on Workforce and Compensation (CWC)</w:t>
      </w:r>
    </w:p>
    <w:p w14:paraId="04C66C13" w14:textId="77777777" w:rsidR="003E7CD5" w:rsidRDefault="00481B38" w:rsidP="003E7CD5">
      <w:pPr>
        <w:pStyle w:val="ListParagraph"/>
        <w:numPr>
          <w:ilvl w:val="0"/>
          <w:numId w:val="15"/>
        </w:numPr>
      </w:pPr>
      <w:r>
        <w:t xml:space="preserve">Generate </w:t>
      </w:r>
      <w:r w:rsidR="008E1A13">
        <w:t>Questions for the Provost</w:t>
      </w:r>
      <w:r>
        <w:t xml:space="preserve"> (tenure </w:t>
      </w:r>
      <w:r w:rsidR="009522C3">
        <w:t>U</w:t>
      </w:r>
      <w:r w:rsidR="00BD1BAF">
        <w:t>nit vs. University</w:t>
      </w:r>
      <w:r w:rsidR="009522C3">
        <w:t>, FTE math</w:t>
      </w:r>
      <w:r w:rsidR="00131DBE">
        <w:t xml:space="preserve">, </w:t>
      </w:r>
      <w:r w:rsidR="00DA4009">
        <w:t>unit landing spot)</w:t>
      </w:r>
    </w:p>
    <w:p w14:paraId="531444FD" w14:textId="77777777" w:rsidR="003E7CD5" w:rsidRDefault="008A6AC8" w:rsidP="003E7CD5">
      <w:pPr>
        <w:pStyle w:val="ListParagraph"/>
        <w:numPr>
          <w:ilvl w:val="0"/>
          <w:numId w:val="15"/>
        </w:numPr>
      </w:pPr>
      <w:r w:rsidRPr="008A6AC8">
        <w:t>Updates and Reports as needed and time allows</w:t>
      </w:r>
      <w:r w:rsidR="00A747D6">
        <w:t xml:space="preserve">: </w:t>
      </w:r>
      <w:r w:rsidR="00AA02CC">
        <w:br/>
      </w:r>
      <w:r w:rsidRPr="008A6AC8">
        <w:t xml:space="preserve">a. SGA </w:t>
      </w:r>
      <w:r w:rsidR="00AA02CC">
        <w:br/>
      </w:r>
      <w:r w:rsidRPr="008A6AC8">
        <w:t xml:space="preserve">b. USC </w:t>
      </w:r>
      <w:r w:rsidR="00AA02CC">
        <w:br/>
      </w:r>
      <w:r w:rsidRPr="008A6AC8">
        <w:t xml:space="preserve">c. ASC </w:t>
      </w:r>
      <w:r w:rsidR="00AA02CC">
        <w:br/>
      </w:r>
      <w:r w:rsidRPr="008A6AC8">
        <w:t xml:space="preserve">d. Other? </w:t>
      </w:r>
    </w:p>
    <w:p w14:paraId="2B54304C" w14:textId="113255DA" w:rsidR="008C1BE9" w:rsidRPr="008A6AC8" w:rsidRDefault="008A6AC8" w:rsidP="003E7CD5">
      <w:pPr>
        <w:pStyle w:val="ListParagraph"/>
        <w:numPr>
          <w:ilvl w:val="0"/>
          <w:numId w:val="15"/>
        </w:numPr>
      </w:pPr>
      <w:r w:rsidRPr="008A6AC8">
        <w:t>Call to Adjourn</w:t>
      </w:r>
    </w:p>
    <w:sectPr w:rsidR="008C1BE9" w:rsidRPr="008A6AC8" w:rsidSect="009364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340" w:right="1440" w:bottom="1440" w:left="1440" w:header="504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7E1A3" w14:textId="77777777" w:rsidR="00897887" w:rsidRDefault="00897887" w:rsidP="00E075A6">
      <w:r>
        <w:separator/>
      </w:r>
    </w:p>
  </w:endnote>
  <w:endnote w:type="continuationSeparator" w:id="0">
    <w:p w14:paraId="305AA27A" w14:textId="77777777" w:rsidR="00897887" w:rsidRDefault="00897887" w:rsidP="00E07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206C4" w14:textId="77777777" w:rsidR="002F1DC8" w:rsidRDefault="002F1DC8" w:rsidP="00E075A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73A30B7" wp14:editId="6E6BD350">
              <wp:simplePos x="0" y="0"/>
              <wp:positionH relativeFrom="column">
                <wp:posOffset>-297815</wp:posOffset>
              </wp:positionH>
              <wp:positionV relativeFrom="paragraph">
                <wp:posOffset>59055</wp:posOffset>
              </wp:positionV>
              <wp:extent cx="2033270" cy="215900"/>
              <wp:effectExtent l="0" t="0" r="0" b="12700"/>
              <wp:wrapNone/>
              <wp:docPr id="12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27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ACDE88" w14:textId="77777777" w:rsidR="002F1DC8" w:rsidRPr="001A267C" w:rsidRDefault="002F1DC8" w:rsidP="00E075A6">
                          <w:r>
                            <w:t>360° OF LEARNING • UW-GREEN BAY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3A30B7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8" type="#_x0000_t202" style="position:absolute;margin-left:-23.45pt;margin-top:4.65pt;width:160.1pt;height:1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" fillcolor="white [3212]" stroked="f">
              <v:textbox>
                <w:txbxContent>
                  <w:p w14:paraId="36ACDE88" w14:textId="77777777" w:rsidR="002F1DC8" w:rsidRPr="001A267C" w:rsidRDefault="002F1DC8" w:rsidP="00E075A6">
                    <w:r>
                      <w:t>360° OF LEARNING • UW-GREEN BAY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996A76A" wp14:editId="63A15104">
              <wp:simplePos x="0" y="0"/>
              <wp:positionH relativeFrom="column">
                <wp:posOffset>5416550</wp:posOffset>
              </wp:positionH>
              <wp:positionV relativeFrom="paragraph">
                <wp:posOffset>59055</wp:posOffset>
              </wp:positionV>
              <wp:extent cx="825500" cy="215900"/>
              <wp:effectExtent l="0" t="0" r="12700" b="1270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50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3D378B" w14:textId="77777777" w:rsidR="002F1DC8" w:rsidRPr="001A267C" w:rsidRDefault="002F1DC8" w:rsidP="00E075A6">
                          <w:r w:rsidRPr="001A267C">
                            <w:t xml:space="preserve">PAGE </w:t>
                          </w:r>
                          <w:r w:rsidRPr="001A267C">
                            <w:fldChar w:fldCharType="begin"/>
                          </w:r>
                          <w:r w:rsidRPr="001A267C">
                            <w:instrText xml:space="preserve"> PAGE </w:instrText>
                          </w:r>
                          <w:r w:rsidRPr="001A267C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 w:rsidRPr="001A267C">
                            <w:fldChar w:fldCharType="end"/>
                          </w:r>
                          <w:r w:rsidRPr="001A267C">
                            <w:t xml:space="preserve"> OF </w:t>
                          </w:r>
                          <w:r w:rsidR="00FB25DB">
                            <w:rPr>
                              <w:noProof/>
                            </w:rPr>
                            <w:fldChar w:fldCharType="begin"/>
                          </w:r>
                          <w:r w:rsidR="00FB25DB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FB25DB">
                            <w:rPr>
                              <w:noProof/>
                            </w:rPr>
                            <w:fldChar w:fldCharType="separate"/>
                          </w:r>
                          <w:r w:rsidR="00643E9F">
                            <w:rPr>
                              <w:noProof/>
                            </w:rPr>
                            <w:t>2</w:t>
                          </w:r>
                          <w:r w:rsidR="00FB25DB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96A76A" id="Text Box 11" o:spid="_x0000_s1029" type="#_x0000_t202" style="position:absolute;margin-left:426.5pt;margin-top:4.65pt;width:65pt;height:1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" fillcolor="white [3212]" stroked="f">
              <v:textbox>
                <w:txbxContent>
                  <w:p w14:paraId="153D378B" w14:textId="77777777" w:rsidR="002F1DC8" w:rsidRPr="001A267C" w:rsidRDefault="002F1DC8" w:rsidP="00E075A6">
                    <w:r w:rsidRPr="001A267C">
                      <w:t xml:space="preserve">PAGE </w:t>
                    </w:r>
                    <w:r w:rsidRPr="001A267C">
                      <w:fldChar w:fldCharType="begin"/>
                    </w:r>
                    <w:r w:rsidRPr="001A267C">
                      <w:instrText xml:space="preserve"> PAGE </w:instrText>
                    </w:r>
                    <w:r w:rsidRPr="001A267C"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 w:rsidRPr="001A267C">
                      <w:fldChar w:fldCharType="end"/>
                    </w:r>
                    <w:r w:rsidRPr="001A267C">
                      <w:t xml:space="preserve"> OF </w:t>
                    </w:r>
                    <w:r w:rsidR="00FB25DB">
                      <w:rPr>
                        <w:noProof/>
                      </w:rPr>
                      <w:fldChar w:fldCharType="begin"/>
                    </w:r>
                    <w:r w:rsidR="00FB25DB">
                      <w:rPr>
                        <w:noProof/>
                      </w:rPr>
                      <w:instrText xml:space="preserve"> NUMPAGES </w:instrText>
                    </w:r>
                    <w:r w:rsidR="00FB25DB">
                      <w:rPr>
                        <w:noProof/>
                      </w:rPr>
                      <w:fldChar w:fldCharType="separate"/>
                    </w:r>
                    <w:r w:rsidR="00643E9F">
                      <w:rPr>
                        <w:noProof/>
                      </w:rPr>
                      <w:t>2</w:t>
                    </w:r>
                    <w:r w:rsidR="00FB25DB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1" locked="0" layoutInCell="1" allowOverlap="1" wp14:anchorId="3EADF98B" wp14:editId="0DC76F4F">
          <wp:simplePos x="0" y="0"/>
          <wp:positionH relativeFrom="column">
            <wp:posOffset>-393700</wp:posOffset>
          </wp:positionH>
          <wp:positionV relativeFrom="paragraph">
            <wp:posOffset>53552</wp:posOffset>
          </wp:positionV>
          <wp:extent cx="7033895" cy="132080"/>
          <wp:effectExtent l="0" t="0" r="0" b="1270"/>
          <wp:wrapNone/>
          <wp:docPr id="36" name="Picture 3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Picture 3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3895" cy="132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43C14" w14:textId="77777777" w:rsidR="002F1DC8" w:rsidRDefault="0059089E" w:rsidP="00E075A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4976BEA" wp14:editId="2013C966">
              <wp:simplePos x="0" y="0"/>
              <wp:positionH relativeFrom="margin">
                <wp:align>center</wp:align>
              </wp:positionH>
              <wp:positionV relativeFrom="paragraph">
                <wp:posOffset>-1905</wp:posOffset>
              </wp:positionV>
              <wp:extent cx="5041900" cy="208915"/>
              <wp:effectExtent l="0" t="0" r="1270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1900" cy="20891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F84667" w14:textId="77777777" w:rsidR="002F1DC8" w:rsidRPr="0059089E" w:rsidRDefault="002F1DC8" w:rsidP="00E71990">
                          <w:pPr>
                            <w:pStyle w:val="Footertext"/>
                            <w:jc w:val="center"/>
                            <w:rPr>
                              <w:rFonts w:ascii="Calisto MT" w:hAnsi="Calisto MT"/>
                              <w:b w:val="0"/>
                              <w:color w:val="084332"/>
                              <w:spacing w:val="20"/>
                            </w:rPr>
                          </w:pPr>
                          <w:r w:rsidRPr="0059089E">
                            <w:rPr>
                              <w:rFonts w:ascii="Calisto MT" w:hAnsi="Calisto MT"/>
                              <w:b w:val="0"/>
                              <w:color w:val="084332"/>
                              <w:spacing w:val="20"/>
                            </w:rPr>
                            <w:t>2420 NICOLET DRIVE • GREEN BAY, WI 54311 • 920-465-2000 • WWW.UWGB.EDU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976BEA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0;margin-top:-.15pt;width:397pt;height:16.45pt;z-index:2516648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" fillcolor="white [3212]" stroked="f">
              <v:textbox>
                <w:txbxContent>
                  <w:p w14:paraId="59F84667" w14:textId="77777777" w:rsidR="002F1DC8" w:rsidRPr="0059089E" w:rsidRDefault="002F1DC8" w:rsidP="00E71990">
                    <w:pPr>
                      <w:pStyle w:val="Footertext"/>
                      <w:jc w:val="center"/>
                      <w:rPr>
                        <w:rFonts w:ascii="Calisto MT" w:hAnsi="Calisto MT"/>
                        <w:b w:val="0"/>
                        <w:color w:val="084332"/>
                        <w:spacing w:val="20"/>
                      </w:rPr>
                    </w:pPr>
                    <w:r w:rsidRPr="0059089E">
                      <w:rPr>
                        <w:rFonts w:ascii="Calisto MT" w:hAnsi="Calisto MT"/>
                        <w:b w:val="0"/>
                        <w:color w:val="084332"/>
                        <w:spacing w:val="20"/>
                      </w:rPr>
                      <w:t>2420 NICOLET DRIVE • GREEN BAY, WI 54311 • 920-465-2000 • WWW.UWGB.EDU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F1DC8">
      <w:rPr>
        <w:noProof/>
      </w:rPr>
      <mc:AlternateContent>
        <mc:Choice Requires="wps">
          <w:drawing>
            <wp:anchor distT="0" distB="0" distL="114300" distR="114300" simplePos="0" relativeHeight="251648512" behindDoc="0" locked="0" layoutInCell="1" allowOverlap="1" wp14:anchorId="32221C48" wp14:editId="61A3C1E8">
              <wp:simplePos x="0" y="0"/>
              <wp:positionH relativeFrom="column">
                <wp:posOffset>-228600</wp:posOffset>
              </wp:positionH>
              <wp:positionV relativeFrom="paragraph">
                <wp:posOffset>95250</wp:posOffset>
              </wp:positionV>
              <wp:extent cx="6400800" cy="0"/>
              <wp:effectExtent l="0" t="0" r="25400" b="254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08433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77054AF" id="Straight Connector 3" o:spid="_x0000_s1026" style="position:absolute;z-index:25164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8pt,7.5pt" to="486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" strokecolor="#084332" strokeweight=".5pt"/>
          </w:pict>
        </mc:Fallback>
      </mc:AlternateContent>
    </w:r>
    <w:r w:rsidR="002F1DC8">
      <w:softHyphen/>
    </w:r>
    <w:r w:rsidR="002F1DC8">
      <w:softHyphen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612C0" w14:textId="77777777" w:rsidR="002F1DC8" w:rsidRDefault="002F1DC8" w:rsidP="00E075A6">
    <w:pPr>
      <w:pStyle w:val="Footer"/>
    </w:pP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6252D39F" wp14:editId="1E8D5BA5">
              <wp:simplePos x="0" y="0"/>
              <wp:positionH relativeFrom="column">
                <wp:posOffset>6178550</wp:posOffset>
              </wp:positionH>
              <wp:positionV relativeFrom="paragraph">
                <wp:posOffset>9609455</wp:posOffset>
              </wp:positionV>
              <wp:extent cx="825500" cy="215900"/>
              <wp:effectExtent l="0" t="0" r="12700" b="12700"/>
              <wp:wrapNone/>
              <wp:docPr id="19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50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79F487" w14:textId="77777777" w:rsidR="002F1DC8" w:rsidRDefault="002F1DC8" w:rsidP="00E075A6"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FB25DB">
                            <w:rPr>
                              <w:noProof/>
                            </w:rPr>
                            <w:fldChar w:fldCharType="begin"/>
                          </w:r>
                          <w:r w:rsidR="00FB25DB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FB25DB">
                            <w:rPr>
                              <w:noProof/>
                            </w:rPr>
                            <w:fldChar w:fldCharType="separate"/>
                          </w:r>
                          <w:r w:rsidR="00643E9F">
                            <w:rPr>
                              <w:noProof/>
                            </w:rPr>
                            <w:t>2</w:t>
                          </w:r>
                          <w:r w:rsidR="00FB25DB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52D39F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86.5pt;margin-top:756.65pt;width:65pt;height:1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" fillcolor="white [3212]" stroked="f">
              <v:textbox>
                <w:txbxContent>
                  <w:p w14:paraId="5079F487" w14:textId="77777777" w:rsidR="002F1DC8" w:rsidRDefault="002F1DC8" w:rsidP="00E075A6"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FB25DB">
                      <w:rPr>
                        <w:noProof/>
                      </w:rPr>
                      <w:fldChar w:fldCharType="begin"/>
                    </w:r>
                    <w:r w:rsidR="00FB25DB">
                      <w:rPr>
                        <w:noProof/>
                      </w:rPr>
                      <w:instrText xml:space="preserve"> NUMPAGES </w:instrText>
                    </w:r>
                    <w:r w:rsidR="00FB25DB">
                      <w:rPr>
                        <w:noProof/>
                      </w:rPr>
                      <w:fldChar w:fldCharType="separate"/>
                    </w:r>
                    <w:r w:rsidR="00643E9F">
                      <w:rPr>
                        <w:noProof/>
                      </w:rPr>
                      <w:t>2</w:t>
                    </w:r>
                    <w:r w:rsidR="00FB25DB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30019D76" wp14:editId="49028D83">
              <wp:simplePos x="0" y="0"/>
              <wp:positionH relativeFrom="column">
                <wp:posOffset>464185</wp:posOffset>
              </wp:positionH>
              <wp:positionV relativeFrom="paragraph">
                <wp:posOffset>9609455</wp:posOffset>
              </wp:positionV>
              <wp:extent cx="2033270" cy="215900"/>
              <wp:effectExtent l="0" t="0" r="0" b="12700"/>
              <wp:wrapNone/>
              <wp:docPr id="18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27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45F9CF" w14:textId="77777777" w:rsidR="002F1DC8" w:rsidRDefault="002F1DC8" w:rsidP="00E075A6">
                          <w:r>
                            <w:t>360° OF LEARNING • UW-GREEN BAY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019D76" id="_x0000_s1032" type="#_x0000_t202" style="position:absolute;margin-left:36.55pt;margin-top:756.65pt;width:160.1pt;height:1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" fillcolor="white [3212]" stroked="f">
              <v:textbox>
                <w:txbxContent>
                  <w:p w14:paraId="2545F9CF" w14:textId="77777777" w:rsidR="002F1DC8" w:rsidRDefault="002F1DC8" w:rsidP="00E075A6">
                    <w:r>
                      <w:t>360° OF LEARNING • UW-GREEN BAY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01FBA5AC" wp14:editId="2E0F6B1D">
              <wp:simplePos x="0" y="0"/>
              <wp:positionH relativeFrom="column">
                <wp:posOffset>368300</wp:posOffset>
              </wp:positionH>
              <wp:positionV relativeFrom="paragraph">
                <wp:posOffset>9603740</wp:posOffset>
              </wp:positionV>
              <wp:extent cx="7033895" cy="132080"/>
              <wp:effectExtent l="0" t="2540" r="1905" b="5080"/>
              <wp:wrapNone/>
              <wp:docPr id="17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033895" cy="1320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120768" id="Picture 1" o:spid="_x0000_s1026" style="position:absolute;margin-left:29pt;margin-top:756.2pt;width:553.85pt;height:10.4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" filled="f" stroked="f">
              <o:lock v:ext="edit" aspectratio="t"/>
            </v:rect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08CF0C9" wp14:editId="59FE10CE">
              <wp:simplePos x="0" y="0"/>
              <wp:positionH relativeFrom="column">
                <wp:posOffset>6178550</wp:posOffset>
              </wp:positionH>
              <wp:positionV relativeFrom="paragraph">
                <wp:posOffset>9609455</wp:posOffset>
              </wp:positionV>
              <wp:extent cx="825500" cy="215900"/>
              <wp:effectExtent l="0" t="0" r="12700" b="12700"/>
              <wp:wrapNone/>
              <wp:docPr id="16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50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5CFDA8" w14:textId="77777777" w:rsidR="002F1DC8" w:rsidRDefault="002F1DC8" w:rsidP="00E075A6"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FB25DB">
                            <w:rPr>
                              <w:noProof/>
                            </w:rPr>
                            <w:fldChar w:fldCharType="begin"/>
                          </w:r>
                          <w:r w:rsidR="00FB25DB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FB25DB">
                            <w:rPr>
                              <w:noProof/>
                            </w:rPr>
                            <w:fldChar w:fldCharType="separate"/>
                          </w:r>
                          <w:r w:rsidR="00643E9F">
                            <w:rPr>
                              <w:noProof/>
                            </w:rPr>
                            <w:t>2</w:t>
                          </w:r>
                          <w:r w:rsidR="00FB25DB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8CF0C9" id="_x0000_s1033" type="#_x0000_t202" style="position:absolute;margin-left:486.5pt;margin-top:756.65pt;width:65pt;height:1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" fillcolor="white [3212]" stroked="f">
              <v:textbox>
                <w:txbxContent>
                  <w:p w14:paraId="2D5CFDA8" w14:textId="77777777" w:rsidR="002F1DC8" w:rsidRDefault="002F1DC8" w:rsidP="00E075A6"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FB25DB">
                      <w:rPr>
                        <w:noProof/>
                      </w:rPr>
                      <w:fldChar w:fldCharType="begin"/>
                    </w:r>
                    <w:r w:rsidR="00FB25DB">
                      <w:rPr>
                        <w:noProof/>
                      </w:rPr>
                      <w:instrText xml:space="preserve"> NUMPAGES </w:instrText>
                    </w:r>
                    <w:r w:rsidR="00FB25DB">
                      <w:rPr>
                        <w:noProof/>
                      </w:rPr>
                      <w:fldChar w:fldCharType="separate"/>
                    </w:r>
                    <w:r w:rsidR="00643E9F">
                      <w:rPr>
                        <w:noProof/>
                      </w:rPr>
                      <w:t>2</w:t>
                    </w:r>
                    <w:r w:rsidR="00FB25DB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2D79B1D" wp14:editId="246646B5">
              <wp:simplePos x="0" y="0"/>
              <wp:positionH relativeFrom="column">
                <wp:posOffset>464185</wp:posOffset>
              </wp:positionH>
              <wp:positionV relativeFrom="paragraph">
                <wp:posOffset>9609455</wp:posOffset>
              </wp:positionV>
              <wp:extent cx="2033270" cy="215900"/>
              <wp:effectExtent l="0" t="0" r="0" b="12700"/>
              <wp:wrapNone/>
              <wp:docPr id="1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27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D3F089" w14:textId="77777777" w:rsidR="002F1DC8" w:rsidRDefault="002F1DC8" w:rsidP="00E075A6">
                          <w:r>
                            <w:t>360° OF LEARNING • UW-GREEN BAY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D79B1D" id="_x0000_s1034" type="#_x0000_t202" style="position:absolute;margin-left:36.55pt;margin-top:756.65pt;width:160.1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" fillcolor="white [3212]" stroked="f">
              <v:textbox>
                <w:txbxContent>
                  <w:p w14:paraId="21D3F089" w14:textId="77777777" w:rsidR="002F1DC8" w:rsidRDefault="002F1DC8" w:rsidP="00E075A6">
                    <w:r>
                      <w:t>360° OF LEARNING • UW-GREEN BAY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2B356D1" wp14:editId="351637DD">
              <wp:simplePos x="0" y="0"/>
              <wp:positionH relativeFrom="column">
                <wp:posOffset>368300</wp:posOffset>
              </wp:positionH>
              <wp:positionV relativeFrom="paragraph">
                <wp:posOffset>9603740</wp:posOffset>
              </wp:positionV>
              <wp:extent cx="7033895" cy="132080"/>
              <wp:effectExtent l="0" t="2540" r="1905" b="5080"/>
              <wp:wrapNone/>
              <wp:docPr id="14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033895" cy="1320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349D18" id="Picture 1" o:spid="_x0000_s1026" style="position:absolute;margin-left:29pt;margin-top:756.2pt;width:553.85pt;height:10.4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" filled="f" stroked="f">
              <o:lock v:ext="edit" aspectratio="t"/>
            </v:rect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3069EC02" wp14:editId="6A8FE795">
              <wp:simplePos x="0" y="0"/>
              <wp:positionH relativeFrom="column">
                <wp:posOffset>6178550</wp:posOffset>
              </wp:positionH>
              <wp:positionV relativeFrom="paragraph">
                <wp:posOffset>9609455</wp:posOffset>
              </wp:positionV>
              <wp:extent cx="825500" cy="215900"/>
              <wp:effectExtent l="0" t="0" r="12700" b="12700"/>
              <wp:wrapNone/>
              <wp:docPr id="10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50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148F73" w14:textId="77777777" w:rsidR="002F1DC8" w:rsidRDefault="002F1DC8" w:rsidP="00E075A6"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FB25DB">
                            <w:rPr>
                              <w:noProof/>
                            </w:rPr>
                            <w:fldChar w:fldCharType="begin"/>
                          </w:r>
                          <w:r w:rsidR="00FB25DB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FB25DB">
                            <w:rPr>
                              <w:noProof/>
                            </w:rPr>
                            <w:fldChar w:fldCharType="separate"/>
                          </w:r>
                          <w:r w:rsidR="00643E9F">
                            <w:rPr>
                              <w:noProof/>
                            </w:rPr>
                            <w:t>2</w:t>
                          </w:r>
                          <w:r w:rsidR="00FB25DB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69EC02" id="_x0000_s1035" type="#_x0000_t202" style="position:absolute;margin-left:486.5pt;margin-top:756.65pt;width:65pt;height:1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" fillcolor="white [3212]" stroked="f">
              <v:textbox>
                <w:txbxContent>
                  <w:p w14:paraId="7E148F73" w14:textId="77777777" w:rsidR="002F1DC8" w:rsidRDefault="002F1DC8" w:rsidP="00E075A6"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FB25DB">
                      <w:rPr>
                        <w:noProof/>
                      </w:rPr>
                      <w:fldChar w:fldCharType="begin"/>
                    </w:r>
                    <w:r w:rsidR="00FB25DB">
                      <w:rPr>
                        <w:noProof/>
                      </w:rPr>
                      <w:instrText xml:space="preserve"> NUMPAGES </w:instrText>
                    </w:r>
                    <w:r w:rsidR="00FB25DB">
                      <w:rPr>
                        <w:noProof/>
                      </w:rPr>
                      <w:fldChar w:fldCharType="separate"/>
                    </w:r>
                    <w:r w:rsidR="00643E9F">
                      <w:rPr>
                        <w:noProof/>
                      </w:rPr>
                      <w:t>2</w:t>
                    </w:r>
                    <w:r w:rsidR="00FB25DB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2DB43DAF" wp14:editId="76AF3465">
              <wp:simplePos x="0" y="0"/>
              <wp:positionH relativeFrom="column">
                <wp:posOffset>464185</wp:posOffset>
              </wp:positionH>
              <wp:positionV relativeFrom="paragraph">
                <wp:posOffset>9609455</wp:posOffset>
              </wp:positionV>
              <wp:extent cx="2033270" cy="215900"/>
              <wp:effectExtent l="0" t="0" r="0" b="12700"/>
              <wp:wrapNone/>
              <wp:docPr id="9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27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5C684B" w14:textId="77777777" w:rsidR="002F1DC8" w:rsidRDefault="002F1DC8" w:rsidP="00E075A6">
                          <w:r>
                            <w:t>360° OF LEARNING • UW-GREEN BAY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B43DAF" id="_x0000_s1036" type="#_x0000_t202" style="position:absolute;margin-left:36.55pt;margin-top:756.65pt;width:160.1pt;height:1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" fillcolor="white [3212]" stroked="f">
              <v:textbox>
                <w:txbxContent>
                  <w:p w14:paraId="4E5C684B" w14:textId="77777777" w:rsidR="002F1DC8" w:rsidRDefault="002F1DC8" w:rsidP="00E075A6">
                    <w:r>
                      <w:t>360° OF LEARNING • UW-GREEN BAY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3A79EE05" wp14:editId="72ACFBDF">
              <wp:simplePos x="0" y="0"/>
              <wp:positionH relativeFrom="column">
                <wp:posOffset>368300</wp:posOffset>
              </wp:positionH>
              <wp:positionV relativeFrom="paragraph">
                <wp:posOffset>9603740</wp:posOffset>
              </wp:positionV>
              <wp:extent cx="7033895" cy="132080"/>
              <wp:effectExtent l="0" t="2540" r="1905" b="5080"/>
              <wp:wrapNone/>
              <wp:docPr id="8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033895" cy="1320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783E14" id="Picture 1" o:spid="_x0000_s1026" style="position:absolute;margin-left:29pt;margin-top:756.2pt;width:553.85pt;height:10.4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" filled="f" stroked="f">
              <o:lock v:ext="edit" aspectratio="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70997" w14:textId="77777777" w:rsidR="00897887" w:rsidRDefault="00897887" w:rsidP="00E075A6">
      <w:r>
        <w:separator/>
      </w:r>
    </w:p>
  </w:footnote>
  <w:footnote w:type="continuationSeparator" w:id="0">
    <w:p w14:paraId="7F6926C4" w14:textId="77777777" w:rsidR="00897887" w:rsidRDefault="00897887" w:rsidP="00E07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35A55" w14:textId="77777777" w:rsidR="002F1DC8" w:rsidRDefault="002F1DC8" w:rsidP="00E075A6">
    <w:pPr>
      <w:pStyle w:val="Header"/>
    </w:pP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1CE8379A" wp14:editId="13A9E0B2">
              <wp:simplePos x="0" y="0"/>
              <wp:positionH relativeFrom="column">
                <wp:posOffset>6178550</wp:posOffset>
              </wp:positionH>
              <wp:positionV relativeFrom="paragraph">
                <wp:posOffset>9609455</wp:posOffset>
              </wp:positionV>
              <wp:extent cx="825500" cy="215900"/>
              <wp:effectExtent l="0" t="0" r="12700" b="12700"/>
              <wp:wrapNone/>
              <wp:docPr id="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50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4793D8" w14:textId="77777777" w:rsidR="002F1DC8" w:rsidRDefault="002F1DC8" w:rsidP="00E075A6"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FB25DB">
                            <w:rPr>
                              <w:noProof/>
                            </w:rPr>
                            <w:fldChar w:fldCharType="begin"/>
                          </w:r>
                          <w:r w:rsidR="00FB25DB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FB25DB">
                            <w:rPr>
                              <w:noProof/>
                            </w:rPr>
                            <w:fldChar w:fldCharType="separate"/>
                          </w:r>
                          <w:r w:rsidR="00643E9F">
                            <w:rPr>
                              <w:noProof/>
                            </w:rPr>
                            <w:t>2</w:t>
                          </w:r>
                          <w:r w:rsidR="00FB25DB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E8379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86.5pt;margin-top:756.65pt;width:65pt;height:1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" fillcolor="white [3212]" stroked="f">
              <v:textbox>
                <w:txbxContent>
                  <w:p w14:paraId="714793D8" w14:textId="77777777" w:rsidR="002F1DC8" w:rsidRDefault="002F1DC8" w:rsidP="00E075A6"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FB25DB">
                      <w:rPr>
                        <w:noProof/>
                      </w:rPr>
                      <w:fldChar w:fldCharType="begin"/>
                    </w:r>
                    <w:r w:rsidR="00FB25DB">
                      <w:rPr>
                        <w:noProof/>
                      </w:rPr>
                      <w:instrText xml:space="preserve"> NUMPAGES </w:instrText>
                    </w:r>
                    <w:r w:rsidR="00FB25DB">
                      <w:rPr>
                        <w:noProof/>
                      </w:rPr>
                      <w:fldChar w:fldCharType="separate"/>
                    </w:r>
                    <w:r w:rsidR="00643E9F">
                      <w:rPr>
                        <w:noProof/>
                      </w:rPr>
                      <w:t>2</w:t>
                    </w:r>
                    <w:r w:rsidR="00FB25DB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771DC6A8" wp14:editId="4C5B0B80">
              <wp:simplePos x="0" y="0"/>
              <wp:positionH relativeFrom="column">
                <wp:posOffset>464185</wp:posOffset>
              </wp:positionH>
              <wp:positionV relativeFrom="paragraph">
                <wp:posOffset>9609455</wp:posOffset>
              </wp:positionV>
              <wp:extent cx="2033270" cy="215900"/>
              <wp:effectExtent l="0" t="0" r="0" b="12700"/>
              <wp:wrapNone/>
              <wp:docPr id="6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27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94D42B" w14:textId="77777777" w:rsidR="002F1DC8" w:rsidRDefault="002F1DC8" w:rsidP="00E075A6">
                          <w:r>
                            <w:t>360° OF LEARNING • UW-GREEN BAY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1DC6A8" id="Text Box 4" o:spid="_x0000_s1027" type="#_x0000_t202" style="position:absolute;margin-left:36.55pt;margin-top:756.65pt;width:160.1pt;height:1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" fillcolor="white [3212]" stroked="f">
              <v:textbox>
                <w:txbxContent>
                  <w:p w14:paraId="2894D42B" w14:textId="77777777" w:rsidR="002F1DC8" w:rsidRDefault="002F1DC8" w:rsidP="00E075A6">
                    <w:r>
                      <w:t>360° OF LEARNING • UW-GREEN BAY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536" behindDoc="1" locked="0" layoutInCell="1" allowOverlap="1" wp14:anchorId="5BD4F9B3" wp14:editId="147C3DD1">
              <wp:simplePos x="0" y="0"/>
              <wp:positionH relativeFrom="column">
                <wp:posOffset>368300</wp:posOffset>
              </wp:positionH>
              <wp:positionV relativeFrom="paragraph">
                <wp:posOffset>9603740</wp:posOffset>
              </wp:positionV>
              <wp:extent cx="7033895" cy="132080"/>
              <wp:effectExtent l="0" t="2540" r="1905" b="5080"/>
              <wp:wrapNone/>
              <wp:docPr id="5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033895" cy="1320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819494" id="Picture 1" o:spid="_x0000_s1026" style="position:absolute;margin-left:29pt;margin-top:756.2pt;width:553.85pt;height:10.4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" filled="f" stroked="f">
              <o:lock v:ext="edit" aspectratio="t"/>
            </v:rect>
          </w:pict>
        </mc:Fallback>
      </mc:AlternateContent>
    </w:r>
    <w:r>
      <w:softHyphen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2B6FE" w14:textId="77777777" w:rsidR="002F1DC8" w:rsidRPr="004D44C5" w:rsidRDefault="002F1DC8" w:rsidP="00E075A6">
    <w:r>
      <w:rPr>
        <w:noProof/>
      </w:rPr>
      <w:drawing>
        <wp:anchor distT="0" distB="0" distL="114300" distR="114300" simplePos="0" relativeHeight="251665920" behindDoc="0" locked="0" layoutInCell="1" allowOverlap="1" wp14:anchorId="7D5C4314" wp14:editId="09A0FEF1">
          <wp:simplePos x="0" y="0"/>
          <wp:positionH relativeFrom="margin">
            <wp:posOffset>2349500</wp:posOffset>
          </wp:positionH>
          <wp:positionV relativeFrom="paragraph">
            <wp:posOffset>9525</wp:posOffset>
          </wp:positionV>
          <wp:extent cx="1244600" cy="988060"/>
          <wp:effectExtent l="0" t="0" r="0" b="2540"/>
          <wp:wrapSquare wrapText="bothSides"/>
          <wp:docPr id="1" name="Picture 1" descr="UWGB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UWGB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4600" cy="988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F0983" w14:textId="77777777" w:rsidR="008652B8" w:rsidRDefault="008652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795"/>
    <w:multiLevelType w:val="hybridMultilevel"/>
    <w:tmpl w:val="84566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C0C6D"/>
    <w:multiLevelType w:val="hybridMultilevel"/>
    <w:tmpl w:val="CEA8A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E3B7A"/>
    <w:multiLevelType w:val="hybridMultilevel"/>
    <w:tmpl w:val="F9503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B07159"/>
    <w:multiLevelType w:val="hybridMultilevel"/>
    <w:tmpl w:val="CDC47EF2"/>
    <w:lvl w:ilvl="0" w:tplc="803ABA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67684F"/>
    <w:multiLevelType w:val="hybridMultilevel"/>
    <w:tmpl w:val="C0643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6B30E9"/>
    <w:multiLevelType w:val="hybridMultilevel"/>
    <w:tmpl w:val="4CAA7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72EBE"/>
    <w:multiLevelType w:val="hybridMultilevel"/>
    <w:tmpl w:val="F6560B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E31364"/>
    <w:multiLevelType w:val="hybridMultilevel"/>
    <w:tmpl w:val="37C4E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9D7CFA"/>
    <w:multiLevelType w:val="hybridMultilevel"/>
    <w:tmpl w:val="B5703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1861B9"/>
    <w:multiLevelType w:val="multilevel"/>
    <w:tmpl w:val="747EA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563165"/>
    <w:multiLevelType w:val="hybridMultilevel"/>
    <w:tmpl w:val="7CBA62F8"/>
    <w:lvl w:ilvl="0" w:tplc="803ABA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2062FC"/>
    <w:multiLevelType w:val="hybridMultilevel"/>
    <w:tmpl w:val="4BD6AD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42065FC"/>
    <w:multiLevelType w:val="hybridMultilevel"/>
    <w:tmpl w:val="7592E9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353B7"/>
    <w:multiLevelType w:val="hybridMultilevel"/>
    <w:tmpl w:val="BAA8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BE1173"/>
    <w:multiLevelType w:val="hybridMultilevel"/>
    <w:tmpl w:val="55065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379380">
    <w:abstractNumId w:val="8"/>
  </w:num>
  <w:num w:numId="2" w16cid:durableId="1531718616">
    <w:abstractNumId w:val="1"/>
  </w:num>
  <w:num w:numId="3" w16cid:durableId="1632322048">
    <w:abstractNumId w:val="0"/>
  </w:num>
  <w:num w:numId="4" w16cid:durableId="2075274418">
    <w:abstractNumId w:val="13"/>
  </w:num>
  <w:num w:numId="5" w16cid:durableId="1821998883">
    <w:abstractNumId w:val="14"/>
  </w:num>
  <w:num w:numId="6" w16cid:durableId="1046490110">
    <w:abstractNumId w:val="7"/>
  </w:num>
  <w:num w:numId="7" w16cid:durableId="2008049205">
    <w:abstractNumId w:val="6"/>
  </w:num>
  <w:num w:numId="8" w16cid:durableId="1812288968">
    <w:abstractNumId w:val="5"/>
  </w:num>
  <w:num w:numId="9" w16cid:durableId="1634825942">
    <w:abstractNumId w:val="9"/>
  </w:num>
  <w:num w:numId="10" w16cid:durableId="2030989765">
    <w:abstractNumId w:val="12"/>
  </w:num>
  <w:num w:numId="11" w16cid:durableId="638148594">
    <w:abstractNumId w:val="2"/>
  </w:num>
  <w:num w:numId="12" w16cid:durableId="150606203">
    <w:abstractNumId w:val="11"/>
  </w:num>
  <w:num w:numId="13" w16cid:durableId="1110858212">
    <w:abstractNumId w:val="3"/>
  </w:num>
  <w:num w:numId="14" w16cid:durableId="1301184381">
    <w:abstractNumId w:val="10"/>
  </w:num>
  <w:num w:numId="15" w16cid:durableId="16438027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2B8"/>
    <w:rsid w:val="0001102D"/>
    <w:rsid w:val="00016978"/>
    <w:rsid w:val="00045195"/>
    <w:rsid w:val="00055155"/>
    <w:rsid w:val="0005719F"/>
    <w:rsid w:val="00067B4B"/>
    <w:rsid w:val="000817EF"/>
    <w:rsid w:val="0010005A"/>
    <w:rsid w:val="00102BAE"/>
    <w:rsid w:val="00115076"/>
    <w:rsid w:val="0011678D"/>
    <w:rsid w:val="00125F86"/>
    <w:rsid w:val="00131DBE"/>
    <w:rsid w:val="00143433"/>
    <w:rsid w:val="00146482"/>
    <w:rsid w:val="00153DB7"/>
    <w:rsid w:val="00166FD5"/>
    <w:rsid w:val="00167ADE"/>
    <w:rsid w:val="001731AD"/>
    <w:rsid w:val="00174135"/>
    <w:rsid w:val="0018682C"/>
    <w:rsid w:val="001A267C"/>
    <w:rsid w:val="001A54EA"/>
    <w:rsid w:val="001A6F57"/>
    <w:rsid w:val="001B0CB9"/>
    <w:rsid w:val="001C4991"/>
    <w:rsid w:val="00202901"/>
    <w:rsid w:val="00221CBF"/>
    <w:rsid w:val="002237C0"/>
    <w:rsid w:val="0022567A"/>
    <w:rsid w:val="002270C5"/>
    <w:rsid w:val="002310FC"/>
    <w:rsid w:val="002409BA"/>
    <w:rsid w:val="00242BF8"/>
    <w:rsid w:val="00260F8F"/>
    <w:rsid w:val="00280B18"/>
    <w:rsid w:val="0028111C"/>
    <w:rsid w:val="00292B77"/>
    <w:rsid w:val="002B3B56"/>
    <w:rsid w:val="002B5729"/>
    <w:rsid w:val="002B783F"/>
    <w:rsid w:val="002D3B9B"/>
    <w:rsid w:val="002D5883"/>
    <w:rsid w:val="002E5945"/>
    <w:rsid w:val="002F1DC8"/>
    <w:rsid w:val="00306236"/>
    <w:rsid w:val="00314728"/>
    <w:rsid w:val="00332A2C"/>
    <w:rsid w:val="003408B8"/>
    <w:rsid w:val="00350FE2"/>
    <w:rsid w:val="00351F58"/>
    <w:rsid w:val="003630A1"/>
    <w:rsid w:val="00374B66"/>
    <w:rsid w:val="00390933"/>
    <w:rsid w:val="003B7D6C"/>
    <w:rsid w:val="003D223D"/>
    <w:rsid w:val="003D2ECA"/>
    <w:rsid w:val="003D64FF"/>
    <w:rsid w:val="003E4A3A"/>
    <w:rsid w:val="003E7CD5"/>
    <w:rsid w:val="003F3DC2"/>
    <w:rsid w:val="003F5997"/>
    <w:rsid w:val="004171A2"/>
    <w:rsid w:val="004172B4"/>
    <w:rsid w:val="00435B97"/>
    <w:rsid w:val="00447AA1"/>
    <w:rsid w:val="00457040"/>
    <w:rsid w:val="00464CF0"/>
    <w:rsid w:val="004720CB"/>
    <w:rsid w:val="0047371E"/>
    <w:rsid w:val="00475168"/>
    <w:rsid w:val="0048054C"/>
    <w:rsid w:val="00481B38"/>
    <w:rsid w:val="004D2BB7"/>
    <w:rsid w:val="004D44C5"/>
    <w:rsid w:val="00506995"/>
    <w:rsid w:val="00533F4D"/>
    <w:rsid w:val="00542AF7"/>
    <w:rsid w:val="00561165"/>
    <w:rsid w:val="00562355"/>
    <w:rsid w:val="00575D77"/>
    <w:rsid w:val="005828E3"/>
    <w:rsid w:val="00590754"/>
    <w:rsid w:val="0059089E"/>
    <w:rsid w:val="00593BDC"/>
    <w:rsid w:val="00596BD2"/>
    <w:rsid w:val="005A0954"/>
    <w:rsid w:val="005B0A72"/>
    <w:rsid w:val="005B363D"/>
    <w:rsid w:val="005C73BB"/>
    <w:rsid w:val="005D077E"/>
    <w:rsid w:val="005E259B"/>
    <w:rsid w:val="005F34C5"/>
    <w:rsid w:val="005F3E69"/>
    <w:rsid w:val="005F5892"/>
    <w:rsid w:val="00611B90"/>
    <w:rsid w:val="00611D86"/>
    <w:rsid w:val="00612124"/>
    <w:rsid w:val="0062637C"/>
    <w:rsid w:val="00631A2B"/>
    <w:rsid w:val="00643E9F"/>
    <w:rsid w:val="00651665"/>
    <w:rsid w:val="006779B9"/>
    <w:rsid w:val="00683A86"/>
    <w:rsid w:val="006C2450"/>
    <w:rsid w:val="006D0A3E"/>
    <w:rsid w:val="007025E7"/>
    <w:rsid w:val="00706DFC"/>
    <w:rsid w:val="00715C32"/>
    <w:rsid w:val="0072308D"/>
    <w:rsid w:val="00737829"/>
    <w:rsid w:val="0075099F"/>
    <w:rsid w:val="007549EB"/>
    <w:rsid w:val="00773178"/>
    <w:rsid w:val="0077425A"/>
    <w:rsid w:val="00792C21"/>
    <w:rsid w:val="007B2FF1"/>
    <w:rsid w:val="007C5697"/>
    <w:rsid w:val="007E2C20"/>
    <w:rsid w:val="007E4A82"/>
    <w:rsid w:val="00801377"/>
    <w:rsid w:val="008215CC"/>
    <w:rsid w:val="00857B7D"/>
    <w:rsid w:val="008652B8"/>
    <w:rsid w:val="008674EF"/>
    <w:rsid w:val="00886519"/>
    <w:rsid w:val="008938E7"/>
    <w:rsid w:val="00897887"/>
    <w:rsid w:val="008A6AC8"/>
    <w:rsid w:val="008B0C21"/>
    <w:rsid w:val="008B7D2E"/>
    <w:rsid w:val="008C1BE9"/>
    <w:rsid w:val="008C2B12"/>
    <w:rsid w:val="008E1A13"/>
    <w:rsid w:val="008E67D6"/>
    <w:rsid w:val="008F5D02"/>
    <w:rsid w:val="00903DC7"/>
    <w:rsid w:val="00930C1E"/>
    <w:rsid w:val="00932480"/>
    <w:rsid w:val="00936448"/>
    <w:rsid w:val="00945E9F"/>
    <w:rsid w:val="00951961"/>
    <w:rsid w:val="009522C3"/>
    <w:rsid w:val="00970151"/>
    <w:rsid w:val="00985F66"/>
    <w:rsid w:val="00987FC2"/>
    <w:rsid w:val="009A4993"/>
    <w:rsid w:val="00A177BF"/>
    <w:rsid w:val="00A206F3"/>
    <w:rsid w:val="00A23C69"/>
    <w:rsid w:val="00A37896"/>
    <w:rsid w:val="00A53C64"/>
    <w:rsid w:val="00A55E15"/>
    <w:rsid w:val="00A64A6A"/>
    <w:rsid w:val="00A7175F"/>
    <w:rsid w:val="00A747D6"/>
    <w:rsid w:val="00AA012F"/>
    <w:rsid w:val="00AA02CC"/>
    <w:rsid w:val="00AA7799"/>
    <w:rsid w:val="00AB0570"/>
    <w:rsid w:val="00AC011A"/>
    <w:rsid w:val="00AC7591"/>
    <w:rsid w:val="00AD09D9"/>
    <w:rsid w:val="00B16370"/>
    <w:rsid w:val="00B44179"/>
    <w:rsid w:val="00B7545F"/>
    <w:rsid w:val="00B80B1F"/>
    <w:rsid w:val="00B81D8D"/>
    <w:rsid w:val="00B864BE"/>
    <w:rsid w:val="00B93D5C"/>
    <w:rsid w:val="00BA28DB"/>
    <w:rsid w:val="00BA7DD1"/>
    <w:rsid w:val="00BB60F9"/>
    <w:rsid w:val="00BD1BAF"/>
    <w:rsid w:val="00BE2397"/>
    <w:rsid w:val="00BF7037"/>
    <w:rsid w:val="00C04F25"/>
    <w:rsid w:val="00C10B95"/>
    <w:rsid w:val="00C423E4"/>
    <w:rsid w:val="00C52025"/>
    <w:rsid w:val="00C762AD"/>
    <w:rsid w:val="00C7639C"/>
    <w:rsid w:val="00C828BE"/>
    <w:rsid w:val="00C8307A"/>
    <w:rsid w:val="00C8318D"/>
    <w:rsid w:val="00C84C52"/>
    <w:rsid w:val="00CB3498"/>
    <w:rsid w:val="00D045CE"/>
    <w:rsid w:val="00D04DDF"/>
    <w:rsid w:val="00D051E0"/>
    <w:rsid w:val="00D20A93"/>
    <w:rsid w:val="00D311D1"/>
    <w:rsid w:val="00D31FE4"/>
    <w:rsid w:val="00D337DC"/>
    <w:rsid w:val="00D4559D"/>
    <w:rsid w:val="00D81A55"/>
    <w:rsid w:val="00D9744F"/>
    <w:rsid w:val="00DA4009"/>
    <w:rsid w:val="00DC29B7"/>
    <w:rsid w:val="00DE4680"/>
    <w:rsid w:val="00DF1FAC"/>
    <w:rsid w:val="00E0020D"/>
    <w:rsid w:val="00E075A6"/>
    <w:rsid w:val="00E17967"/>
    <w:rsid w:val="00E27F12"/>
    <w:rsid w:val="00E46290"/>
    <w:rsid w:val="00E5259C"/>
    <w:rsid w:val="00E71990"/>
    <w:rsid w:val="00E71D08"/>
    <w:rsid w:val="00E96129"/>
    <w:rsid w:val="00EA6F22"/>
    <w:rsid w:val="00EB746F"/>
    <w:rsid w:val="00EC4359"/>
    <w:rsid w:val="00EC48E9"/>
    <w:rsid w:val="00EC6F9C"/>
    <w:rsid w:val="00EF0A6D"/>
    <w:rsid w:val="00F00550"/>
    <w:rsid w:val="00F02BF9"/>
    <w:rsid w:val="00F115B2"/>
    <w:rsid w:val="00F15146"/>
    <w:rsid w:val="00F16B32"/>
    <w:rsid w:val="00F24AF5"/>
    <w:rsid w:val="00F3573A"/>
    <w:rsid w:val="00F35878"/>
    <w:rsid w:val="00F47082"/>
    <w:rsid w:val="00F50E8C"/>
    <w:rsid w:val="00F5673F"/>
    <w:rsid w:val="00F61CBF"/>
    <w:rsid w:val="00F70DA4"/>
    <w:rsid w:val="00F740D5"/>
    <w:rsid w:val="00F811CC"/>
    <w:rsid w:val="00F8281F"/>
    <w:rsid w:val="00F85A5F"/>
    <w:rsid w:val="00F9396C"/>
    <w:rsid w:val="00FA0391"/>
    <w:rsid w:val="00FB25DB"/>
    <w:rsid w:val="00FC2843"/>
    <w:rsid w:val="00FC3917"/>
    <w:rsid w:val="00FC618F"/>
    <w:rsid w:val="00FD5186"/>
    <w:rsid w:val="00FF4B9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BC2362"/>
  <w15:docId w15:val="{FC59C00D-5743-48A9-8CDF-74E0C3A13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2B8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44C5"/>
    <w:pPr>
      <w:keepNext/>
      <w:keepLines/>
      <w:spacing w:before="480" w:after="0" w:afterAutospacing="1" w:line="360" w:lineRule="auto"/>
      <w:outlineLvl w:val="0"/>
    </w:pPr>
    <w:rPr>
      <w:rFonts w:asciiTheme="majorHAnsi" w:eastAsiaTheme="majorEastAsia" w:hAnsiTheme="majorHAnsi" w:cstheme="majorBidi"/>
      <w:b/>
      <w:bCs/>
      <w:color w:val="5E9F41" w:themeColor="accen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3433"/>
    <w:pPr>
      <w:keepNext/>
      <w:keepLines/>
      <w:spacing w:before="200" w:after="0" w:line="360" w:lineRule="auto"/>
      <w:outlineLvl w:val="1"/>
    </w:pPr>
    <w:rPr>
      <w:rFonts w:asciiTheme="majorHAnsi" w:eastAsiaTheme="majorEastAsia" w:hAnsiTheme="majorHAnsi" w:cstheme="majorBidi"/>
      <w:b/>
      <w:bCs/>
      <w:color w:val="006A4D" w:themeColor="text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2124"/>
    <w:pPr>
      <w:keepNext/>
      <w:keepLines/>
      <w:spacing w:before="100" w:beforeAutospacing="1" w:after="0" w:line="360" w:lineRule="auto"/>
      <w:outlineLvl w:val="2"/>
    </w:pPr>
    <w:rPr>
      <w:rFonts w:asciiTheme="majorHAnsi" w:eastAsiaTheme="majorEastAsia" w:hAnsiTheme="majorHAnsi" w:cstheme="majorBidi"/>
      <w:b/>
      <w:bCs/>
      <w:color w:val="006A4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102D"/>
    <w:pPr>
      <w:keepNext/>
      <w:keepLines/>
      <w:spacing w:before="200" w:after="0" w:line="360" w:lineRule="auto"/>
      <w:outlineLvl w:val="3"/>
    </w:pPr>
    <w:rPr>
      <w:rFonts w:asciiTheme="majorHAnsi" w:eastAsiaTheme="majorEastAsia" w:hAnsiTheme="majorHAnsi" w:cstheme="majorBidi"/>
      <w:b/>
      <w:bCs/>
      <w:iCs/>
      <w:color w:val="474747" w:themeColor="text1" w:themeTint="E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075A6"/>
    <w:pPr>
      <w:keepNext/>
      <w:keepLines/>
      <w:spacing w:before="200" w:after="0" w:line="360" w:lineRule="auto"/>
      <w:outlineLvl w:val="4"/>
    </w:pPr>
    <w:rPr>
      <w:rFonts w:asciiTheme="majorHAnsi" w:eastAsiaTheme="majorEastAsia" w:hAnsiTheme="majorHAnsi" w:cstheme="majorBidi"/>
      <w:b/>
      <w:color w:val="808080" w:themeColor="background1" w:themeShade="80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075A6"/>
    <w:pPr>
      <w:keepNext/>
      <w:keepLines/>
      <w:spacing w:before="200" w:after="0" w:line="360" w:lineRule="auto"/>
      <w:outlineLvl w:val="5"/>
    </w:pPr>
    <w:rPr>
      <w:rFonts w:asciiTheme="majorHAnsi" w:eastAsiaTheme="majorEastAsia" w:hAnsiTheme="majorHAnsi" w:cstheme="majorBidi"/>
      <w:b/>
      <w:i/>
      <w:iCs/>
      <w:color w:val="808080" w:themeColor="background1" w:themeShade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4C5"/>
    <w:rPr>
      <w:rFonts w:asciiTheme="majorHAnsi" w:eastAsiaTheme="majorEastAsia" w:hAnsiTheme="majorHAnsi" w:cstheme="majorBidi"/>
      <w:b/>
      <w:bCs/>
      <w:color w:val="5E9F41" w:themeColor="accen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3433"/>
    <w:rPr>
      <w:rFonts w:asciiTheme="majorHAnsi" w:eastAsiaTheme="majorEastAsia" w:hAnsiTheme="majorHAnsi" w:cstheme="majorBidi"/>
      <w:b/>
      <w:bCs/>
      <w:color w:val="006A4D" w:themeColor="text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12124"/>
    <w:rPr>
      <w:rFonts w:asciiTheme="majorHAnsi" w:eastAsiaTheme="majorEastAsia" w:hAnsiTheme="majorHAnsi" w:cstheme="majorBidi"/>
      <w:b/>
      <w:bCs/>
      <w:color w:val="006A4D" w:themeColor="text2"/>
    </w:rPr>
  </w:style>
  <w:style w:type="character" w:customStyle="1" w:styleId="Heading4Char">
    <w:name w:val="Heading 4 Char"/>
    <w:basedOn w:val="DefaultParagraphFont"/>
    <w:link w:val="Heading4"/>
    <w:uiPriority w:val="9"/>
    <w:rsid w:val="0001102D"/>
    <w:rPr>
      <w:rFonts w:asciiTheme="majorHAnsi" w:eastAsiaTheme="majorEastAsia" w:hAnsiTheme="majorHAnsi" w:cstheme="majorBidi"/>
      <w:b/>
      <w:bCs/>
      <w:iCs/>
      <w:color w:val="474747" w:themeColor="text1" w:themeTint="E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E075A6"/>
    <w:rPr>
      <w:rFonts w:asciiTheme="majorHAnsi" w:eastAsiaTheme="majorEastAsia" w:hAnsiTheme="majorHAnsi" w:cstheme="majorBidi"/>
      <w:b/>
      <w:color w:val="808080" w:themeColor="background1" w:themeShade="80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075A6"/>
    <w:rPr>
      <w:rFonts w:asciiTheme="majorHAnsi" w:eastAsiaTheme="majorEastAsia" w:hAnsiTheme="majorHAnsi" w:cstheme="majorBidi"/>
      <w:b/>
      <w:i/>
      <w:iCs/>
      <w:color w:val="808080" w:themeColor="background1" w:themeShade="8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21CBF"/>
    <w:pPr>
      <w:tabs>
        <w:tab w:val="center" w:pos="4320"/>
        <w:tab w:val="right" w:pos="8640"/>
      </w:tabs>
      <w:spacing w:after="0" w:afterAutospacing="1" w:line="240" w:lineRule="auto"/>
    </w:pPr>
    <w:rPr>
      <w:color w:val="474747" w:themeColor="text1" w:themeTint="E6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21CB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21CBF"/>
    <w:pPr>
      <w:tabs>
        <w:tab w:val="center" w:pos="4320"/>
        <w:tab w:val="right" w:pos="8640"/>
      </w:tabs>
      <w:spacing w:after="0" w:afterAutospacing="1" w:line="240" w:lineRule="auto"/>
    </w:pPr>
    <w:rPr>
      <w:color w:val="474747" w:themeColor="text1" w:themeTint="E6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21CBF"/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F85A5F"/>
    <w:pPr>
      <w:tabs>
        <w:tab w:val="left" w:pos="9360"/>
      </w:tabs>
      <w:spacing w:after="300" w:afterAutospacing="1" w:line="240" w:lineRule="auto"/>
      <w:ind w:left="1440" w:right="1440"/>
      <w:contextualSpacing/>
      <w:jc w:val="center"/>
    </w:pPr>
    <w:rPr>
      <w:rFonts w:asciiTheme="majorHAnsi" w:eastAsiaTheme="majorEastAsia" w:hAnsiTheme="majorHAnsi" w:cstheme="majorBidi"/>
      <w:color w:val="5E9F41" w:themeColor="accent2"/>
      <w:spacing w:val="5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85A5F"/>
    <w:rPr>
      <w:rFonts w:asciiTheme="majorHAnsi" w:eastAsiaTheme="majorEastAsia" w:hAnsiTheme="majorHAnsi" w:cstheme="majorBidi"/>
      <w:color w:val="5E9F41" w:themeColor="accent2"/>
      <w:spacing w:val="5"/>
      <w:kern w:val="28"/>
      <w:sz w:val="72"/>
      <w:szCs w:val="72"/>
    </w:rPr>
  </w:style>
  <w:style w:type="paragraph" w:styleId="NormalWeb">
    <w:name w:val="Normal (Web)"/>
    <w:basedOn w:val="Normal"/>
    <w:uiPriority w:val="99"/>
    <w:unhideWhenUsed/>
    <w:rsid w:val="00202901"/>
    <w:pPr>
      <w:spacing w:before="100" w:beforeAutospacing="1" w:after="100" w:afterAutospacing="1" w:line="240" w:lineRule="auto"/>
    </w:pPr>
    <w:rPr>
      <w:rFonts w:ascii="Times" w:hAnsi="Times" w:cs="Times New Roman"/>
      <w:color w:val="474747" w:themeColor="text1" w:themeTint="E6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20290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199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990"/>
    <w:rPr>
      <w:rFonts w:ascii="Lucida Grande" w:hAnsi="Lucida Grande" w:cs="Lucida Grande"/>
      <w:color w:val="474747" w:themeColor="text1" w:themeTint="E6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B1F"/>
    <w:pPr>
      <w:spacing w:after="100" w:afterAutospacing="1" w:line="360" w:lineRule="auto"/>
      <w:ind w:left="720"/>
      <w:contextualSpacing/>
    </w:pPr>
    <w:rPr>
      <w:color w:val="474747" w:themeColor="text1" w:themeTint="E6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B81D8D"/>
  </w:style>
  <w:style w:type="character" w:styleId="Hyperlink">
    <w:name w:val="Hyperlink"/>
    <w:basedOn w:val="DefaultParagraphFont"/>
    <w:uiPriority w:val="99"/>
    <w:unhideWhenUsed/>
    <w:rsid w:val="00E71990"/>
    <w:rPr>
      <w:color w:val="CC0000" w:themeColor="hyperlink"/>
      <w:u w:val="single"/>
    </w:rPr>
  </w:style>
  <w:style w:type="paragraph" w:customStyle="1" w:styleId="Footertext">
    <w:name w:val="Footer text"/>
    <w:basedOn w:val="Normal"/>
    <w:qFormat/>
    <w:rsid w:val="00737829"/>
    <w:pPr>
      <w:spacing w:after="100" w:afterAutospacing="1" w:line="360" w:lineRule="auto"/>
    </w:pPr>
    <w:rPr>
      <w:b/>
      <w:color w:val="5E9F41" w:themeColor="accent2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25E7"/>
    <w:pPr>
      <w:numPr>
        <w:ilvl w:val="1"/>
      </w:numPr>
      <w:spacing w:after="100" w:afterAutospacing="1" w:line="360" w:lineRule="auto"/>
    </w:pPr>
    <w:rPr>
      <w:rFonts w:asciiTheme="majorHAnsi" w:eastAsiaTheme="majorEastAsia" w:hAnsiTheme="majorHAnsi" w:cstheme="majorBidi"/>
      <w:i/>
      <w:iCs/>
      <w:color w:val="808080" w:themeColor="background1" w:themeShade="8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025E7"/>
    <w:rPr>
      <w:rFonts w:asciiTheme="majorHAnsi" w:eastAsiaTheme="majorEastAsia" w:hAnsiTheme="majorHAnsi" w:cstheme="majorBidi"/>
      <w:i/>
      <w:iCs/>
      <w:color w:val="808080" w:themeColor="background1" w:themeShade="80"/>
      <w:spacing w:val="15"/>
    </w:rPr>
  </w:style>
  <w:style w:type="character" w:styleId="IntenseEmphasis">
    <w:name w:val="Intense Emphasis"/>
    <w:basedOn w:val="DefaultParagraphFont"/>
    <w:uiPriority w:val="21"/>
    <w:qFormat/>
    <w:rsid w:val="005C73BB"/>
    <w:rPr>
      <w:b/>
      <w:bCs/>
      <w:i/>
      <w:iCs/>
      <w:color w:val="808080" w:themeColor="background1" w:themeShade="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8BE"/>
    <w:pPr>
      <w:pBdr>
        <w:bottom w:val="single" w:sz="4" w:space="4" w:color="808080" w:themeColor="background1" w:themeShade="80"/>
      </w:pBdr>
      <w:spacing w:before="200" w:after="280" w:afterAutospacing="1" w:line="360" w:lineRule="auto"/>
      <w:ind w:left="936" w:right="936"/>
    </w:pPr>
    <w:rPr>
      <w:b/>
      <w:bCs/>
      <w:i/>
      <w:iCs/>
      <w:color w:val="808080" w:themeColor="background1" w:themeShade="80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8BE"/>
    <w:rPr>
      <w:b/>
      <w:bCs/>
      <w:i/>
      <w:iCs/>
      <w:color w:val="808080" w:themeColor="background1" w:themeShade="8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5C73BB"/>
    <w:rPr>
      <w:smallCaps/>
      <w:color w:val="5E9F41" w:themeColor="accent2"/>
      <w:u w:val="single"/>
    </w:rPr>
  </w:style>
  <w:style w:type="paragraph" w:customStyle="1" w:styleId="Default">
    <w:name w:val="Default"/>
    <w:rsid w:val="004171A2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Emphasis">
    <w:name w:val="Emphasis"/>
    <w:basedOn w:val="DefaultParagraphFont"/>
    <w:uiPriority w:val="20"/>
    <w:qFormat/>
    <w:rsid w:val="00F115B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F4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3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0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ufmant\AppData\Roaming\Microsoft\Templates\uwgb-letterhead-template.dotx" TargetMode="External"/></Relationships>
</file>

<file path=word/theme/theme1.xml><?xml version="1.0" encoding="utf-8"?>
<a:theme xmlns:a="http://schemas.openxmlformats.org/drawingml/2006/main" name="UWGB-360-template">
  <a:themeElements>
    <a:clrScheme name="UWGB 360 1">
      <a:dk1>
        <a:srgbClr val="333333"/>
      </a:dk1>
      <a:lt1>
        <a:srgbClr val="FFFFFF"/>
      </a:lt1>
      <a:dk2>
        <a:srgbClr val="006A4D"/>
      </a:dk2>
      <a:lt2>
        <a:srgbClr val="FCFAD3"/>
      </a:lt2>
      <a:accent1>
        <a:srgbClr val="A41E00"/>
      </a:accent1>
      <a:accent2>
        <a:srgbClr val="5E9F41"/>
      </a:accent2>
      <a:accent3>
        <a:srgbClr val="5A7850"/>
      </a:accent3>
      <a:accent4>
        <a:srgbClr val="646464"/>
      </a:accent4>
      <a:accent5>
        <a:srgbClr val="FAAE5B"/>
      </a:accent5>
      <a:accent6>
        <a:srgbClr val="B3C292"/>
      </a:accent6>
      <a:hlink>
        <a:srgbClr val="CC0000"/>
      </a:hlink>
      <a:folHlink>
        <a:srgbClr val="66000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EF2299008B4642A3964A81AFB7ABFB" ma:contentTypeVersion="3" ma:contentTypeDescription="Create a new document." ma:contentTypeScope="" ma:versionID="19bf906210a4eaccbdf771b1677f9a9c">
  <xsd:schema xmlns:xsd="http://www.w3.org/2001/XMLSchema" xmlns:xs="http://www.w3.org/2001/XMLSchema" xmlns:p="http://schemas.microsoft.com/office/2006/metadata/properties" xmlns:ns2="53d3302a-3a5e-4d16-ad40-530d81e5309a" targetNamespace="http://schemas.microsoft.com/office/2006/metadata/properties" ma:root="true" ma:fieldsID="7177cf3d03e47e497182af9031d0de92" ns2:_="">
    <xsd:import namespace="53d3302a-3a5e-4d16-ad40-530d81e530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3302a-3a5e-4d16-ad40-530d81e53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834108-AB97-457B-8097-E0B3F0391E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500817-AA02-4667-BABF-001F36111A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1639621-7AF0-4B90-B755-0D79D9699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d3302a-3a5e-4d16-ad40-530d81e53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EAF6D2-4CA8-4E12-8E08-30FBECF44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uwgb-letterhead-template</Template>
  <TotalTime>2</TotalTime>
  <Pages>1</Pages>
  <Words>79</Words>
  <Characters>452</Characters>
  <Application>Microsoft Office Word</Application>
  <DocSecurity>8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Kaufman, Tim</dc:creator>
  <cp:keywords/>
  <dc:description/>
  <cp:lastModifiedBy>Haeny, Becky</cp:lastModifiedBy>
  <cp:revision>6</cp:revision>
  <cp:lastPrinted>2026-09-29T19:38:00Z</cp:lastPrinted>
  <dcterms:created xsi:type="dcterms:W3CDTF">2026-09-29T18:58:00Z</dcterms:created>
  <dcterms:modified xsi:type="dcterms:W3CDTF">2026-09-29T19:38:00Z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0x01010011EF2299008B4642A3964A81AFB7ABFB</vt:lpwstr>
  </property>
</Properties>
</file>