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961F5" w14:textId="32595AD6" w:rsidR="00413446" w:rsidRDefault="00CB22FB" w:rsidP="009C6C77">
      <w:pPr>
        <w:tabs>
          <w:tab w:val="left" w:pos="9360"/>
        </w:tabs>
        <w:spacing w:after="300" w:line="240" w:lineRule="auto"/>
        <w:ind w:left="1440" w:right="1440"/>
        <w:contextualSpacing/>
        <w:jc w:val="center"/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</w:pPr>
      <w:bookmarkStart w:id="0" w:name="_Hlk115349930"/>
      <w:r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  <w:t xml:space="preserve">Instructional Academic Staff </w:t>
      </w:r>
      <w:r w:rsidR="00413446" w:rsidRPr="00413446"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  <w:t>Performance Review Form</w:t>
      </w:r>
    </w:p>
    <w:p w14:paraId="74BDD58D" w14:textId="77777777" w:rsidR="009C6C77" w:rsidRPr="009C6C77" w:rsidRDefault="009C6C77" w:rsidP="009C6C77">
      <w:pPr>
        <w:tabs>
          <w:tab w:val="left" w:pos="9360"/>
        </w:tabs>
        <w:spacing w:after="300" w:line="240" w:lineRule="auto"/>
        <w:ind w:left="1440" w:right="1440"/>
        <w:contextualSpacing/>
        <w:jc w:val="center"/>
        <w:rPr>
          <w:rFonts w:asciiTheme="majorHAnsi" w:eastAsiaTheme="majorEastAsia" w:hAnsiTheme="majorHAnsi" w:cstheme="majorBidi"/>
          <w:color w:val="8AB833" w:themeColor="accent2"/>
          <w:spacing w:val="5"/>
          <w:kern w:val="28"/>
          <w:sz w:val="36"/>
          <w:szCs w:val="48"/>
        </w:rPr>
      </w:pPr>
    </w:p>
    <w:p w14:paraId="732E580D" w14:textId="121C75CA" w:rsidR="00BF388D" w:rsidRDefault="00BF388D" w:rsidP="00413446">
      <w:r>
        <w:t>This</w:t>
      </w:r>
      <w:r w:rsidR="005F6561">
        <w:t xml:space="preserve"> form</w:t>
      </w:r>
      <w:r w:rsidR="00CB22FB">
        <w:t xml:space="preserve"> should be</w:t>
      </w:r>
      <w:r w:rsidR="005F6561">
        <w:t xml:space="preserve"> utilized for</w:t>
      </w:r>
      <w:r w:rsidR="00CB22FB">
        <w:t xml:space="preserve"> Instructional Academic Staff reviews that are unable to be completed </w:t>
      </w:r>
      <w:proofErr w:type="gramStart"/>
      <w:r w:rsidR="00CB22FB">
        <w:t>in</w:t>
      </w:r>
      <w:proofErr w:type="gramEnd"/>
      <w:r w:rsidR="00CB22FB">
        <w:t xml:space="preserve"> Workday (First Semester Reviews and Anytime Reviews). All annual reviews for Instructional Academic Staff must be processed through Workday.</w:t>
      </w:r>
    </w:p>
    <w:p w14:paraId="18A44ED7" w14:textId="37D14C52" w:rsidR="00413446" w:rsidRPr="00413446" w:rsidRDefault="00413446" w:rsidP="00413446">
      <w:r w:rsidRPr="00413446">
        <w:t>The Office of Human Resources will place this completed form in the employee’s personnel file and</w:t>
      </w:r>
      <w:r w:rsidR="00BF388D">
        <w:t xml:space="preserve"> </w:t>
      </w:r>
      <w:r w:rsidR="00FC4BB3">
        <w:t xml:space="preserve">it </w:t>
      </w:r>
      <w:r w:rsidRPr="00413446">
        <w:t xml:space="preserve">will be utilized to confirm eligibility for compensation adjustments in alignment with the UW-Green Bay </w:t>
      </w:r>
      <w:hyperlink r:id="rId8" w:history="1">
        <w:r w:rsidRPr="00413446">
          <w:rPr>
            <w:color w:val="6B9F25" w:themeColor="hyperlink"/>
            <w:u w:val="single"/>
          </w:rPr>
          <w:t>Compensation and Pay Plan Policy</w:t>
        </w:r>
      </w:hyperlink>
      <w:r w:rsidRPr="00413446">
        <w:t xml:space="preserve"> and </w:t>
      </w:r>
      <w:hyperlink r:id="rId9" w:history="1">
        <w:r w:rsidRPr="00413446">
          <w:rPr>
            <w:color w:val="6B9F25" w:themeColor="hyperlink"/>
            <w:u w:val="single"/>
          </w:rPr>
          <w:t xml:space="preserve">SYS 1278, </w:t>
        </w:r>
        <w:r w:rsidRPr="00413446">
          <w:rPr>
            <w:i/>
            <w:iCs/>
            <w:color w:val="6B9F25" w:themeColor="hyperlink"/>
            <w:u w:val="single"/>
          </w:rPr>
          <w:t>UW System Pay Plan Distribution Framework for University Workforc</w:t>
        </w:r>
        <w:r w:rsidRPr="00413446">
          <w:rPr>
            <w:color w:val="6B9F25" w:themeColor="hyperlink"/>
            <w:u w:val="single"/>
          </w:rPr>
          <w:t>e</w:t>
        </w:r>
      </w:hyperlink>
      <w:r w:rsidRPr="00413446">
        <w:t>.</w:t>
      </w:r>
    </w:p>
    <w:p w14:paraId="72714FF7" w14:textId="68DF920F" w:rsidR="00413446" w:rsidRPr="00413446" w:rsidRDefault="00413446" w:rsidP="00413446">
      <w:pPr>
        <w:keepNext/>
        <w:keepLines/>
        <w:spacing w:before="100" w:beforeAutospacing="1" w:after="0" w:afterAutospacing="0"/>
        <w:outlineLvl w:val="2"/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</w:pPr>
      <w:r w:rsidRPr="00413446"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  <w:t>Review Process:</w:t>
      </w:r>
    </w:p>
    <w:p w14:paraId="10B0D230" w14:textId="74B4F8B8" w:rsidR="00413446" w:rsidRPr="00413446" w:rsidRDefault="00573A77" w:rsidP="00EB0204">
      <w:pPr>
        <w:spacing w:after="0" w:afterAutospacing="0"/>
        <w:ind w:left="720" w:hanging="720"/>
      </w:pPr>
      <w:sdt>
        <w:sdtPr>
          <w:id w:val="-89187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446" w:rsidRPr="00413446">
            <w:rPr>
              <w:rFonts w:hint="eastAsia"/>
            </w:rPr>
            <w:t>☐</w:t>
          </w:r>
        </w:sdtContent>
      </w:sdt>
      <w:r w:rsidR="00413446">
        <w:tab/>
      </w:r>
      <w:r w:rsidR="00CB22FB">
        <w:t>IAS e</w:t>
      </w:r>
      <w:r w:rsidR="00413446" w:rsidRPr="00413446">
        <w:t xml:space="preserve">mployee completes </w:t>
      </w:r>
      <w:r w:rsidR="009802A6">
        <w:rPr>
          <w:color w:val="FF0000"/>
        </w:rPr>
        <w:t xml:space="preserve">employee </w:t>
      </w:r>
      <w:r w:rsidR="00CB22FB">
        <w:rPr>
          <w:color w:val="FF0000"/>
        </w:rPr>
        <w:t>evaluation</w:t>
      </w:r>
      <w:r w:rsidR="00CB22FB">
        <w:t xml:space="preserve"> </w:t>
      </w:r>
      <w:r w:rsidR="00413446" w:rsidRPr="00413446">
        <w:t xml:space="preserve">and sends to </w:t>
      </w:r>
      <w:r w:rsidR="00493800">
        <w:t>Unit Chair</w:t>
      </w:r>
      <w:r w:rsidR="009802A6">
        <w:t xml:space="preserve"> </w:t>
      </w:r>
      <w:r w:rsidR="00BA26A9">
        <w:t>via email</w:t>
      </w:r>
      <w:r w:rsidR="00413446" w:rsidRPr="00413446">
        <w:t>.</w:t>
      </w:r>
    </w:p>
    <w:p w14:paraId="39FB0EDA" w14:textId="7CA2C60A" w:rsidR="00413446" w:rsidRPr="00413446" w:rsidRDefault="00573A77" w:rsidP="00CB22FB">
      <w:pPr>
        <w:spacing w:after="0" w:afterAutospacing="0"/>
        <w:ind w:left="720" w:hanging="720"/>
      </w:pPr>
      <w:sdt>
        <w:sdtPr>
          <w:id w:val="894158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446" w:rsidRPr="00413446">
            <w:rPr>
              <w:rFonts w:hint="eastAsia"/>
            </w:rPr>
            <w:t>☐</w:t>
          </w:r>
        </w:sdtContent>
      </w:sdt>
      <w:r w:rsidR="00413446">
        <w:tab/>
      </w:r>
      <w:r w:rsidR="00CB22FB">
        <w:t>Chair</w:t>
      </w:r>
      <w:r w:rsidR="009802A6" w:rsidRPr="00413446">
        <w:t xml:space="preserve"> </w:t>
      </w:r>
      <w:r w:rsidR="00413446" w:rsidRPr="00413446">
        <w:t xml:space="preserve">completes </w:t>
      </w:r>
      <w:r w:rsidR="009802A6">
        <w:rPr>
          <w:color w:val="0070C0"/>
        </w:rPr>
        <w:t>manager evaluation (</w:t>
      </w:r>
      <w:r w:rsidR="00413446" w:rsidRPr="00B40030">
        <w:rPr>
          <w:color w:val="0070C0"/>
        </w:rPr>
        <w:t>assessments</w:t>
      </w:r>
      <w:r w:rsidR="001E1B53">
        <w:t xml:space="preserve"> and</w:t>
      </w:r>
      <w:r w:rsidR="00413446" w:rsidRPr="00413446">
        <w:t xml:space="preserve"> </w:t>
      </w:r>
      <w:r w:rsidR="00413446" w:rsidRPr="00B40030">
        <w:rPr>
          <w:color w:val="0070C0"/>
        </w:rPr>
        <w:t>ratings</w:t>
      </w:r>
      <w:r w:rsidR="00BA26A9" w:rsidRPr="00B40030">
        <w:rPr>
          <w:color w:val="0070C0"/>
        </w:rPr>
        <w:t xml:space="preserve"> </w:t>
      </w:r>
      <w:r w:rsidR="009802A6">
        <w:t xml:space="preserve">to </w:t>
      </w:r>
      <w:r w:rsidR="00BA26A9">
        <w:t>includ</w:t>
      </w:r>
      <w:r w:rsidR="009802A6">
        <w:t>e</w:t>
      </w:r>
      <w:r w:rsidR="00BA26A9">
        <w:t xml:space="preserve"> overall performance rating)</w:t>
      </w:r>
      <w:r w:rsidR="00413446" w:rsidRPr="00413446">
        <w:t xml:space="preserve">, </w:t>
      </w:r>
      <w:r w:rsidR="00CB22FB">
        <w:t>consults with the Unit Executive Committee (as applicable),</w:t>
      </w:r>
      <w:r w:rsidR="00FC4BB3">
        <w:t xml:space="preserve"> meets with employee,</w:t>
      </w:r>
      <w:r w:rsidR="00413446" w:rsidRPr="00413446">
        <w:t xml:space="preserve"> and sends to </w:t>
      </w:r>
      <w:r w:rsidR="00CB22FB">
        <w:t>the Dean for review</w:t>
      </w:r>
      <w:r w:rsidR="00FC4BB3">
        <w:t xml:space="preserve"> via email.</w:t>
      </w:r>
    </w:p>
    <w:p w14:paraId="6542A721" w14:textId="77777777" w:rsidR="00B944AC" w:rsidRDefault="00573A77" w:rsidP="00CB22FB">
      <w:pPr>
        <w:spacing w:after="0" w:afterAutospacing="0"/>
        <w:ind w:left="720" w:hanging="720"/>
      </w:pPr>
      <w:sdt>
        <w:sdtPr>
          <w:id w:val="-187245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3446">
            <w:rPr>
              <w:rFonts w:ascii="MS Gothic" w:eastAsia="MS Gothic" w:hAnsi="MS Gothic" w:hint="eastAsia"/>
            </w:rPr>
            <w:t>☐</w:t>
          </w:r>
        </w:sdtContent>
      </w:sdt>
      <w:r w:rsidR="00413446">
        <w:tab/>
      </w:r>
      <w:r w:rsidR="00CB22FB">
        <w:t xml:space="preserve">If needed, review is updated with Dean comments and discussed with employee. </w:t>
      </w:r>
    </w:p>
    <w:p w14:paraId="65260C05" w14:textId="1AE779AC" w:rsidR="00B944AC" w:rsidRPr="00413446" w:rsidRDefault="00573A77" w:rsidP="00B944AC">
      <w:pPr>
        <w:spacing w:after="0" w:afterAutospacing="0"/>
        <w:ind w:left="720" w:hanging="720"/>
      </w:pPr>
      <w:sdt>
        <w:sdtPr>
          <w:id w:val="-1649815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44AC" w:rsidRPr="00413446">
            <w:rPr>
              <w:rFonts w:hint="eastAsia"/>
            </w:rPr>
            <w:t>☐</w:t>
          </w:r>
        </w:sdtContent>
      </w:sdt>
      <w:r w:rsidR="00B944AC">
        <w:tab/>
      </w:r>
      <w:proofErr w:type="gramStart"/>
      <w:r w:rsidR="00B944AC">
        <w:t>Supervisor</w:t>
      </w:r>
      <w:proofErr w:type="gramEnd"/>
      <w:r w:rsidR="00B944AC">
        <w:t xml:space="preserve"> sends review (along with any needed attachments) through DocuSign for acknowledgement.</w:t>
      </w:r>
    </w:p>
    <w:p w14:paraId="000AC813" w14:textId="3D338969" w:rsidR="00B944AC" w:rsidRPr="00413446" w:rsidRDefault="00573A77" w:rsidP="00B944AC">
      <w:pPr>
        <w:spacing w:after="0" w:afterAutospacing="0"/>
        <w:ind w:left="720" w:hanging="720"/>
      </w:pPr>
      <w:sdt>
        <w:sdtPr>
          <w:id w:val="-2104557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44AC" w:rsidRPr="00413446">
            <w:rPr>
              <w:rFonts w:hint="eastAsia"/>
            </w:rPr>
            <w:t>☐</w:t>
          </w:r>
        </w:sdtContent>
      </w:sdt>
      <w:r w:rsidR="00B944AC">
        <w:tab/>
      </w:r>
      <w:proofErr w:type="gramStart"/>
      <w:r w:rsidR="00B944AC" w:rsidRPr="00413446">
        <w:t>Employee acknowledges</w:t>
      </w:r>
      <w:proofErr w:type="gramEnd"/>
      <w:r w:rsidR="00B944AC">
        <w:t xml:space="preserve"> review</w:t>
      </w:r>
      <w:r w:rsidR="00B944AC" w:rsidRPr="00413446">
        <w:t xml:space="preserve"> and adds comments (as applicable) in DocuSign</w:t>
      </w:r>
      <w:r w:rsidR="00B944AC">
        <w:t>.</w:t>
      </w:r>
    </w:p>
    <w:p w14:paraId="04967D0C" w14:textId="67E85CB9" w:rsidR="001B3B46" w:rsidRPr="00BF388D" w:rsidRDefault="00573A77" w:rsidP="00BF388D">
      <w:pPr>
        <w:spacing w:after="0" w:afterAutospacing="0"/>
        <w:ind w:left="720" w:hanging="720"/>
      </w:pPr>
      <w:sdt>
        <w:sdtPr>
          <w:id w:val="533384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2D7">
            <w:rPr>
              <w:rFonts w:ascii="MS Gothic" w:eastAsia="MS Gothic" w:hAnsi="MS Gothic" w:hint="eastAsia"/>
            </w:rPr>
            <w:t>☐</w:t>
          </w:r>
        </w:sdtContent>
      </w:sdt>
      <w:r w:rsidR="00413446">
        <w:tab/>
      </w:r>
      <w:proofErr w:type="gramStart"/>
      <w:r w:rsidR="00422F63">
        <w:t>Manager</w:t>
      </w:r>
      <w:proofErr w:type="gramEnd"/>
      <w:r w:rsidR="00422F63" w:rsidRPr="00413446">
        <w:t xml:space="preserve"> </w:t>
      </w:r>
      <w:r w:rsidR="00413446" w:rsidRPr="00413446">
        <w:t xml:space="preserve">reviews comments and signs in DocuSign. </w:t>
      </w:r>
      <w:r w:rsidR="00BF388D">
        <w:t>Human</w:t>
      </w:r>
      <w:r w:rsidR="00413446" w:rsidRPr="00413446">
        <w:t xml:space="preserve"> Resources </w:t>
      </w:r>
      <w:r w:rsidR="00BF388D">
        <w:t xml:space="preserve">will receive an automated email with a copy of the review, once all required parties have signed. </w:t>
      </w:r>
    </w:p>
    <w:p w14:paraId="47B775F7" w14:textId="77777777" w:rsidR="00CB22FB" w:rsidRDefault="00CB22FB" w:rsidP="00EB0204">
      <w:pPr>
        <w:spacing w:after="0" w:afterAutospacing="0"/>
        <w:ind w:left="720" w:hanging="720"/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</w:pPr>
    </w:p>
    <w:p w14:paraId="702F1886" w14:textId="583A17FF" w:rsidR="00413446" w:rsidRPr="00413446" w:rsidRDefault="00413446" w:rsidP="00EB0204">
      <w:pPr>
        <w:spacing w:after="0" w:afterAutospacing="0"/>
        <w:ind w:left="720" w:hanging="720"/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</w:pPr>
      <w:r w:rsidRPr="00413446"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  <w:t>Performance Review Information:</w:t>
      </w:r>
    </w:p>
    <w:p w14:paraId="59CCC8D6" w14:textId="3586EAF6" w:rsidR="00413446" w:rsidRPr="00413446" w:rsidRDefault="00CB22FB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>
        <w:t xml:space="preserve">IAS </w:t>
      </w:r>
      <w:r w:rsidR="00413446" w:rsidRPr="00413446">
        <w:t xml:space="preserve">Employee Name: </w:t>
      </w:r>
      <w:sdt>
        <w:sdtPr>
          <w:id w:val="-987012024"/>
          <w:placeholder>
            <w:docPart w:val="FE3F9A25AFFA43EB8951907A4BDC1D1D"/>
          </w:placeholder>
          <w:showingPlcHdr/>
          <w:text/>
        </w:sdtPr>
        <w:sdtEndPr/>
        <w:sdtContent>
          <w:r w:rsidR="00413446" w:rsidRPr="00413446">
            <w:rPr>
              <w:color w:val="808080"/>
            </w:rPr>
            <w:t>Click or tap here to enter text.</w:t>
          </w:r>
        </w:sdtContent>
      </w:sdt>
    </w:p>
    <w:p w14:paraId="204192D6" w14:textId="407A79D3" w:rsidR="00413446" w:rsidRPr="00413446" w:rsidRDefault="00CB22FB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>
        <w:t>Unit Chair</w:t>
      </w:r>
      <w:r w:rsidR="001818A7" w:rsidRPr="00413446">
        <w:t xml:space="preserve"> </w:t>
      </w:r>
      <w:r w:rsidR="00413446" w:rsidRPr="00413446">
        <w:t xml:space="preserve">Name: </w:t>
      </w:r>
      <w:sdt>
        <w:sdtPr>
          <w:id w:val="84340357"/>
          <w:placeholder>
            <w:docPart w:val="C776F7B854C14EFFB94C35EEC4375D90"/>
          </w:placeholder>
          <w:showingPlcHdr/>
          <w:text/>
        </w:sdtPr>
        <w:sdtEndPr/>
        <w:sdtContent>
          <w:r w:rsidR="00413446" w:rsidRPr="00413446">
            <w:rPr>
              <w:color w:val="808080"/>
            </w:rPr>
            <w:t>Click or tap here to enter text.</w:t>
          </w:r>
        </w:sdtContent>
      </w:sdt>
    </w:p>
    <w:p w14:paraId="0EAACE19" w14:textId="77777777" w:rsidR="00413446" w:rsidRPr="00413446" w:rsidRDefault="00413446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 w:rsidRPr="00413446">
        <w:t xml:space="preserve">Employee Department: </w:t>
      </w:r>
      <w:sdt>
        <w:sdtPr>
          <w:id w:val="-2049290448"/>
          <w:placeholder>
            <w:docPart w:val="F9026712CB1349108B658F8DA5424C6C"/>
          </w:placeholder>
          <w:showingPlcHdr/>
          <w:text/>
        </w:sdtPr>
        <w:sdtEndPr/>
        <w:sdtContent>
          <w:r w:rsidRPr="00413446">
            <w:rPr>
              <w:color w:val="808080"/>
            </w:rPr>
            <w:t>Click or tap here to enter text.</w:t>
          </w:r>
        </w:sdtContent>
      </w:sdt>
    </w:p>
    <w:p w14:paraId="49B14AF5" w14:textId="77777777" w:rsidR="00413446" w:rsidRPr="00413446" w:rsidRDefault="00413446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 w:rsidRPr="00413446">
        <w:t xml:space="preserve">UW System Title: </w:t>
      </w:r>
      <w:sdt>
        <w:sdtPr>
          <w:id w:val="856154895"/>
          <w:placeholder>
            <w:docPart w:val="D0E5B651B52D46DA9B0425767B3B6481"/>
          </w:placeholder>
          <w:showingPlcHdr/>
          <w:text/>
        </w:sdtPr>
        <w:sdtEndPr/>
        <w:sdtContent>
          <w:r w:rsidRPr="00413446">
            <w:rPr>
              <w:color w:val="808080"/>
            </w:rPr>
            <w:t>Click or tap here to enter text.</w:t>
          </w:r>
        </w:sdtContent>
      </w:sdt>
      <w:r w:rsidRPr="00413446">
        <w:tab/>
      </w:r>
    </w:p>
    <w:p w14:paraId="3195637C" w14:textId="47C4F4FF" w:rsidR="00413446" w:rsidRPr="00413446" w:rsidRDefault="00413446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 w:rsidRPr="00413446">
        <w:t xml:space="preserve">Review Period: </w:t>
      </w:r>
      <w:sdt>
        <w:sdtPr>
          <w:id w:val="-1402199963"/>
          <w:placeholder>
            <w:docPart w:val="D12AC364CA904A94B543D3E86F04AB4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413446">
            <w:rPr>
              <w:color w:val="808080"/>
            </w:rPr>
            <w:t>Click or tap to enter a date.</w:t>
          </w:r>
        </w:sdtContent>
      </w:sdt>
      <w:r w:rsidRPr="00413446">
        <w:t xml:space="preserve">to </w:t>
      </w:r>
      <w:sdt>
        <w:sdtPr>
          <w:id w:val="1840346420"/>
          <w:placeholder>
            <w:docPart w:val="D12AC364CA904A94B543D3E86F04AB4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944AC" w:rsidRPr="00413446">
            <w:rPr>
              <w:color w:val="808080"/>
            </w:rPr>
            <w:t>Click or tap to enter a date.</w:t>
          </w:r>
        </w:sdtContent>
      </w:sdt>
    </w:p>
    <w:p w14:paraId="4B1654A7" w14:textId="77777777" w:rsidR="00413446" w:rsidRPr="00413446" w:rsidRDefault="00413446" w:rsidP="00E90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afterAutospacing="0"/>
      </w:pPr>
      <w:r w:rsidRPr="00413446">
        <w:t xml:space="preserve">Type of Evaluation: </w:t>
      </w:r>
      <w:sdt>
        <w:sdtPr>
          <w:id w:val="-1230224751"/>
          <w:placeholder>
            <w:docPart w:val="B5C1C48FA9FE4C3EB9116E738B495D3B"/>
          </w:placeholder>
          <w:showingPlcHdr/>
          <w:dropDownList>
            <w:listItem w:value="Choose an item."/>
            <w:listItem w:displayText="First Semester Review" w:value="First Semester Review"/>
            <w:listItem w:displayText="Anytime Review" w:value="Anytime Review"/>
          </w:dropDownList>
        </w:sdtPr>
        <w:sdtEndPr/>
        <w:sdtContent>
          <w:r w:rsidRPr="00413446">
            <w:rPr>
              <w:color w:val="808080"/>
            </w:rPr>
            <w:t>Choose an item.</w:t>
          </w:r>
        </w:sdtContent>
      </w:sdt>
    </w:p>
    <w:p w14:paraId="32BA64E2" w14:textId="15FB148C" w:rsidR="00413446" w:rsidRPr="00413446" w:rsidRDefault="00413446" w:rsidP="00413446">
      <w:pPr>
        <w:keepNext/>
        <w:keepLines/>
        <w:spacing w:before="100" w:beforeAutospacing="1" w:after="0" w:afterAutospacing="0"/>
        <w:outlineLvl w:val="2"/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</w:pPr>
      <w:r w:rsidRPr="00413446"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  <w:lastRenderedPageBreak/>
        <w:t>Responsibilities</w:t>
      </w:r>
      <w:r w:rsidR="009A3ACF">
        <w:rPr>
          <w:rFonts w:asciiTheme="majorHAnsi" w:eastAsiaTheme="majorEastAsia" w:hAnsiTheme="majorHAnsi" w:cstheme="majorBidi"/>
          <w:b/>
          <w:bCs/>
          <w:color w:val="0F5640" w:themeColor="text2"/>
          <w:sz w:val="24"/>
          <w:szCs w:val="24"/>
        </w:rPr>
        <w:t>:</w:t>
      </w:r>
    </w:p>
    <w:p w14:paraId="33BD0041" w14:textId="7A109759" w:rsidR="00413446" w:rsidRPr="00413446" w:rsidRDefault="00413446" w:rsidP="0041344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outlineLvl w:val="6"/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</w:pPr>
      <w:r w:rsidRPr="00413446">
        <w:rPr>
          <w:b/>
          <w:bCs/>
        </w:rPr>
        <w:t>Responsibility #1</w:t>
      </w:r>
      <w:r w:rsidRPr="00413446"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  <w:t xml:space="preserve">: </w:t>
      </w:r>
      <w:sdt>
        <w:sdtPr>
          <w:rPr>
            <w:rFonts w:asciiTheme="majorHAnsi" w:eastAsiaTheme="majorEastAsia" w:hAnsiTheme="majorHAnsi" w:cstheme="majorBidi"/>
            <w:i/>
            <w:iCs/>
            <w:color w:val="294E1C" w:themeColor="accent1" w:themeShade="7F"/>
          </w:rPr>
          <w:id w:val="-1624463045"/>
          <w:placeholder>
            <w:docPart w:val="DB9D79A45A034F6A92D7BD1D9ED923B4"/>
          </w:placeholder>
        </w:sdtPr>
        <w:sdtEndPr/>
        <w:sdtContent>
          <w:r w:rsidR="00B944AC">
            <w:rPr>
              <w:rFonts w:asciiTheme="majorHAnsi" w:eastAsiaTheme="majorEastAsia" w:hAnsiTheme="majorHAnsi" w:cstheme="majorBidi"/>
              <w:i/>
              <w:iCs/>
              <w:color w:val="294E1C" w:themeColor="accent1" w:themeShade="7F"/>
            </w:rPr>
            <w:t xml:space="preserve">Please comment on </w:t>
          </w:r>
          <w:r w:rsidR="00B944AC" w:rsidRPr="00B944AC">
            <w:rPr>
              <w:rFonts w:asciiTheme="majorHAnsi" w:eastAsiaTheme="majorEastAsia" w:hAnsiTheme="majorHAnsi" w:cstheme="majorBidi"/>
              <w:b/>
              <w:bCs/>
              <w:i/>
              <w:iCs/>
              <w:color w:val="294E1C" w:themeColor="accent1" w:themeShade="7F"/>
            </w:rPr>
            <w:t>teaching activities and effectiveness</w:t>
          </w:r>
        </w:sdtContent>
      </w:sdt>
    </w:p>
    <w:p w14:paraId="74BF8265" w14:textId="65FD7B02" w:rsidR="00413446" w:rsidRPr="00413446" w:rsidRDefault="00413446" w:rsidP="00413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40030">
        <w:rPr>
          <w:color w:val="FF0000"/>
        </w:rPr>
        <w:t xml:space="preserve">Employee </w:t>
      </w:r>
      <w:r w:rsidR="00B944AC">
        <w:rPr>
          <w:color w:val="FF0000"/>
        </w:rPr>
        <w:t>Response</w:t>
      </w:r>
      <w:r w:rsidRPr="00413446">
        <w:t xml:space="preserve">: </w:t>
      </w:r>
      <w:sdt>
        <w:sdtPr>
          <w:id w:val="1745066396"/>
          <w:placeholder>
            <w:docPart w:val="DB9D79A45A034F6A92D7BD1D9ED923B4"/>
          </w:placeholder>
          <w:showingPlcHdr/>
        </w:sdtPr>
        <w:sdtEndPr/>
        <w:sdtContent>
          <w:r w:rsidR="00B944AC" w:rsidRPr="00EB0204">
            <w:rPr>
              <w:rStyle w:val="PlaceholderText"/>
            </w:rPr>
            <w:t>Click or tap here to enter text.</w:t>
          </w:r>
        </w:sdtContent>
      </w:sdt>
    </w:p>
    <w:p w14:paraId="47382DB2" w14:textId="1B8EE0FA" w:rsidR="003121CB" w:rsidRPr="00EB0204" w:rsidRDefault="00B944AC" w:rsidP="00EB0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FF0000"/>
        </w:rPr>
        <w:t>Employee Self-</w:t>
      </w:r>
      <w:r w:rsidR="003121CB" w:rsidRPr="00EB0204">
        <w:rPr>
          <w:color w:val="FF0000"/>
        </w:rPr>
        <w:t>Rating</w:t>
      </w:r>
      <w:r w:rsidR="003121CB" w:rsidRPr="00413446">
        <w:t xml:space="preserve">: </w:t>
      </w:r>
      <w:sdt>
        <w:sdtPr>
          <w:id w:val="-513766554"/>
          <w:placeholder>
            <w:docPart w:val="200A27FF55F74BB6A360D3FDE8ADDBA6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</w:dropDownList>
        </w:sdtPr>
        <w:sdtEndPr/>
        <w:sdtContent>
          <w:r w:rsidR="003121CB" w:rsidRPr="001259B2">
            <w:rPr>
              <w:rStyle w:val="PlaceholderText"/>
            </w:rPr>
            <w:t>Choose an item.</w:t>
          </w:r>
        </w:sdtContent>
      </w:sdt>
    </w:p>
    <w:p w14:paraId="71FA5326" w14:textId="1314D4A9" w:rsidR="00413446" w:rsidRPr="00413446" w:rsidRDefault="00B944AC" w:rsidP="00413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color w:val="0070C0"/>
        </w:rPr>
        <w:t>Unit Chair Response</w:t>
      </w:r>
      <w:r w:rsidR="00413446" w:rsidRPr="00413446">
        <w:t xml:space="preserve">: </w:t>
      </w:r>
      <w:sdt>
        <w:sdtPr>
          <w:id w:val="1353847069"/>
          <w:placeholder>
            <w:docPart w:val="DB9D79A45A034F6A92D7BD1D9ED923B4"/>
          </w:placeholder>
          <w:showingPlcHdr/>
        </w:sdtPr>
        <w:sdtEndPr/>
        <w:sdtContent>
          <w:r w:rsidRPr="00EB0204">
            <w:rPr>
              <w:rStyle w:val="PlaceholderText"/>
            </w:rPr>
            <w:t>Click or tap here to enter text.</w:t>
          </w:r>
        </w:sdtContent>
      </w:sdt>
    </w:p>
    <w:p w14:paraId="2B54DFC1" w14:textId="0B53DE9E" w:rsidR="00413446" w:rsidRPr="00413446" w:rsidRDefault="00B944AC" w:rsidP="00E30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0070C0"/>
        </w:rPr>
        <w:t xml:space="preserve">Unit Chair </w:t>
      </w:r>
      <w:r w:rsidR="00413446" w:rsidRPr="00B40030">
        <w:rPr>
          <w:color w:val="0070C0"/>
        </w:rPr>
        <w:t>Rating</w:t>
      </w:r>
      <w:r w:rsidR="00413446" w:rsidRPr="00413446">
        <w:t xml:space="preserve">: </w:t>
      </w:r>
      <w:sdt>
        <w:sdtPr>
          <w:id w:val="-70043695"/>
          <w:placeholder>
            <w:docPart w:val="B5C1C48FA9FE4C3EB9116E738B495D3B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</w:dropDownList>
        </w:sdtPr>
        <w:sdtEndPr/>
        <w:sdtContent>
          <w:r w:rsidRPr="00413446">
            <w:rPr>
              <w:color w:val="808080"/>
            </w:rPr>
            <w:t>Choose an item.</w:t>
          </w:r>
        </w:sdtContent>
      </w:sdt>
    </w:p>
    <w:bookmarkEnd w:id="0"/>
    <w:p w14:paraId="249AFF79" w14:textId="00BB098D" w:rsidR="00936448" w:rsidRDefault="00936448" w:rsidP="00E3073E">
      <w:pPr>
        <w:spacing w:after="0" w:afterAutospacing="0" w:line="240" w:lineRule="auto"/>
      </w:pPr>
    </w:p>
    <w:p w14:paraId="4D5CEE4D" w14:textId="0F6FE095" w:rsidR="00D82C90" w:rsidRPr="00413446" w:rsidRDefault="00D82C90" w:rsidP="00D82C9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outlineLvl w:val="6"/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</w:pPr>
      <w:r w:rsidRPr="00413446">
        <w:rPr>
          <w:b/>
          <w:bCs/>
        </w:rPr>
        <w:t>Responsibility #</w:t>
      </w:r>
      <w:r>
        <w:rPr>
          <w:b/>
          <w:bCs/>
        </w:rPr>
        <w:t>2</w:t>
      </w:r>
      <w:r w:rsidRPr="00413446"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  <w:t xml:space="preserve">: </w:t>
      </w:r>
      <w:sdt>
        <w:sdtPr>
          <w:rPr>
            <w:rFonts w:asciiTheme="majorHAnsi" w:eastAsiaTheme="majorEastAsia" w:hAnsiTheme="majorHAnsi" w:cstheme="majorBidi"/>
            <w:i/>
            <w:iCs/>
            <w:color w:val="294E1C" w:themeColor="accent1" w:themeShade="7F"/>
          </w:rPr>
          <w:id w:val="-125398923"/>
          <w:placeholder>
            <w:docPart w:val="1B34332394CD44CF96685B29D10A3269"/>
          </w:placeholder>
        </w:sdtPr>
        <w:sdtEndPr/>
        <w:sdtContent>
          <w:r w:rsidR="00B944AC">
            <w:rPr>
              <w:rFonts w:asciiTheme="majorHAnsi" w:eastAsiaTheme="majorEastAsia" w:hAnsiTheme="majorHAnsi" w:cstheme="majorBidi"/>
              <w:i/>
              <w:iCs/>
              <w:color w:val="294E1C" w:themeColor="accent1" w:themeShade="7F"/>
            </w:rPr>
            <w:t xml:space="preserve">Please comment on </w:t>
          </w:r>
          <w:r w:rsidR="00B944AC" w:rsidRPr="00B944AC">
            <w:rPr>
              <w:rFonts w:asciiTheme="majorHAnsi" w:eastAsiaTheme="majorEastAsia" w:hAnsiTheme="majorHAnsi" w:cstheme="majorBidi"/>
              <w:b/>
              <w:bCs/>
              <w:i/>
              <w:iCs/>
              <w:color w:val="294E1C" w:themeColor="accent1" w:themeShade="7F"/>
            </w:rPr>
            <w:t>professional activities</w:t>
          </w:r>
          <w:r w:rsidR="00B944AC">
            <w:rPr>
              <w:rFonts w:asciiTheme="majorHAnsi" w:eastAsiaTheme="majorEastAsia" w:hAnsiTheme="majorHAnsi" w:cstheme="majorBidi"/>
              <w:i/>
              <w:iCs/>
              <w:color w:val="294E1C" w:themeColor="accent1" w:themeShade="7F"/>
            </w:rPr>
            <w:t xml:space="preserve"> (if not applicable to the role, enter n/a)</w:t>
          </w:r>
        </w:sdtContent>
      </w:sdt>
    </w:p>
    <w:p w14:paraId="012EE894" w14:textId="2BB1FE97" w:rsidR="00D82C90" w:rsidRPr="00413446" w:rsidRDefault="00D82C90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40030">
        <w:rPr>
          <w:color w:val="FF0000"/>
        </w:rPr>
        <w:t xml:space="preserve">Employee </w:t>
      </w:r>
      <w:r w:rsidR="00B944AC">
        <w:rPr>
          <w:color w:val="FF0000"/>
        </w:rPr>
        <w:t>Response</w:t>
      </w:r>
      <w:r w:rsidRPr="00413446">
        <w:t xml:space="preserve">: </w:t>
      </w:r>
      <w:sdt>
        <w:sdtPr>
          <w:id w:val="912966881"/>
          <w:placeholder>
            <w:docPart w:val="1B34332394CD44CF96685B29D10A3269"/>
          </w:placeholder>
          <w:showingPlcHdr/>
        </w:sdtPr>
        <w:sdtEndPr/>
        <w:sdtContent>
          <w:r w:rsidR="00B944AC" w:rsidRPr="00EB0204">
            <w:rPr>
              <w:rStyle w:val="PlaceholderText"/>
            </w:rPr>
            <w:t>Click or tap here to enter text.</w:t>
          </w:r>
        </w:sdtContent>
      </w:sdt>
    </w:p>
    <w:p w14:paraId="7F9D18C1" w14:textId="3621E29C" w:rsidR="00D82C90" w:rsidRPr="003D2F18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FF0000"/>
        </w:rPr>
        <w:t>Employee Self-</w:t>
      </w:r>
      <w:r w:rsidR="00D82C90" w:rsidRPr="003D2F18">
        <w:rPr>
          <w:color w:val="FF0000"/>
        </w:rPr>
        <w:t>Rating</w:t>
      </w:r>
      <w:r w:rsidR="00D82C90" w:rsidRPr="00413446">
        <w:t xml:space="preserve">: </w:t>
      </w:r>
      <w:sdt>
        <w:sdtPr>
          <w:id w:val="1189030869"/>
          <w:placeholder>
            <w:docPart w:val="4D60E480CEAF4D1FACE6A2FD63E14274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  <w:listItem w:displayText="Not Applicable" w:value="Not Applicable"/>
          </w:dropDownList>
        </w:sdtPr>
        <w:sdtEndPr/>
        <w:sdtContent>
          <w:r w:rsidR="00D82C90" w:rsidRPr="001259B2">
            <w:rPr>
              <w:rStyle w:val="PlaceholderText"/>
            </w:rPr>
            <w:t>Choose an item.</w:t>
          </w:r>
        </w:sdtContent>
      </w:sdt>
    </w:p>
    <w:p w14:paraId="48CB9DA6" w14:textId="0875BE21" w:rsidR="00D82C90" w:rsidRPr="00413446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color w:val="0070C0"/>
        </w:rPr>
        <w:t>Unit Chair Response</w:t>
      </w:r>
      <w:r w:rsidR="00D82C90" w:rsidRPr="00413446">
        <w:t xml:space="preserve">: </w:t>
      </w:r>
      <w:sdt>
        <w:sdtPr>
          <w:id w:val="-423487189"/>
          <w:placeholder>
            <w:docPart w:val="1B34332394CD44CF96685B29D10A3269"/>
          </w:placeholder>
          <w:showingPlcHdr/>
        </w:sdtPr>
        <w:sdtEndPr/>
        <w:sdtContent>
          <w:r w:rsidRPr="00EB0204">
            <w:rPr>
              <w:rStyle w:val="PlaceholderText"/>
            </w:rPr>
            <w:t>Click or tap here to enter text.</w:t>
          </w:r>
        </w:sdtContent>
      </w:sdt>
    </w:p>
    <w:p w14:paraId="466BC026" w14:textId="5FA007B4" w:rsidR="00D82C90" w:rsidRPr="00413446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0070C0"/>
        </w:rPr>
        <w:t xml:space="preserve">Unit Chair </w:t>
      </w:r>
      <w:r w:rsidR="00D82C90" w:rsidRPr="00B40030">
        <w:rPr>
          <w:color w:val="0070C0"/>
        </w:rPr>
        <w:t>Rating</w:t>
      </w:r>
      <w:r w:rsidR="00D82C90" w:rsidRPr="00413446">
        <w:t xml:space="preserve">: </w:t>
      </w:r>
      <w:sdt>
        <w:sdtPr>
          <w:id w:val="-998958006"/>
          <w:placeholder>
            <w:docPart w:val="83A556D723424855981BDAB75AF08906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  <w:listItem w:displayText="Not Applicable" w:value="Not Applicable"/>
          </w:dropDownList>
        </w:sdtPr>
        <w:sdtEndPr/>
        <w:sdtContent>
          <w:r w:rsidR="00D82C90" w:rsidRPr="00413446">
            <w:rPr>
              <w:color w:val="808080"/>
            </w:rPr>
            <w:t>Choose an item.</w:t>
          </w:r>
        </w:sdtContent>
      </w:sdt>
    </w:p>
    <w:p w14:paraId="226A21CB" w14:textId="3A781B65" w:rsidR="00413446" w:rsidRDefault="00413446" w:rsidP="00E3073E">
      <w:pPr>
        <w:spacing w:after="0" w:afterAutospacing="0" w:line="240" w:lineRule="auto"/>
      </w:pPr>
    </w:p>
    <w:p w14:paraId="1C985009" w14:textId="4765D324" w:rsidR="00D82C90" w:rsidRPr="00413446" w:rsidRDefault="00D82C90" w:rsidP="00D82C9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outlineLvl w:val="6"/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</w:pPr>
      <w:r w:rsidRPr="00413446">
        <w:rPr>
          <w:b/>
          <w:bCs/>
        </w:rPr>
        <w:t>Responsibility #</w:t>
      </w:r>
      <w:r>
        <w:rPr>
          <w:b/>
          <w:bCs/>
        </w:rPr>
        <w:t>3</w:t>
      </w:r>
      <w:r w:rsidRPr="00413446">
        <w:rPr>
          <w:rFonts w:asciiTheme="majorHAnsi" w:eastAsiaTheme="majorEastAsia" w:hAnsiTheme="majorHAnsi" w:cstheme="majorBidi"/>
          <w:i/>
          <w:iCs/>
          <w:color w:val="294E1C" w:themeColor="accent1" w:themeShade="7F"/>
        </w:rPr>
        <w:t xml:space="preserve">: </w:t>
      </w:r>
      <w:sdt>
        <w:sdtPr>
          <w:rPr>
            <w:rFonts w:asciiTheme="majorHAnsi" w:eastAsiaTheme="majorEastAsia" w:hAnsiTheme="majorHAnsi" w:cstheme="majorBidi"/>
            <w:i/>
            <w:iCs/>
            <w:color w:val="294E1C" w:themeColor="accent1" w:themeShade="7F"/>
          </w:rPr>
          <w:id w:val="400797787"/>
          <w:placeholder>
            <w:docPart w:val="2110616F08F74CBCAEF844E696A28F4E"/>
          </w:placeholder>
        </w:sdtPr>
        <w:sdtEndPr/>
        <w:sdtContent>
          <w:sdt>
            <w:sdtPr>
              <w:rPr>
                <w:rFonts w:asciiTheme="majorHAnsi" w:eastAsiaTheme="majorEastAsia" w:hAnsiTheme="majorHAnsi" w:cstheme="majorBidi"/>
                <w:i/>
                <w:iCs/>
                <w:color w:val="294E1C" w:themeColor="accent1" w:themeShade="7F"/>
              </w:rPr>
              <w:id w:val="357553818"/>
              <w:placeholder>
                <w:docPart w:val="E7D08A35862E47F992E7A15842DD4F03"/>
              </w:placeholder>
            </w:sdtPr>
            <w:sdtEndPr/>
            <w:sdtContent>
              <w:r w:rsidR="00B944AC">
                <w:rPr>
                  <w:rFonts w:asciiTheme="majorHAnsi" w:eastAsiaTheme="majorEastAsia" w:hAnsiTheme="majorHAnsi" w:cstheme="majorBidi"/>
                  <w:i/>
                  <w:iCs/>
                  <w:color w:val="294E1C" w:themeColor="accent1" w:themeShade="7F"/>
                </w:rPr>
                <w:t xml:space="preserve">Please comment on </w:t>
              </w:r>
              <w:r w:rsidR="00B944AC">
                <w:rPr>
                  <w:rFonts w:asciiTheme="majorHAnsi" w:eastAsiaTheme="majorEastAsia" w:hAnsiTheme="majorHAnsi" w:cstheme="majorBidi"/>
                  <w:b/>
                  <w:bCs/>
                  <w:i/>
                  <w:iCs/>
                  <w:color w:val="294E1C" w:themeColor="accent1" w:themeShade="7F"/>
                </w:rPr>
                <w:t xml:space="preserve">service </w:t>
              </w:r>
              <w:r w:rsidR="00B944AC" w:rsidRPr="00B944AC">
                <w:rPr>
                  <w:rFonts w:asciiTheme="majorHAnsi" w:eastAsiaTheme="majorEastAsia" w:hAnsiTheme="majorHAnsi" w:cstheme="majorBidi"/>
                  <w:b/>
                  <w:bCs/>
                  <w:i/>
                  <w:iCs/>
                  <w:color w:val="294E1C" w:themeColor="accent1" w:themeShade="7F"/>
                </w:rPr>
                <w:t>activities</w:t>
              </w:r>
              <w:r w:rsidR="00B944AC">
                <w:rPr>
                  <w:rFonts w:asciiTheme="majorHAnsi" w:eastAsiaTheme="majorEastAsia" w:hAnsiTheme="majorHAnsi" w:cstheme="majorBidi"/>
                  <w:i/>
                  <w:iCs/>
                  <w:color w:val="294E1C" w:themeColor="accent1" w:themeShade="7F"/>
                </w:rPr>
                <w:t xml:space="preserve"> (if not applicable to the role, enter n/a)</w:t>
              </w:r>
            </w:sdtContent>
          </w:sdt>
        </w:sdtContent>
      </w:sdt>
    </w:p>
    <w:p w14:paraId="1A432F08" w14:textId="3831B013" w:rsidR="00D82C90" w:rsidRPr="00413446" w:rsidRDefault="00D82C90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40030">
        <w:rPr>
          <w:color w:val="FF0000"/>
        </w:rPr>
        <w:t xml:space="preserve">Employee </w:t>
      </w:r>
      <w:r w:rsidR="00B944AC">
        <w:rPr>
          <w:color w:val="FF0000"/>
        </w:rPr>
        <w:t>Response</w:t>
      </w:r>
      <w:r w:rsidRPr="00413446">
        <w:t xml:space="preserve">: </w:t>
      </w:r>
      <w:sdt>
        <w:sdtPr>
          <w:id w:val="-218908375"/>
          <w:placeholder>
            <w:docPart w:val="2110616F08F74CBCAEF844E696A28F4E"/>
          </w:placeholder>
          <w:showingPlcHdr/>
        </w:sdtPr>
        <w:sdtEndPr/>
        <w:sdtContent>
          <w:r w:rsidR="00B944AC" w:rsidRPr="00EB0204">
            <w:rPr>
              <w:rStyle w:val="PlaceholderText"/>
            </w:rPr>
            <w:t>Click or tap here to enter text.</w:t>
          </w:r>
        </w:sdtContent>
      </w:sdt>
    </w:p>
    <w:p w14:paraId="1E6FFD81" w14:textId="2203B527" w:rsidR="00D82C90" w:rsidRPr="003D2F18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FF0000"/>
        </w:rPr>
        <w:t>Employee Self-</w:t>
      </w:r>
      <w:r w:rsidR="00D82C90" w:rsidRPr="003D2F18">
        <w:rPr>
          <w:color w:val="FF0000"/>
        </w:rPr>
        <w:t>Rating</w:t>
      </w:r>
      <w:r w:rsidR="00D82C90" w:rsidRPr="00413446">
        <w:t xml:space="preserve">: </w:t>
      </w:r>
      <w:sdt>
        <w:sdtPr>
          <w:id w:val="-963343501"/>
          <w:placeholder>
            <w:docPart w:val="A1A55ECC3CDC47D295C651B39486FBD7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  <w:listItem w:displayText="Not Applicable" w:value="Not Applicable"/>
          </w:dropDownList>
        </w:sdtPr>
        <w:sdtEndPr/>
        <w:sdtContent>
          <w:r w:rsidR="00D82C90" w:rsidRPr="001259B2">
            <w:rPr>
              <w:rStyle w:val="PlaceholderText"/>
            </w:rPr>
            <w:t>Choose an item.</w:t>
          </w:r>
        </w:sdtContent>
      </w:sdt>
    </w:p>
    <w:p w14:paraId="495D0F29" w14:textId="1E0B4178" w:rsidR="00D82C90" w:rsidRPr="00413446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color w:val="0070C0"/>
        </w:rPr>
        <w:t>Unit Chair Response</w:t>
      </w:r>
      <w:r w:rsidR="00D82C90" w:rsidRPr="00413446">
        <w:t xml:space="preserve">: </w:t>
      </w:r>
      <w:sdt>
        <w:sdtPr>
          <w:id w:val="584570086"/>
          <w:placeholder>
            <w:docPart w:val="2110616F08F74CBCAEF844E696A28F4E"/>
          </w:placeholder>
          <w:showingPlcHdr/>
        </w:sdtPr>
        <w:sdtEndPr/>
        <w:sdtContent>
          <w:r w:rsidRPr="00EB0204">
            <w:rPr>
              <w:rStyle w:val="PlaceholderText"/>
            </w:rPr>
            <w:t>Click or tap here to enter text.</w:t>
          </w:r>
        </w:sdtContent>
      </w:sdt>
    </w:p>
    <w:p w14:paraId="121B74CF" w14:textId="30EF9BBE" w:rsidR="00D82C90" w:rsidRPr="00413446" w:rsidRDefault="00B944AC" w:rsidP="00D8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afterAutospacing="0"/>
      </w:pPr>
      <w:r>
        <w:rPr>
          <w:color w:val="0070C0"/>
        </w:rPr>
        <w:t xml:space="preserve">Unit Chair </w:t>
      </w:r>
      <w:r w:rsidR="00D82C90" w:rsidRPr="00B40030">
        <w:rPr>
          <w:color w:val="0070C0"/>
        </w:rPr>
        <w:t>Rating</w:t>
      </w:r>
      <w:r w:rsidR="00D82C90" w:rsidRPr="00413446">
        <w:t xml:space="preserve">: </w:t>
      </w:r>
      <w:sdt>
        <w:sdtPr>
          <w:id w:val="-236717448"/>
          <w:placeholder>
            <w:docPart w:val="F5BBBBA816A7435C95CBAFB65DCDBFF2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  <w:listItem w:displayText="Not Applicable" w:value="Not Applicable"/>
          </w:dropDownList>
        </w:sdtPr>
        <w:sdtEndPr/>
        <w:sdtContent>
          <w:r w:rsidR="00D82C90" w:rsidRPr="00413446">
            <w:rPr>
              <w:color w:val="808080"/>
            </w:rPr>
            <w:t>Choose an item.</w:t>
          </w:r>
        </w:sdtContent>
      </w:sdt>
    </w:p>
    <w:p w14:paraId="2CBFBC3F" w14:textId="064F09F2" w:rsidR="00413446" w:rsidRDefault="00413446" w:rsidP="00E3073E">
      <w:pPr>
        <w:spacing w:after="0" w:afterAutospacing="0" w:line="240" w:lineRule="auto"/>
      </w:pPr>
    </w:p>
    <w:p w14:paraId="436D2690" w14:textId="51A088D5" w:rsidR="00BA26A9" w:rsidRDefault="00BA26A9" w:rsidP="00BA26A9">
      <w:pPr>
        <w:pStyle w:val="Heading2"/>
      </w:pPr>
      <w:r>
        <w:t xml:space="preserve">Overall Performance Rating (completed by </w:t>
      </w:r>
      <w:r w:rsidR="00FC4BB3">
        <w:rPr>
          <w:color w:val="0070C0"/>
        </w:rPr>
        <w:t>Unit Chair</w:t>
      </w:r>
      <w:r>
        <w:t>):</w:t>
      </w:r>
    </w:p>
    <w:p w14:paraId="6E30B068" w14:textId="7A2AA442" w:rsidR="003521DC" w:rsidRPr="003521DC" w:rsidRDefault="003521DC" w:rsidP="003521DC">
      <w:pPr>
        <w:tabs>
          <w:tab w:val="left" w:pos="0"/>
          <w:tab w:val="left" w:pos="288"/>
          <w:tab w:val="left" w:pos="558"/>
          <w:tab w:val="left" w:pos="1440"/>
        </w:tabs>
        <w:rPr>
          <w:rFonts w:cstheme="minorHAnsi"/>
          <w:bCs/>
          <w:sz w:val="19"/>
          <w:szCs w:val="19"/>
        </w:rPr>
      </w:pPr>
      <w:r w:rsidRPr="003521DC">
        <w:rPr>
          <w:rFonts w:cstheme="minorHAnsi"/>
          <w:b/>
          <w:bCs/>
          <w:sz w:val="19"/>
          <w:szCs w:val="19"/>
        </w:rPr>
        <w:t>*</w:t>
      </w:r>
      <w:r w:rsidR="00FC4BB3">
        <w:rPr>
          <w:rFonts w:cstheme="minorHAnsi"/>
          <w:b/>
          <w:bCs/>
          <w:sz w:val="19"/>
          <w:szCs w:val="19"/>
        </w:rPr>
        <w:t xml:space="preserve"> </w:t>
      </w:r>
      <w:r w:rsidR="00FC4BB3">
        <w:rPr>
          <w:rFonts w:cstheme="minorHAnsi"/>
          <w:bCs/>
          <w:sz w:val="19"/>
          <w:szCs w:val="19"/>
        </w:rPr>
        <w:t xml:space="preserve">Unit Chairs </w:t>
      </w:r>
      <w:r w:rsidRPr="003521DC">
        <w:rPr>
          <w:rFonts w:cstheme="minorHAnsi"/>
          <w:bCs/>
          <w:sz w:val="19"/>
          <w:szCs w:val="19"/>
        </w:rPr>
        <w:t xml:space="preserve">are expected to provide an overall rating of the employees’ level of performance during the review period. The overall rating should be supported by </w:t>
      </w:r>
      <w:r>
        <w:rPr>
          <w:rFonts w:cstheme="minorHAnsi"/>
          <w:bCs/>
          <w:sz w:val="19"/>
          <w:szCs w:val="19"/>
        </w:rPr>
        <w:t xml:space="preserve">the ratings and </w:t>
      </w:r>
      <w:r w:rsidRPr="003521DC">
        <w:rPr>
          <w:rFonts w:cstheme="minorHAnsi"/>
          <w:bCs/>
          <w:sz w:val="19"/>
          <w:szCs w:val="19"/>
        </w:rPr>
        <w:t>observations within the evaluation</w:t>
      </w:r>
      <w:r>
        <w:rPr>
          <w:rFonts w:cstheme="minorHAnsi"/>
          <w:bCs/>
          <w:sz w:val="19"/>
          <w:szCs w:val="19"/>
        </w:rPr>
        <w:t xml:space="preserve"> form</w:t>
      </w:r>
      <w:r w:rsidRPr="003521DC">
        <w:rPr>
          <w:rFonts w:cstheme="minorHAnsi"/>
          <w:bCs/>
          <w:sz w:val="19"/>
          <w:szCs w:val="19"/>
        </w:rPr>
        <w:t xml:space="preserve">. In accordance with </w:t>
      </w:r>
      <w:hyperlink r:id="rId10" w:history="1">
        <w:r w:rsidRPr="003521DC">
          <w:rPr>
            <w:rStyle w:val="Hyperlink"/>
            <w:rFonts w:cstheme="minorHAnsi"/>
            <w:bCs/>
            <w:sz w:val="19"/>
            <w:szCs w:val="19"/>
          </w:rPr>
          <w:t>UW-Green Bay’s Compensation and Pay Plan Policy</w:t>
        </w:r>
      </w:hyperlink>
      <w:r w:rsidRPr="003521DC">
        <w:rPr>
          <w:rFonts w:cstheme="minorHAnsi"/>
          <w:bCs/>
          <w:sz w:val="19"/>
          <w:szCs w:val="19"/>
        </w:rPr>
        <w:t xml:space="preserve"> indication that employee’s overall performance merits eligibility for compensation increase confirms employee has the equivalent of </w:t>
      </w:r>
      <w:r w:rsidR="009A3ACF">
        <w:rPr>
          <w:rFonts w:cstheme="minorHAnsi"/>
          <w:bCs/>
          <w:sz w:val="19"/>
          <w:szCs w:val="19"/>
        </w:rPr>
        <w:t>meets or exceeds expectations as the overall level of performance</w:t>
      </w:r>
      <w:r w:rsidRPr="003521DC">
        <w:rPr>
          <w:rFonts w:cstheme="minorHAnsi"/>
          <w:bCs/>
          <w:sz w:val="19"/>
          <w:szCs w:val="19"/>
        </w:rPr>
        <w:t xml:space="preserve"> for the duration of the review period.    </w:t>
      </w:r>
    </w:p>
    <w:p w14:paraId="3FD160D3" w14:textId="19479D81" w:rsidR="00BA26A9" w:rsidRDefault="00573A77" w:rsidP="00FC4BB3">
      <w:pPr>
        <w:tabs>
          <w:tab w:val="left" w:pos="3525"/>
        </w:tabs>
      </w:pPr>
      <w:sdt>
        <w:sdtPr>
          <w:id w:val="-2015138244"/>
          <w:placeholder>
            <w:docPart w:val="0182710352E94E2EA1A1F08078E652EB"/>
          </w:placeholder>
          <w:showingPlcHdr/>
          <w:dropDownList>
            <w:listItem w:value="Choose an item."/>
            <w:listItem w:displayText="Failing to Meet Expectations" w:value="Failing to Meet Expectations"/>
            <w:listItem w:displayText="Partially Meeting Expectations" w:value="Partially Meeting Expectations"/>
            <w:listItem w:displayText="Meeting Expectations" w:value="Meeting Expectations"/>
            <w:listItem w:displayText="Exceeds Expectations" w:value="Exceeds Expectations"/>
          </w:dropDownList>
        </w:sdtPr>
        <w:sdtEndPr/>
        <w:sdtContent>
          <w:r w:rsidR="00BA26A9" w:rsidRPr="00FC4BB3">
            <w:rPr>
              <w:rStyle w:val="PlaceholderText"/>
              <w:bdr w:val="single" w:sz="4" w:space="0" w:color="FFFFFF"/>
            </w:rPr>
            <w:t>Choose an item.</w:t>
          </w:r>
        </w:sdtContent>
      </w:sdt>
      <w:r w:rsidR="00FC4BB3">
        <w:tab/>
      </w:r>
    </w:p>
    <w:p w14:paraId="46525BD9" w14:textId="21DF1595" w:rsidR="00295B29" w:rsidRDefault="00295B29" w:rsidP="00295B29">
      <w:pPr>
        <w:pStyle w:val="Heading2"/>
      </w:pPr>
      <w:r>
        <w:lastRenderedPageBreak/>
        <w:t>Acknowledgements:</w:t>
      </w:r>
    </w:p>
    <w:p w14:paraId="62AFB70E" w14:textId="79DDF482" w:rsidR="00295B29" w:rsidRDefault="00295B29" w:rsidP="00295B29">
      <w:r>
        <w:t xml:space="preserve">I have read the above </w:t>
      </w:r>
      <w:r w:rsidR="00DE7B32">
        <w:t xml:space="preserve">evaluation </w:t>
      </w:r>
      <w:r>
        <w:t xml:space="preserve">and discussed it with my </w:t>
      </w:r>
      <w:r w:rsidR="00493800">
        <w:t>Chair</w:t>
      </w:r>
      <w:r>
        <w:t xml:space="preserve">. I understand that my signature does not constitute a concurrence or approval but signifies that I have been shown this </w:t>
      </w:r>
      <w:r w:rsidR="00DE7B32">
        <w:t>evaluation</w:t>
      </w:r>
      <w:r>
        <w:t xml:space="preserve">. </w:t>
      </w:r>
    </w:p>
    <w:p w14:paraId="064BB3B3" w14:textId="354F4E54" w:rsidR="00295B29" w:rsidRDefault="00295B29" w:rsidP="00295B29">
      <w:r>
        <w:t>Employee Signature: _________________________________________</w:t>
      </w:r>
      <w:r>
        <w:tab/>
        <w:t>Date: __________________</w:t>
      </w:r>
    </w:p>
    <w:p w14:paraId="17A927D3" w14:textId="24F72986" w:rsidR="00295B29" w:rsidRDefault="00295B29" w:rsidP="00295B29">
      <w:pPr>
        <w:pBdr>
          <w:bottom w:val="single" w:sz="12" w:space="1" w:color="auto"/>
        </w:pBdr>
      </w:pPr>
      <w:r w:rsidRPr="00EB0204">
        <w:rPr>
          <w:color w:val="FF0000"/>
        </w:rPr>
        <w:t>Employee</w:t>
      </w:r>
      <w:r>
        <w:t xml:space="preserve"> Comments (if applicable):</w:t>
      </w:r>
      <w:r w:rsidRPr="00295B29">
        <w:t xml:space="preserve"> </w:t>
      </w:r>
      <w:sdt>
        <w:sdtPr>
          <w:id w:val="2057898438"/>
          <w:placeholder>
            <w:docPart w:val="5315C390C7904C8798ECF37D69ED9E2F"/>
          </w:placeholder>
          <w:showingPlcHdr/>
        </w:sdtPr>
        <w:sdtEndPr/>
        <w:sdtContent>
          <w:r w:rsidRPr="00413446">
            <w:rPr>
              <w:color w:val="808080"/>
            </w:rPr>
            <w:t>Click or tap here to enter text.</w:t>
          </w:r>
        </w:sdtContent>
      </w:sdt>
    </w:p>
    <w:p w14:paraId="0D71D66A" w14:textId="08CF9E58" w:rsidR="00295B29" w:rsidRDefault="009A3ACF" w:rsidP="00295B29">
      <w:r>
        <w:t>Unit Chair</w:t>
      </w:r>
      <w:r w:rsidR="00422F63">
        <w:t xml:space="preserve"> </w:t>
      </w:r>
      <w:r w:rsidR="00295B29">
        <w:t>Signature:</w:t>
      </w:r>
      <w:r w:rsidR="00C442D7">
        <w:t xml:space="preserve"> </w:t>
      </w:r>
      <w:r w:rsidR="00295B29">
        <w:t>_______________________________________</w:t>
      </w:r>
      <w:r w:rsidR="00C442D7">
        <w:tab/>
      </w:r>
      <w:r w:rsidR="00295B29">
        <w:t>Date: __________________</w:t>
      </w:r>
    </w:p>
    <w:p w14:paraId="2F3F5BF2" w14:textId="77777777" w:rsidR="00295B29" w:rsidRPr="00295B29" w:rsidRDefault="00295B29" w:rsidP="00295B29"/>
    <w:sectPr w:rsidR="00295B29" w:rsidRPr="00295B29" w:rsidSect="0093644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23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F8934" w14:textId="77777777" w:rsidR="005266B2" w:rsidRDefault="005266B2" w:rsidP="00E075A6">
      <w:r>
        <w:separator/>
      </w:r>
    </w:p>
  </w:endnote>
  <w:endnote w:type="continuationSeparator" w:id="0">
    <w:p w14:paraId="0CD31044" w14:textId="77777777" w:rsidR="005266B2" w:rsidRDefault="005266B2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70AF" w14:textId="77777777"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A6EF1FA" wp14:editId="4D45E6A6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95B9F" w14:textId="77777777"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EF1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23.45pt;margin-top:4.65pt;width:160.1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" fillcolor="white [3212]" stroked="f">
              <v:textbox>
                <w:txbxContent>
                  <w:p w14:paraId="3A595B9F" w14:textId="77777777"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AE5E8D" wp14:editId="756DFE71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84E97" w14:textId="77777777"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AE5E8D" id="Text Box 11" o:spid="_x0000_s1029" type="#_x0000_t202" style="position:absolute;margin-left:426.5pt;margin-top:4.65pt;width:6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" fillcolor="white [3212]" stroked="f">
              <v:textbox>
                <w:txbxContent>
                  <w:p w14:paraId="13F84E97" w14:textId="77777777"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17C7303C" wp14:editId="4F9238F3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_degree_rule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21502" w14:textId="77777777" w:rsidR="002F1DC8" w:rsidRDefault="003D1941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79FA33C" wp14:editId="0246104A">
              <wp:simplePos x="0" y="0"/>
              <wp:positionH relativeFrom="margin">
                <wp:posOffset>-714375</wp:posOffset>
              </wp:positionH>
              <wp:positionV relativeFrom="paragraph">
                <wp:posOffset>-361315</wp:posOffset>
              </wp:positionV>
              <wp:extent cx="7458075" cy="3810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580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3D0D30" w14:textId="0ECF684B" w:rsidR="00FC3586" w:rsidRDefault="00FC3586" w:rsidP="00FC3586">
                          <w:pPr>
                            <w:pStyle w:val="Footertext"/>
                            <w:spacing w:after="0" w:afterAutospacing="0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Office of Human Resources </w:t>
                          </w:r>
                        </w:p>
                        <w:p w14:paraId="2C2FCBC5" w14:textId="77777777" w:rsidR="00FC3586" w:rsidRDefault="000E74CC" w:rsidP="00FC3586">
                          <w:pPr>
                            <w:pStyle w:val="Footertext"/>
                            <w:spacing w:after="0" w:afterAutospacing="0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  <w:p w14:paraId="40A91C88" w14:textId="77777777" w:rsidR="00FC3586" w:rsidRDefault="00FC3586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9FA33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56.25pt;margin-top:-28.45pt;width:587.2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" filled="f" stroked="f">
              <v:textbox>
                <w:txbxContent>
                  <w:p w14:paraId="673D0D30" w14:textId="0ECF684B" w:rsidR="00FC3586" w:rsidRDefault="00FC3586" w:rsidP="00FC3586">
                    <w:pPr>
                      <w:pStyle w:val="Footertext"/>
                      <w:spacing w:after="0" w:afterAutospacing="0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Office of Human Resources </w:t>
                    </w:r>
                  </w:p>
                  <w:p w14:paraId="2C2FCBC5" w14:textId="77777777" w:rsidR="00FC3586" w:rsidRDefault="000E74CC" w:rsidP="00FC3586">
                    <w:pPr>
                      <w:pStyle w:val="Footertext"/>
                      <w:spacing w:after="0" w:afterAutospacing="0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  <w:p w14:paraId="40A91C88" w14:textId="77777777" w:rsidR="00FC3586" w:rsidRDefault="00FC3586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4EB920A" wp14:editId="6C4E7B73">
              <wp:simplePos x="0" y="0"/>
              <wp:positionH relativeFrom="column">
                <wp:posOffset>-720725</wp:posOffset>
              </wp:positionH>
              <wp:positionV relativeFrom="paragraph">
                <wp:posOffset>4769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C88874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.4pt" to="52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" strokecolor="#00483b" strokeweight=".5pt"/>
          </w:pict>
        </mc:Fallback>
      </mc:AlternateContent>
    </w:r>
    <w:r w:rsidR="00AE40DC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9E2D840" wp14:editId="2E8ED143">
              <wp:simplePos x="0" y="0"/>
              <wp:positionH relativeFrom="margin">
                <wp:posOffset>-86360</wp:posOffset>
              </wp:positionH>
              <wp:positionV relativeFrom="paragraph">
                <wp:posOffset>24441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7DD43" w14:textId="77777777"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473EA6EE" wp14:editId="4996C410">
                                <wp:extent cx="88900" cy="8890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1A1E69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920-465-239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37EC7E38" wp14:editId="06B2ED1C">
                                <wp:extent cx="88900" cy="88900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="00FC3586" w:rsidRPr="00A1694A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hr@uwgb.edu</w:t>
                            </w:r>
                          </w:hyperlink>
                          <w:r w:rsidR="00FC3586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2D840" id="_x0000_s1031" type="#_x0000_t202" style="position:absolute;margin-left:-6.8pt;margin-top:1.9pt;width:480.35pt;height:16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" fillcolor="white [3212]" stroked="f">
              <v:textbox>
                <w:txbxContent>
                  <w:p w14:paraId="68C7DD43" w14:textId="77777777"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473EA6EE" wp14:editId="4996C410">
                          <wp:extent cx="88900" cy="8890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1A1E69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920-465-239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37EC7E38" wp14:editId="06B2ED1C">
                          <wp:extent cx="88900" cy="88900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5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hyperlink r:id="rId6" w:history="1">
                      <w:r w:rsidR="00FC3586" w:rsidRPr="00A1694A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hr@uwgb.edu</w:t>
                      </w:r>
                    </w:hyperlink>
                    <w:r w:rsidR="00FC3586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10D42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7FED227" wp14:editId="45D101B4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ECF162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ED2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6.5pt;margin-top:756.65pt;width:6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" fillcolor="white [3212]" stroked="f">
              <v:textbox>
                <w:txbxContent>
                  <w:p w14:paraId="10ECF162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3B2091" wp14:editId="3D5D5423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CBC8B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B2091" id="_x0000_s1033" type="#_x0000_t202" style="position:absolute;margin-left:36.55pt;margin-top:756.65pt;width:160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CW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n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Ppcgln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0C0CBC8B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0718720" wp14:editId="5E59AA3E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77D88" id="Picture 1" o:spid="_x0000_s1026" style="position:absolute;margin-left:29pt;margin-top:756.2pt;width:553.85pt;height:1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Ji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DS5RJi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0E501A3" wp14:editId="5C7CA06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2432E3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501A3" id="_x0000_s1034" type="#_x0000_t202" style="position:absolute;margin-left:486.5pt;margin-top:756.65pt;width:6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" fillcolor="white [3212]" stroked="f">
              <v:textbox>
                <w:txbxContent>
                  <w:p w14:paraId="132432E3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21A519" wp14:editId="09C76D3A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99CA56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21A519" id="_x0000_s1035" type="#_x0000_t202" style="position:absolute;margin-left:36.55pt;margin-top:756.65pt;width:160.1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oY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3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QrzaGH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7B99CA56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2B605F0" wp14:editId="5C0EA70C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74E23" id="Picture 1" o:spid="_x0000_s1026" style="position:absolute;margin-left:29pt;margin-top:756.2pt;width:553.85pt;height:10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NU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CyHHNU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2B4F8D" wp14:editId="4D97A60B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330283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2B4F8D" id="_x0000_s1036" type="#_x0000_t202" style="position:absolute;margin-left:486.5pt;margin-top:756.65pt;width:6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" fillcolor="white [3212]" stroked="f">
              <v:textbox>
                <w:txbxContent>
                  <w:p w14:paraId="16330283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C9DB52" wp14:editId="53EFC522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97007F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9DB52" id="_x0000_s1037" type="#_x0000_t202" style="position:absolute;margin-left:36.55pt;margin-top:756.65pt;width:160.1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" fillcolor="white [3212]" stroked="f">
              <v:textbox>
                <w:txbxContent>
                  <w:p w14:paraId="5597007F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06A9C38" wp14:editId="04F7D548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28E7E" id="Picture 1" o:spid="_x0000_s1026" style="position:absolute;margin-left:29pt;margin-top:756.2pt;width:553.85pt;height:1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XK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Cg2tco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38C5" w14:textId="77777777" w:rsidR="005266B2" w:rsidRDefault="005266B2" w:rsidP="00E075A6">
      <w:r>
        <w:separator/>
      </w:r>
    </w:p>
  </w:footnote>
  <w:footnote w:type="continuationSeparator" w:id="0">
    <w:p w14:paraId="2DFDCEA1" w14:textId="77777777" w:rsidR="005266B2" w:rsidRDefault="005266B2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27205" w14:textId="77777777"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F03203" wp14:editId="75BB54AF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BDE2D4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F032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5pt;margin-top:756.65pt;width:6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" fillcolor="white [3212]" stroked="f">
              <v:textbox>
                <w:txbxContent>
                  <w:p w14:paraId="32BDE2D4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ACB53C" wp14:editId="32B19BC9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B1DF2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CB53C" id="Text Box 4" o:spid="_x0000_s1027" type="#_x0000_t202" style="position:absolute;margin-left:36.55pt;margin-top:756.65pt;width:160.1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" fillcolor="white [3212]" stroked="f">
              <v:textbox>
                <w:txbxContent>
                  <w:p w14:paraId="3E8B1DF2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B23174" wp14:editId="69201B4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2A1C4" id="Picture 1" o:spid="_x0000_s1026" style="position:absolute;margin-left:29pt;margin-top:756.2pt;width:553.8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K3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LeGwrc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42853" w14:textId="77777777" w:rsidR="002F1DC8" w:rsidRPr="004D44C5" w:rsidRDefault="002F1DC8" w:rsidP="00E075A6">
    <w:r>
      <w:rPr>
        <w:noProof/>
      </w:rPr>
      <w:drawing>
        <wp:anchor distT="0" distB="0" distL="114300" distR="114300" simplePos="0" relativeHeight="251688960" behindDoc="0" locked="0" layoutInCell="1" allowOverlap="1" wp14:anchorId="0FC2B74E" wp14:editId="3BFED645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F613B"/>
    <w:multiLevelType w:val="hybridMultilevel"/>
    <w:tmpl w:val="AEC07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D7CFA"/>
    <w:multiLevelType w:val="hybridMultilevel"/>
    <w:tmpl w:val="B57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776737">
    <w:abstractNumId w:val="1"/>
  </w:num>
  <w:num w:numId="2" w16cid:durableId="688800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nkGJcXepTnvi6y/tlW24umTWDga2I0ELMxJ+hHFeZy5E3aIM+c+K4ueXbrwERibsRyp1BFTRFOwJ1f6iL2bdQ==" w:salt="NT0Nkktka+5GvjF9zwHVfw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1102D"/>
    <w:rsid w:val="00030706"/>
    <w:rsid w:val="0005719F"/>
    <w:rsid w:val="000E0C83"/>
    <w:rsid w:val="000E74CC"/>
    <w:rsid w:val="000F320B"/>
    <w:rsid w:val="0010005A"/>
    <w:rsid w:val="00102BAE"/>
    <w:rsid w:val="00143433"/>
    <w:rsid w:val="00167ADE"/>
    <w:rsid w:val="00174135"/>
    <w:rsid w:val="001818A7"/>
    <w:rsid w:val="001A1E69"/>
    <w:rsid w:val="001A267C"/>
    <w:rsid w:val="001B3B46"/>
    <w:rsid w:val="001E1B53"/>
    <w:rsid w:val="00202901"/>
    <w:rsid w:val="00221CBF"/>
    <w:rsid w:val="0022567A"/>
    <w:rsid w:val="0022719A"/>
    <w:rsid w:val="0028111C"/>
    <w:rsid w:val="002855F2"/>
    <w:rsid w:val="00295B29"/>
    <w:rsid w:val="002A2C72"/>
    <w:rsid w:val="002B5729"/>
    <w:rsid w:val="002B783F"/>
    <w:rsid w:val="002D5883"/>
    <w:rsid w:val="002F1DC8"/>
    <w:rsid w:val="003121CB"/>
    <w:rsid w:val="003521DC"/>
    <w:rsid w:val="00386F45"/>
    <w:rsid w:val="003D1941"/>
    <w:rsid w:val="003D223D"/>
    <w:rsid w:val="00413446"/>
    <w:rsid w:val="0041449E"/>
    <w:rsid w:val="00422F63"/>
    <w:rsid w:val="00475168"/>
    <w:rsid w:val="0048054C"/>
    <w:rsid w:val="00493800"/>
    <w:rsid w:val="004D44C5"/>
    <w:rsid w:val="005176A8"/>
    <w:rsid w:val="005266B2"/>
    <w:rsid w:val="00573A77"/>
    <w:rsid w:val="005828E3"/>
    <w:rsid w:val="0059089E"/>
    <w:rsid w:val="00596BD2"/>
    <w:rsid w:val="005B363D"/>
    <w:rsid w:val="005C73BB"/>
    <w:rsid w:val="005D077E"/>
    <w:rsid w:val="005F6561"/>
    <w:rsid w:val="005F76F1"/>
    <w:rsid w:val="00604467"/>
    <w:rsid w:val="00611B90"/>
    <w:rsid w:val="00612124"/>
    <w:rsid w:val="00650959"/>
    <w:rsid w:val="006C161B"/>
    <w:rsid w:val="006D0A3E"/>
    <w:rsid w:val="007025E7"/>
    <w:rsid w:val="007052FB"/>
    <w:rsid w:val="00707B08"/>
    <w:rsid w:val="00737829"/>
    <w:rsid w:val="00773178"/>
    <w:rsid w:val="007B2FF1"/>
    <w:rsid w:val="007C087B"/>
    <w:rsid w:val="00821260"/>
    <w:rsid w:val="008674EF"/>
    <w:rsid w:val="0087134F"/>
    <w:rsid w:val="008B0C21"/>
    <w:rsid w:val="008F5D02"/>
    <w:rsid w:val="00911CAA"/>
    <w:rsid w:val="00936448"/>
    <w:rsid w:val="00951961"/>
    <w:rsid w:val="009802A6"/>
    <w:rsid w:val="009A3ACF"/>
    <w:rsid w:val="009C6C77"/>
    <w:rsid w:val="00A05E1C"/>
    <w:rsid w:val="00A15705"/>
    <w:rsid w:val="00A37896"/>
    <w:rsid w:val="00A53C64"/>
    <w:rsid w:val="00A6298B"/>
    <w:rsid w:val="00A7158F"/>
    <w:rsid w:val="00AA079C"/>
    <w:rsid w:val="00AD09D9"/>
    <w:rsid w:val="00AE40DC"/>
    <w:rsid w:val="00B40030"/>
    <w:rsid w:val="00B80B1F"/>
    <w:rsid w:val="00B81D8D"/>
    <w:rsid w:val="00B864BE"/>
    <w:rsid w:val="00B944AC"/>
    <w:rsid w:val="00BA26A9"/>
    <w:rsid w:val="00BB60F9"/>
    <w:rsid w:val="00BD5B2F"/>
    <w:rsid w:val="00BF388D"/>
    <w:rsid w:val="00C442D7"/>
    <w:rsid w:val="00C828BE"/>
    <w:rsid w:val="00C8318D"/>
    <w:rsid w:val="00C84C52"/>
    <w:rsid w:val="00CB22FB"/>
    <w:rsid w:val="00CC3E10"/>
    <w:rsid w:val="00D2337B"/>
    <w:rsid w:val="00D31FE4"/>
    <w:rsid w:val="00D4559D"/>
    <w:rsid w:val="00D82C90"/>
    <w:rsid w:val="00DE7B32"/>
    <w:rsid w:val="00E075A6"/>
    <w:rsid w:val="00E17A52"/>
    <w:rsid w:val="00E3073E"/>
    <w:rsid w:val="00E71990"/>
    <w:rsid w:val="00E90D9F"/>
    <w:rsid w:val="00E93B60"/>
    <w:rsid w:val="00EB0204"/>
    <w:rsid w:val="00EB12CA"/>
    <w:rsid w:val="00EC48E9"/>
    <w:rsid w:val="00EC6F9C"/>
    <w:rsid w:val="00EE25FB"/>
    <w:rsid w:val="00F24AF5"/>
    <w:rsid w:val="00F36CBF"/>
    <w:rsid w:val="00F45BA2"/>
    <w:rsid w:val="00F5673F"/>
    <w:rsid w:val="00F64A21"/>
    <w:rsid w:val="00F85A5F"/>
    <w:rsid w:val="00FC3586"/>
    <w:rsid w:val="00FC4B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FD32274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4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446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4467"/>
    <w:rPr>
      <w:rFonts w:ascii="Calisto MT" w:hAnsi="Calisto MT"/>
      <w:color w:val="191919" w:themeColor="text1" w:themeTint="E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4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467"/>
    <w:rPr>
      <w:rFonts w:ascii="Calisto MT" w:hAnsi="Calisto MT"/>
      <w:b/>
      <w:bCs/>
      <w:color w:val="191919" w:themeColor="text1" w:themeTint="E6"/>
      <w:sz w:val="20"/>
      <w:szCs w:val="20"/>
    </w:rPr>
  </w:style>
  <w:style w:type="character" w:customStyle="1" w:styleId="contentpasted0">
    <w:name w:val="contentpasted0"/>
    <w:basedOn w:val="DefaultParagraphFont"/>
    <w:rsid w:val="0041449E"/>
  </w:style>
  <w:style w:type="character" w:styleId="UnresolvedMention">
    <w:name w:val="Unresolved Mention"/>
    <w:basedOn w:val="DefaultParagraphFont"/>
    <w:uiPriority w:val="99"/>
    <w:semiHidden/>
    <w:unhideWhenUsed/>
    <w:rsid w:val="00E17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wgb.edu/UWGBCMS/media/policies/files/Comp-and-Pay-Plan-Policy-Final.pdf?ext=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uwgb.edu/UWGBCMS/media/policies/files/Comp-and-Pay-Plan-Policy-Final.pdf?ext=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isconsin.edu/uw-policies/uw-system-administrative-policies/uw-system-pay-plan-distribution-framework-for-university-workforce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r@uwgb.edu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6" Type="http://schemas.openxmlformats.org/officeDocument/2006/relationships/hyperlink" Target="mailto:hr@uwgb.edu" TargetMode="External"/><Relationship Id="rId5" Type="http://schemas.openxmlformats.org/officeDocument/2006/relationships/image" Target="media/image40.emf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hm\AppData\Roaming\Microsoft\Templates\uwgb-letterhead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3F9A25AFFA43EB8951907A4BDC1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10FA-304A-43E0-B6EA-9F8BB6DF8998}"/>
      </w:docPartPr>
      <w:docPartBody>
        <w:p w:rsidR="006A396E" w:rsidRDefault="00345A0B" w:rsidP="00345A0B">
          <w:pPr>
            <w:pStyle w:val="FE3F9A25AFFA43EB8951907A4BDC1D1D1"/>
          </w:pPr>
          <w:r w:rsidRPr="00413446">
            <w:rPr>
              <w:color w:val="808080"/>
            </w:rPr>
            <w:t>Click or tap here to enter text.</w:t>
          </w:r>
        </w:p>
      </w:docPartBody>
    </w:docPart>
    <w:docPart>
      <w:docPartPr>
        <w:name w:val="C776F7B854C14EFFB94C35EEC4375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5C154-EC92-45AE-BAEB-D16F1CA9F5F4}"/>
      </w:docPartPr>
      <w:docPartBody>
        <w:p w:rsidR="006A396E" w:rsidRDefault="00345A0B" w:rsidP="00345A0B">
          <w:pPr>
            <w:pStyle w:val="C776F7B854C14EFFB94C35EEC4375D901"/>
          </w:pPr>
          <w:r w:rsidRPr="00413446">
            <w:rPr>
              <w:color w:val="808080"/>
            </w:rPr>
            <w:t>Click or tap here to enter text.</w:t>
          </w:r>
        </w:p>
      </w:docPartBody>
    </w:docPart>
    <w:docPart>
      <w:docPartPr>
        <w:name w:val="F9026712CB1349108B658F8DA5424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A079-B0D5-4C16-B876-F9F345324154}"/>
      </w:docPartPr>
      <w:docPartBody>
        <w:p w:rsidR="006A396E" w:rsidRDefault="00345A0B" w:rsidP="00345A0B">
          <w:pPr>
            <w:pStyle w:val="F9026712CB1349108B658F8DA5424C6C1"/>
          </w:pPr>
          <w:r w:rsidRPr="00413446">
            <w:rPr>
              <w:color w:val="808080"/>
            </w:rPr>
            <w:t>Click or tap here to enter text.</w:t>
          </w:r>
        </w:p>
      </w:docPartBody>
    </w:docPart>
    <w:docPart>
      <w:docPartPr>
        <w:name w:val="D0E5B651B52D46DA9B0425767B3B6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F343-D228-4281-9495-B423DAAAF985}"/>
      </w:docPartPr>
      <w:docPartBody>
        <w:p w:rsidR="006A396E" w:rsidRDefault="00345A0B" w:rsidP="00345A0B">
          <w:pPr>
            <w:pStyle w:val="D0E5B651B52D46DA9B0425767B3B64811"/>
          </w:pPr>
          <w:r w:rsidRPr="00413446">
            <w:rPr>
              <w:color w:val="808080"/>
            </w:rPr>
            <w:t>Click or tap here to enter text.</w:t>
          </w:r>
        </w:p>
      </w:docPartBody>
    </w:docPart>
    <w:docPart>
      <w:docPartPr>
        <w:name w:val="D12AC364CA904A94B543D3E86F04A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8B5E2-68A8-41DB-B7DD-6DCCD36A15C0}"/>
      </w:docPartPr>
      <w:docPartBody>
        <w:p w:rsidR="006A396E" w:rsidRDefault="00345A0B" w:rsidP="00345A0B">
          <w:pPr>
            <w:pStyle w:val="D12AC364CA904A94B543D3E86F04AB441"/>
          </w:pPr>
          <w:r w:rsidRPr="00413446">
            <w:rPr>
              <w:color w:val="808080"/>
            </w:rPr>
            <w:t>Click or tap to enter a date.</w:t>
          </w:r>
        </w:p>
      </w:docPartBody>
    </w:docPart>
    <w:docPart>
      <w:docPartPr>
        <w:name w:val="B5C1C48FA9FE4C3EB9116E738B49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EFFC7-F888-4139-B818-88112290A201}"/>
      </w:docPartPr>
      <w:docPartBody>
        <w:p w:rsidR="006A396E" w:rsidRDefault="00345A0B" w:rsidP="00345A0B">
          <w:pPr>
            <w:pStyle w:val="B5C1C48FA9FE4C3EB9116E738B495D3B1"/>
          </w:pPr>
          <w:r w:rsidRPr="00413446">
            <w:rPr>
              <w:color w:val="808080"/>
            </w:rPr>
            <w:t>Choose an item.</w:t>
          </w:r>
        </w:p>
      </w:docPartBody>
    </w:docPart>
    <w:docPart>
      <w:docPartPr>
        <w:name w:val="DB9D79A45A034F6A92D7BD1D9ED92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74972-6745-4CA1-A6F2-EE9CC25193A0}"/>
      </w:docPartPr>
      <w:docPartBody>
        <w:p w:rsidR="006A396E" w:rsidRDefault="00345A0B" w:rsidP="00345A0B">
          <w:pPr>
            <w:pStyle w:val="DB9D79A45A034F6A92D7BD1D9ED923B41"/>
          </w:pPr>
          <w:r w:rsidRPr="00EB0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15C390C7904C8798ECF37D69ED9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001D2-3B07-4824-B01D-2ED1F715C62B}"/>
      </w:docPartPr>
      <w:docPartBody>
        <w:p w:rsidR="006A396E" w:rsidRDefault="00345A0B" w:rsidP="00345A0B">
          <w:pPr>
            <w:pStyle w:val="5315C390C7904C8798ECF37D69ED9E2F1"/>
          </w:pPr>
          <w:r w:rsidRPr="00413446">
            <w:rPr>
              <w:color w:val="808080"/>
            </w:rPr>
            <w:t>Click or tap here to enter text.</w:t>
          </w:r>
        </w:p>
      </w:docPartBody>
    </w:docPart>
    <w:docPart>
      <w:docPartPr>
        <w:name w:val="200A27FF55F74BB6A360D3FDE8ADD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3E761-F284-49C3-A84B-230DB05752C6}"/>
      </w:docPartPr>
      <w:docPartBody>
        <w:p w:rsidR="00C505A2" w:rsidRDefault="00345A0B" w:rsidP="00345A0B">
          <w:pPr>
            <w:pStyle w:val="200A27FF55F74BB6A360D3FDE8ADDBA61"/>
          </w:pPr>
          <w:r w:rsidRPr="001259B2">
            <w:rPr>
              <w:rStyle w:val="PlaceholderText"/>
            </w:rPr>
            <w:t>Choose an item.</w:t>
          </w:r>
        </w:p>
      </w:docPartBody>
    </w:docPart>
    <w:docPart>
      <w:docPartPr>
        <w:name w:val="1B34332394CD44CF96685B29D10A3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D45AF-037F-4578-AD25-8FE0A6F55CC3}"/>
      </w:docPartPr>
      <w:docPartBody>
        <w:p w:rsidR="00C505A2" w:rsidRDefault="00345A0B" w:rsidP="00345A0B">
          <w:pPr>
            <w:pStyle w:val="1B34332394CD44CF96685B29D10A32691"/>
          </w:pPr>
          <w:r w:rsidRPr="00EB0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0E480CEAF4D1FACE6A2FD63E14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90EAD-9E82-4B5C-BE51-6BB10D6C447A}"/>
      </w:docPartPr>
      <w:docPartBody>
        <w:p w:rsidR="00C505A2" w:rsidRDefault="00345A0B" w:rsidP="00345A0B">
          <w:pPr>
            <w:pStyle w:val="4D60E480CEAF4D1FACE6A2FD63E142741"/>
          </w:pPr>
          <w:r w:rsidRPr="001259B2">
            <w:rPr>
              <w:rStyle w:val="PlaceholderText"/>
            </w:rPr>
            <w:t>Choose an item.</w:t>
          </w:r>
        </w:p>
      </w:docPartBody>
    </w:docPart>
    <w:docPart>
      <w:docPartPr>
        <w:name w:val="83A556D723424855981BDAB75AF08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D873E-3044-4EE2-8A14-3CC4DF778424}"/>
      </w:docPartPr>
      <w:docPartBody>
        <w:p w:rsidR="00C505A2" w:rsidRDefault="00345A0B" w:rsidP="00345A0B">
          <w:pPr>
            <w:pStyle w:val="83A556D723424855981BDAB75AF089061"/>
          </w:pPr>
          <w:r w:rsidRPr="00413446">
            <w:rPr>
              <w:color w:val="808080"/>
            </w:rPr>
            <w:t>Choose an item.</w:t>
          </w:r>
        </w:p>
      </w:docPartBody>
    </w:docPart>
    <w:docPart>
      <w:docPartPr>
        <w:name w:val="2110616F08F74CBCAEF844E696A28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5A3A5-DA4D-40C9-9C45-267F02CBA1B2}"/>
      </w:docPartPr>
      <w:docPartBody>
        <w:p w:rsidR="00C505A2" w:rsidRDefault="00345A0B" w:rsidP="00345A0B">
          <w:pPr>
            <w:pStyle w:val="2110616F08F74CBCAEF844E696A28F4E1"/>
          </w:pPr>
          <w:r w:rsidRPr="00EB0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55ECC3CDC47D295C651B39486F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64FFE-D8A1-4661-BBD0-8A8079D53ECE}"/>
      </w:docPartPr>
      <w:docPartBody>
        <w:p w:rsidR="00C505A2" w:rsidRDefault="00345A0B" w:rsidP="00345A0B">
          <w:pPr>
            <w:pStyle w:val="A1A55ECC3CDC47D295C651B39486FBD71"/>
          </w:pPr>
          <w:r w:rsidRPr="001259B2">
            <w:rPr>
              <w:rStyle w:val="PlaceholderText"/>
            </w:rPr>
            <w:t>Choose an item.</w:t>
          </w:r>
        </w:p>
      </w:docPartBody>
    </w:docPart>
    <w:docPart>
      <w:docPartPr>
        <w:name w:val="F5BBBBA816A7435C95CBAFB65DCD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820AD-795D-4932-8D48-2586D7EADCD0}"/>
      </w:docPartPr>
      <w:docPartBody>
        <w:p w:rsidR="00C505A2" w:rsidRDefault="00345A0B" w:rsidP="00345A0B">
          <w:pPr>
            <w:pStyle w:val="F5BBBBA816A7435C95CBAFB65DCDBFF21"/>
          </w:pPr>
          <w:r w:rsidRPr="00413446">
            <w:rPr>
              <w:color w:val="808080"/>
            </w:rPr>
            <w:t>Choose an item.</w:t>
          </w:r>
        </w:p>
      </w:docPartBody>
    </w:docPart>
    <w:docPart>
      <w:docPartPr>
        <w:name w:val="0182710352E94E2EA1A1F08078E65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52863-F010-447A-82E3-D599E677FC14}"/>
      </w:docPartPr>
      <w:docPartBody>
        <w:p w:rsidR="00345A0B" w:rsidRDefault="00345A0B" w:rsidP="00345A0B">
          <w:pPr>
            <w:pStyle w:val="0182710352E94E2EA1A1F08078E652EB"/>
          </w:pPr>
          <w:r w:rsidRPr="001259B2">
            <w:rPr>
              <w:rStyle w:val="PlaceholderText"/>
            </w:rPr>
            <w:t>Choose an item.</w:t>
          </w:r>
        </w:p>
      </w:docPartBody>
    </w:docPart>
    <w:docPart>
      <w:docPartPr>
        <w:name w:val="E7D08A35862E47F992E7A15842DD4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D5ED0-42D5-4313-BBE6-A6E763A69FD7}"/>
      </w:docPartPr>
      <w:docPartBody>
        <w:p w:rsidR="00345A0B" w:rsidRDefault="00345A0B" w:rsidP="00345A0B">
          <w:pPr>
            <w:pStyle w:val="E7D08A35862E47F992E7A15842DD4F03"/>
          </w:pPr>
          <w:r w:rsidRPr="00EB02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74"/>
    <w:rsid w:val="00294874"/>
    <w:rsid w:val="00345A0B"/>
    <w:rsid w:val="006A396E"/>
    <w:rsid w:val="009542C3"/>
    <w:rsid w:val="00A7158F"/>
    <w:rsid w:val="00AA0F72"/>
    <w:rsid w:val="00C5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5A0B"/>
    <w:rPr>
      <w:color w:val="808080"/>
    </w:rPr>
  </w:style>
  <w:style w:type="paragraph" w:customStyle="1" w:styleId="FE3F9A25AFFA43EB8951907A4BDC1D1D1">
    <w:name w:val="FE3F9A25AFFA43EB8951907A4BDC1D1D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C776F7B854C14EFFB94C35EEC4375D901">
    <w:name w:val="C776F7B854C14EFFB94C35EEC4375D90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F9026712CB1349108B658F8DA5424C6C1">
    <w:name w:val="F9026712CB1349108B658F8DA5424C6C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D0E5B651B52D46DA9B0425767B3B64811">
    <w:name w:val="D0E5B651B52D46DA9B0425767B3B6481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D12AC364CA904A94B543D3E86F04AB441">
    <w:name w:val="D12AC364CA904A94B543D3E86F04AB44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B5C1C48FA9FE4C3EB9116E738B495D3B1">
    <w:name w:val="B5C1C48FA9FE4C3EB9116E738B495D3B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DB9D79A45A034F6A92D7BD1D9ED923B41">
    <w:name w:val="DB9D79A45A034F6A92D7BD1D9ED923B4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200A27FF55F74BB6A360D3FDE8ADDBA61">
    <w:name w:val="200A27FF55F74BB6A360D3FDE8ADDBA6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1B34332394CD44CF96685B29D10A32691">
    <w:name w:val="1B34332394CD44CF96685B29D10A3269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4D60E480CEAF4D1FACE6A2FD63E142741">
    <w:name w:val="4D60E480CEAF4D1FACE6A2FD63E14274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83A556D723424855981BDAB75AF089061">
    <w:name w:val="83A556D723424855981BDAB75AF08906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2110616F08F74CBCAEF844E696A28F4E1">
    <w:name w:val="2110616F08F74CBCAEF844E696A28F4E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A1A55ECC3CDC47D295C651B39486FBD71">
    <w:name w:val="A1A55ECC3CDC47D295C651B39486FBD7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F5BBBBA816A7435C95CBAFB65DCDBFF21">
    <w:name w:val="F5BBBBA816A7435C95CBAFB65DCDBFF2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0182710352E94E2EA1A1F08078E652EB">
    <w:name w:val="0182710352E94E2EA1A1F08078E652EB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5315C390C7904C8798ECF37D69ED9E2F1">
    <w:name w:val="5315C390C7904C8798ECF37D69ED9E2F1"/>
    <w:rsid w:val="00345A0B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customStyle="1" w:styleId="E7D08A35862E47F992E7A15842DD4F03">
    <w:name w:val="E7D08A35862E47F992E7A15842DD4F03"/>
    <w:rsid w:val="00345A0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3AAEBB-78A7-4BEE-96DB-E34DAEFE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</Template>
  <TotalTime>1</TotalTime>
  <Pages>3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Nash, Melissa</cp:lastModifiedBy>
  <cp:revision>3</cp:revision>
  <cp:lastPrinted>2018-11-09T19:02:00Z</cp:lastPrinted>
  <dcterms:created xsi:type="dcterms:W3CDTF">2025-08-22T17:52:00Z</dcterms:created>
  <dcterms:modified xsi:type="dcterms:W3CDTF">2025-08-22T17:53:00Z</dcterms:modified>
</cp:coreProperties>
</file>