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01DA7" w14:textId="0DA53313" w:rsidR="00E339D9" w:rsidRPr="00E339D9" w:rsidRDefault="00E339D9" w:rsidP="1BCDF519">
      <w:pPr>
        <w:spacing w:after="0" w:afterAutospacing="0" w:line="276" w:lineRule="auto"/>
        <w:jc w:val="center"/>
        <w:rPr>
          <w:rFonts w:ascii="Arial" w:eastAsia="Arial" w:hAnsi="Arial" w:cs="Arial"/>
          <w:b/>
          <w:bCs/>
          <w:color w:val="auto"/>
        </w:rPr>
      </w:pPr>
      <w:r w:rsidRPr="1D9F73C8">
        <w:rPr>
          <w:rFonts w:ascii="Arial" w:eastAsia="Arial" w:hAnsi="Arial" w:cs="Arial"/>
          <w:b/>
          <w:bCs/>
          <w:color w:val="auto"/>
        </w:rPr>
        <w:t xml:space="preserve">UWGB </w:t>
      </w:r>
      <w:r w:rsidR="269F5535" w:rsidRPr="1D9F73C8">
        <w:rPr>
          <w:rFonts w:ascii="Arial" w:eastAsia="Arial" w:hAnsi="Arial" w:cs="Arial"/>
          <w:b/>
          <w:bCs/>
          <w:color w:val="auto"/>
        </w:rPr>
        <w:t>IBC</w:t>
      </w:r>
    </w:p>
    <w:p w14:paraId="7DEA7405" w14:textId="476A8ECC" w:rsidR="00E339D9" w:rsidRPr="00EE3429" w:rsidRDefault="00E339D9" w:rsidP="00EE3429">
      <w:pPr>
        <w:spacing w:after="0" w:afterAutospacing="0" w:line="276" w:lineRule="auto"/>
        <w:jc w:val="center"/>
        <w:rPr>
          <w:rFonts w:ascii="Arial" w:eastAsia="Arial" w:hAnsi="Arial" w:cs="Arial"/>
          <w:b/>
          <w:color w:val="auto"/>
        </w:rPr>
      </w:pPr>
      <w:r w:rsidRPr="00E339D9">
        <w:rPr>
          <w:rFonts w:ascii="Arial" w:eastAsia="Arial" w:hAnsi="Arial" w:cs="Arial"/>
          <w:b/>
          <w:color w:val="auto"/>
        </w:rPr>
        <w:t>Meeting Minutes</w:t>
      </w:r>
    </w:p>
    <w:tbl>
      <w:tblPr>
        <w:tblStyle w:val="TableGridLight"/>
        <w:tblW w:w="11072" w:type="dxa"/>
        <w:tblInd w:w="-838" w:type="dxa"/>
        <w:tblLayout w:type="fixed"/>
        <w:tblLook w:val="0400" w:firstRow="0" w:lastRow="0" w:firstColumn="0" w:lastColumn="0" w:noHBand="0" w:noVBand="1"/>
      </w:tblPr>
      <w:tblGrid>
        <w:gridCol w:w="2273"/>
        <w:gridCol w:w="1735"/>
        <w:gridCol w:w="1583"/>
        <w:gridCol w:w="1207"/>
        <w:gridCol w:w="2258"/>
        <w:gridCol w:w="2016"/>
      </w:tblGrid>
      <w:tr w:rsidR="00E339D9" w:rsidRPr="00590F44" w14:paraId="29CE1612" w14:textId="77777777" w:rsidTr="00EC36F5">
        <w:trPr>
          <w:trHeight w:val="122"/>
        </w:trPr>
        <w:tc>
          <w:tcPr>
            <w:tcW w:w="5591" w:type="dxa"/>
            <w:gridSpan w:val="3"/>
          </w:tcPr>
          <w:p w14:paraId="2671EAB0" w14:textId="570A95E1" w:rsidR="00E339D9" w:rsidRPr="00590F44" w:rsidRDefault="00E339D9" w:rsidP="1BCDF519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Facilitator: </w:t>
            </w:r>
            <w:r w:rsidR="3B2C0C52" w:rsidRPr="00590F44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Georgette Heyrman</w:t>
            </w:r>
          </w:p>
        </w:tc>
        <w:tc>
          <w:tcPr>
            <w:tcW w:w="5481" w:type="dxa"/>
            <w:gridSpan w:val="3"/>
          </w:tcPr>
          <w:p w14:paraId="7B4539FA" w14:textId="702F422C" w:rsidR="00E339D9" w:rsidRPr="00590F44" w:rsidRDefault="00E339D9" w:rsidP="004A5C00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 xml:space="preserve">Recorder: </w:t>
            </w:r>
            <w:r w:rsidR="00333F8B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Roger Wareham</w:t>
            </w:r>
          </w:p>
        </w:tc>
      </w:tr>
      <w:tr w:rsidR="00E339D9" w:rsidRPr="00590F44" w14:paraId="399ECAE3" w14:textId="77777777" w:rsidTr="00EC36F5">
        <w:trPr>
          <w:trHeight w:val="129"/>
        </w:trPr>
        <w:tc>
          <w:tcPr>
            <w:tcW w:w="4008" w:type="dxa"/>
            <w:gridSpan w:val="2"/>
            <w:tcBorders>
              <w:bottom w:val="single" w:sz="4" w:space="0" w:color="auto"/>
            </w:tcBorders>
          </w:tcPr>
          <w:p w14:paraId="623179E4" w14:textId="17C109A5" w:rsidR="00E339D9" w:rsidRPr="00590F44" w:rsidRDefault="00E339D9" w:rsidP="664A7E64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Date: </w:t>
            </w:r>
            <w:r w:rsidR="00333F8B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3</w:t>
            </w:r>
            <w:r w:rsidR="00590F44" w:rsidRPr="00590F44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-</w:t>
            </w:r>
            <w:r w:rsidR="006E2B8C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1</w:t>
            </w:r>
            <w:r w:rsidR="00333F8B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7</w:t>
            </w:r>
            <w:r w:rsidR="00590F44" w:rsidRPr="00590F44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-2</w:t>
            </w:r>
            <w:r w:rsidR="00333F8B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</w:tcPr>
          <w:p w14:paraId="1F1E195D" w14:textId="4D47DBA4" w:rsidR="00E339D9" w:rsidRPr="00590F44" w:rsidRDefault="00E339D9" w:rsidP="1BCDF519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>Time:</w:t>
            </w:r>
            <w:r w:rsidR="00F02AEE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F02AEE" w:rsidRP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8:30</w:t>
            </w:r>
            <w:r w:rsid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E913D2" w:rsidRP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am</w:t>
            </w:r>
            <w:r w:rsid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27FAE583" w:rsidRPr="0041452E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-</w:t>
            </w:r>
            <w:r w:rsidR="00F02AEE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 xml:space="preserve"> 9:30</w:t>
            </w:r>
            <w:r w:rsidR="00E913D2">
              <w:rPr>
                <w:rFonts w:ascii="Times New Roman" w:eastAsia="Arial" w:hAnsi="Times New Roman" w:cs="Times New Roman"/>
                <w:bCs/>
                <w:color w:val="auto"/>
                <w:sz w:val="22"/>
                <w:szCs w:val="22"/>
              </w:rPr>
              <w:t xml:space="preserve"> pm</w:t>
            </w:r>
          </w:p>
        </w:tc>
        <w:tc>
          <w:tcPr>
            <w:tcW w:w="4274" w:type="dxa"/>
            <w:gridSpan w:val="2"/>
            <w:tcBorders>
              <w:bottom w:val="single" w:sz="4" w:space="0" w:color="auto"/>
            </w:tcBorders>
          </w:tcPr>
          <w:p w14:paraId="60BFD016" w14:textId="387E95C8" w:rsidR="00E339D9" w:rsidRPr="00590F44" w:rsidRDefault="00E339D9" w:rsidP="289EA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Cs/>
                <w:color w:val="000000" w:themeColor="text1"/>
                <w:sz w:val="22"/>
                <w:szCs w:val="22"/>
              </w:rPr>
              <w:t xml:space="preserve">Location: </w:t>
            </w:r>
            <w:r w:rsidR="5BF0B0BD" w:rsidRPr="00590F44">
              <w:rPr>
                <w:rFonts w:ascii="Times New Roman" w:eastAsia="Arial" w:hAnsi="Times New Roman" w:cs="Times New Roman"/>
                <w:bCs/>
                <w:color w:val="000000" w:themeColor="text1"/>
                <w:sz w:val="22"/>
                <w:szCs w:val="22"/>
              </w:rPr>
              <w:t>Virtual</w:t>
            </w:r>
          </w:p>
        </w:tc>
      </w:tr>
      <w:tr w:rsidR="00E339D9" w:rsidRPr="00590F44" w14:paraId="1DE4CD64" w14:textId="77777777" w:rsidTr="00067B28">
        <w:trPr>
          <w:trHeight w:val="191"/>
        </w:trPr>
        <w:tc>
          <w:tcPr>
            <w:tcW w:w="1107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BFBFBF" w:themeColor="background1" w:themeShade="BF"/>
            </w:tcBorders>
          </w:tcPr>
          <w:p w14:paraId="1BDA39B6" w14:textId="03D45BAA" w:rsidR="00E339D9" w:rsidRPr="00590F44" w:rsidRDefault="00E339D9" w:rsidP="1BCDF519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  <w:u w:val="single"/>
              </w:rPr>
              <w:t>Invitees/Team Members:</w:t>
            </w: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   </w:t>
            </w:r>
          </w:p>
          <w:p w14:paraId="74479E8C" w14:textId="55F98E63" w:rsidR="043765EA" w:rsidRDefault="043765EA" w:rsidP="664A7E64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590F4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Georgette Heyrman</w:t>
            </w:r>
            <w:r w:rsidR="001D574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="001D574D" w:rsidRPr="004C0283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5063612B" w:rsidRPr="00E22BA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Scott Piontek</w:t>
            </w:r>
            <w:r w:rsidR="006E08F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, Michael Mcintire</w:t>
            </w:r>
            <w:r w:rsidR="00C4339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C4339A" w:rsidRPr="00AE7FF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Cassandra Baumgart</w:t>
            </w:r>
            <w:r w:rsidR="00E2743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E27438" w:rsidRPr="00590F44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Rebecca Abler</w:t>
            </w:r>
            <w:r w:rsidR="00E30C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E30C39" w:rsidRPr="006A600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Amy Koffarnus</w:t>
            </w:r>
          </w:p>
          <w:p w14:paraId="76EDE030" w14:textId="5CE511E2" w:rsidR="00C146D5" w:rsidRPr="00590F44" w:rsidRDefault="00C146D5" w:rsidP="664A7E64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>Absent:</w:t>
            </w:r>
            <w:r w:rsidR="00CA25E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65ADD3FE" w14:textId="4831041C" w:rsidR="00823781" w:rsidRPr="006E2B8C" w:rsidRDefault="00333F8B" w:rsidP="1BCDF519">
            <w:pPr>
              <w:spacing w:after="0" w:afterAutospacing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Administrative Attendees</w:t>
            </w:r>
            <w:r w:rsidR="00B37002">
              <w:rPr>
                <w:rFonts w:ascii="Times New Roman" w:eastAsia="Arial" w:hAnsi="Times New Roman" w:cs="Times New Roman"/>
                <w:i/>
                <w:iCs/>
                <w:color w:val="000000" w:themeColor="text1"/>
                <w:sz w:val="22"/>
                <w:szCs w:val="22"/>
              </w:rPr>
              <w:t>:</w:t>
            </w:r>
            <w:r w:rsidR="003C536B" w:rsidRPr="004C0283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6E2B8C" w:rsidRPr="006E2B8C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2"/>
                <w:szCs w:val="22"/>
              </w:rPr>
              <w:t>Roger Wareham</w:t>
            </w:r>
          </w:p>
          <w:p w14:paraId="7A8915D2" w14:textId="4473AFA1" w:rsidR="00823781" w:rsidRPr="00590F44" w:rsidRDefault="00E30C39" w:rsidP="46A81382">
            <w:pPr>
              <w:spacing w:after="0" w:afterAutospacing="0" w:line="240" w:lineRule="auto"/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Guests:</w:t>
            </w:r>
            <w:r w:rsidR="00905441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823781" w:rsidRPr="00590F44" w14:paraId="703645DC" w14:textId="77777777" w:rsidTr="00067B28">
        <w:trPr>
          <w:trHeight w:val="30"/>
        </w:trPr>
        <w:tc>
          <w:tcPr>
            <w:tcW w:w="11072" w:type="dxa"/>
            <w:gridSpan w:val="6"/>
            <w:tcBorders>
              <w:top w:val="single" w:sz="4" w:space="0" w:color="auto"/>
            </w:tcBorders>
            <w:vAlign w:val="center"/>
          </w:tcPr>
          <w:p w14:paraId="261434B2" w14:textId="108AA04F" w:rsidR="00823781" w:rsidRPr="00590F44" w:rsidRDefault="00823781" w:rsidP="1BCDF519">
            <w:pP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(Bold indicates attendance at the meeting, </w:t>
            </w:r>
            <w:r w:rsidRPr="00590F44">
              <w:rPr>
                <w:rFonts w:ascii="Times New Roman" w:eastAsia="Arial" w:hAnsi="Times New Roman" w:cs="Times New Roman"/>
                <w:i/>
                <w:iCs/>
                <w:color w:val="auto"/>
                <w:sz w:val="22"/>
                <w:szCs w:val="22"/>
              </w:rPr>
              <w:t>italic</w:t>
            </w:r>
            <w:r w:rsidRPr="00590F44">
              <w:rPr>
                <w:rFonts w:ascii="Times New Roman" w:eastAsia="Arial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indicates</w:t>
            </w:r>
            <w:r w:rsidR="00452840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non-voting.)</w:t>
            </w:r>
          </w:p>
        </w:tc>
      </w:tr>
      <w:tr w:rsidR="00823781" w:rsidRPr="00590F44" w14:paraId="50A28A4F" w14:textId="77777777" w:rsidTr="00FB707A">
        <w:trPr>
          <w:trHeight w:val="106"/>
        </w:trPr>
        <w:tc>
          <w:tcPr>
            <w:tcW w:w="2273" w:type="dxa"/>
            <w:shd w:val="clear" w:color="auto" w:fill="DDDDDD" w:themeFill="background2"/>
          </w:tcPr>
          <w:p w14:paraId="00E11726" w14:textId="1CEC0AA4" w:rsidR="00823781" w:rsidRPr="00590F44" w:rsidRDefault="00823781" w:rsidP="00E339D9">
            <w:pPr>
              <w:spacing w:after="0" w:afterAutospacing="0" w:line="240" w:lineRule="auto"/>
              <w:jc w:val="center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>Topic</w:t>
            </w:r>
          </w:p>
        </w:tc>
        <w:tc>
          <w:tcPr>
            <w:tcW w:w="6783" w:type="dxa"/>
            <w:gridSpan w:val="4"/>
            <w:shd w:val="clear" w:color="auto" w:fill="DDDDDD" w:themeFill="background2"/>
            <w:vAlign w:val="center"/>
          </w:tcPr>
          <w:p w14:paraId="5641C4C6" w14:textId="77777777" w:rsidR="00823781" w:rsidRPr="00590F44" w:rsidRDefault="00823781" w:rsidP="00E339D9">
            <w:pPr>
              <w:spacing w:after="0" w:afterAutospacing="0" w:line="240" w:lineRule="auto"/>
              <w:jc w:val="center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>Discussion</w:t>
            </w:r>
          </w:p>
        </w:tc>
        <w:tc>
          <w:tcPr>
            <w:tcW w:w="2016" w:type="dxa"/>
            <w:shd w:val="clear" w:color="auto" w:fill="DDDDDD" w:themeFill="background2"/>
          </w:tcPr>
          <w:p w14:paraId="3426D412" w14:textId="77777777" w:rsidR="00823781" w:rsidRPr="00590F44" w:rsidRDefault="00823781" w:rsidP="00E339D9">
            <w:pPr>
              <w:spacing w:after="0" w:afterAutospacing="0" w:line="240" w:lineRule="auto"/>
              <w:jc w:val="center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  <w:t xml:space="preserve">Action/Follow-up </w:t>
            </w:r>
          </w:p>
        </w:tc>
      </w:tr>
      <w:tr w:rsidR="00823781" w:rsidRPr="00590F44" w14:paraId="7DDBE4F2" w14:textId="77777777" w:rsidTr="00FB707A">
        <w:trPr>
          <w:trHeight w:val="144"/>
        </w:trPr>
        <w:tc>
          <w:tcPr>
            <w:tcW w:w="2273" w:type="dxa"/>
          </w:tcPr>
          <w:p w14:paraId="632704E3" w14:textId="7968AECA" w:rsidR="00823781" w:rsidRPr="00590F44" w:rsidRDefault="00823781" w:rsidP="00E3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Welcome and Call to Order</w:t>
            </w:r>
          </w:p>
        </w:tc>
        <w:tc>
          <w:tcPr>
            <w:tcW w:w="6783" w:type="dxa"/>
            <w:gridSpan w:val="4"/>
          </w:tcPr>
          <w:p w14:paraId="18DF1001" w14:textId="26DE0014" w:rsidR="00823781" w:rsidRPr="00590F44" w:rsidRDefault="00611AFC" w:rsidP="664A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The meeting was called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 xml:space="preserve"> to order at </w:t>
            </w:r>
            <w:r w:rsidR="0092106D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8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:</w:t>
            </w:r>
            <w:r w:rsidR="00F02AEE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3</w:t>
            </w:r>
            <w:r w:rsidR="00333F8B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9</w:t>
            </w:r>
            <w:r w:rsidR="00B26F50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a</w:t>
            </w:r>
            <w:r w:rsidR="00B26F50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C181512" w:rsidRPr="00590F44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m</w:t>
            </w:r>
            <w:r w:rsidR="00B26F50">
              <w:rPr>
                <w:rFonts w:ascii="Times New Roman" w:eastAsia="Arial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016" w:type="dxa"/>
          </w:tcPr>
          <w:p w14:paraId="4075AF89" w14:textId="77777777" w:rsidR="00823781" w:rsidRPr="00590F44" w:rsidRDefault="00823781" w:rsidP="00E33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823781" w:rsidRPr="00590F44" w14:paraId="1006544A" w14:textId="77777777" w:rsidTr="00067B28">
        <w:trPr>
          <w:trHeight w:val="106"/>
        </w:trPr>
        <w:tc>
          <w:tcPr>
            <w:tcW w:w="11072" w:type="dxa"/>
            <w:gridSpan w:val="6"/>
            <w:shd w:val="clear" w:color="auto" w:fill="DDDDDD" w:themeFill="background2"/>
          </w:tcPr>
          <w:p w14:paraId="77EB115F" w14:textId="36F3C9EA" w:rsidR="00823781" w:rsidRPr="00590F44" w:rsidRDefault="009243B1" w:rsidP="3D713C21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2"/>
                <w:szCs w:val="22"/>
              </w:rPr>
              <w:t>Updates</w:t>
            </w:r>
            <w:r w:rsidR="10F1322F" w:rsidRPr="00590F44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2"/>
                <w:szCs w:val="22"/>
              </w:rPr>
              <w:t>/approvals</w:t>
            </w:r>
          </w:p>
        </w:tc>
      </w:tr>
      <w:tr w:rsidR="004967B5" w:rsidRPr="00590F44" w14:paraId="4175FC86" w14:textId="77777777" w:rsidTr="00FB707A">
        <w:trPr>
          <w:trHeight w:val="289"/>
        </w:trPr>
        <w:tc>
          <w:tcPr>
            <w:tcW w:w="2273" w:type="dxa"/>
          </w:tcPr>
          <w:p w14:paraId="3004895B" w14:textId="7D1B24E3" w:rsidR="004967B5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AC7A8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Approval of Minutes from </w:t>
            </w:r>
            <w:r w:rsidR="00333F8B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9-16</w:t>
            </w:r>
            <w:r w:rsidRPr="00AC7A8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-2</w:t>
            </w:r>
            <w:r w:rsidR="00816836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6783" w:type="dxa"/>
            <w:gridSpan w:val="4"/>
          </w:tcPr>
          <w:p w14:paraId="39164499" w14:textId="1299EDC5" w:rsidR="004967B5" w:rsidRPr="00D679CA" w:rsidRDefault="004967B5" w:rsidP="00D679CA">
            <w:pPr>
              <w:pStyle w:val="ListParagraph"/>
              <w:numPr>
                <w:ilvl w:val="0"/>
                <w:numId w:val="26"/>
              </w:numPr>
              <w:spacing w:after="0" w:afterAutospacing="0"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Motion to approve by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 w:rsidR="00E9331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seconded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by, Approve</w:t>
            </w:r>
            <w:r w:rsidR="000D2002"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</w:t>
            </w:r>
            <w:r w:rsidRPr="00D679C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Unanimously.</w:t>
            </w:r>
          </w:p>
        </w:tc>
        <w:tc>
          <w:tcPr>
            <w:tcW w:w="2016" w:type="dxa"/>
          </w:tcPr>
          <w:p w14:paraId="26526193" w14:textId="77777777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</w:pPr>
          </w:p>
        </w:tc>
      </w:tr>
      <w:tr w:rsidR="004967B5" w:rsidRPr="00590F44" w14:paraId="64A90815" w14:textId="77777777" w:rsidTr="00FB707A">
        <w:trPr>
          <w:trHeight w:val="289"/>
        </w:trPr>
        <w:tc>
          <w:tcPr>
            <w:tcW w:w="2273" w:type="dxa"/>
          </w:tcPr>
          <w:p w14:paraId="2F507996" w14:textId="11CE924C" w:rsidR="004967B5" w:rsidRDefault="007E2765" w:rsidP="004967B5">
            <w:pPr>
              <w:spacing w:line="259" w:lineRule="auto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Updates for OGR and </w:t>
            </w:r>
            <w:r w:rsidR="009F4BE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Safety</w:t>
            </w:r>
          </w:p>
        </w:tc>
        <w:tc>
          <w:tcPr>
            <w:tcW w:w="6783" w:type="dxa"/>
            <w:gridSpan w:val="4"/>
          </w:tcPr>
          <w:p w14:paraId="3D553314" w14:textId="0B113871" w:rsidR="004967B5" w:rsidRDefault="00AE7FF7" w:rsidP="007D4EB8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Wareham and Piontek updated the committee on activities.</w:t>
            </w:r>
            <w:r w:rsidR="00333F8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UW-Green Bay is now using FY27 fringe benefit rates for extramural proposals; a new federally negotiated indirect cost rate agreement is in effect as of March 16, 2026</w:t>
            </w:r>
            <w:r w:rsidR="00045FA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Mark has been replaced by Grace; Piontek will discuss CITI training and has signed Grace and Joel up for Hazardous Waste training</w:t>
            </w:r>
          </w:p>
        </w:tc>
        <w:tc>
          <w:tcPr>
            <w:tcW w:w="2016" w:type="dxa"/>
          </w:tcPr>
          <w:p w14:paraId="089559F7" w14:textId="77777777" w:rsidR="004967B5" w:rsidRPr="00590F44" w:rsidRDefault="004967B5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</w:p>
        </w:tc>
      </w:tr>
      <w:tr w:rsidR="00377720" w:rsidRPr="00590F44" w14:paraId="7690C60D" w14:textId="77777777" w:rsidTr="00FB707A">
        <w:trPr>
          <w:trHeight w:val="289"/>
        </w:trPr>
        <w:tc>
          <w:tcPr>
            <w:tcW w:w="2273" w:type="dxa"/>
          </w:tcPr>
          <w:p w14:paraId="2A0BC919" w14:textId="21F666F3" w:rsidR="00377720" w:rsidRPr="0068030C" w:rsidRDefault="006E2B8C" w:rsidP="004967B5">
            <w:pPr>
              <w:spacing w:line="259" w:lineRule="auto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Updates form Chair</w:t>
            </w:r>
          </w:p>
        </w:tc>
        <w:tc>
          <w:tcPr>
            <w:tcW w:w="6783" w:type="dxa"/>
            <w:gridSpan w:val="4"/>
          </w:tcPr>
          <w:p w14:paraId="212E8F9D" w14:textId="53F271B0" w:rsidR="00377720" w:rsidRDefault="00D350F9" w:rsidP="004967B5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Heyrman </w:t>
            </w:r>
            <w:r w:rsidR="00333F8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provided </w:t>
            </w:r>
            <w:r w:rsidR="009317B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update</w:t>
            </w:r>
            <w:r w:rsidR="00333F8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 to</w:t>
            </w:r>
            <w:r w:rsidR="009317B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the committee </w:t>
            </w:r>
            <w:r w:rsidR="00045FA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including needing to link minutes to website and she had been contacted by CITI training that learner groups are being updated – she will investigate.</w:t>
            </w:r>
          </w:p>
        </w:tc>
        <w:tc>
          <w:tcPr>
            <w:tcW w:w="2016" w:type="dxa"/>
          </w:tcPr>
          <w:p w14:paraId="1248311C" w14:textId="2DF25A12" w:rsidR="00377720" w:rsidRPr="00590F44" w:rsidRDefault="00045FA5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  <w:r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  <w:t>Lentz will make sure minutes are posted and will provide link.</w:t>
            </w:r>
          </w:p>
        </w:tc>
      </w:tr>
      <w:tr w:rsidR="004967B5" w:rsidRPr="00590F44" w14:paraId="5D44DC38" w14:textId="77777777" w:rsidTr="00FB707A">
        <w:trPr>
          <w:trHeight w:val="356"/>
        </w:trPr>
        <w:tc>
          <w:tcPr>
            <w:tcW w:w="2273" w:type="dxa"/>
          </w:tcPr>
          <w:p w14:paraId="5232596A" w14:textId="188E6034" w:rsidR="004967B5" w:rsidRDefault="004967B5" w:rsidP="004967B5">
            <w:pPr>
              <w:spacing w:line="259" w:lineRule="auto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New Business</w:t>
            </w:r>
            <w:r w:rsidR="006E2B8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:</w:t>
            </w:r>
            <w:r w:rsidR="006E2B8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br/>
              <w:t>Meeting Times Review, Review of Committee charge, NIH Statement</w:t>
            </w:r>
          </w:p>
        </w:tc>
        <w:tc>
          <w:tcPr>
            <w:tcW w:w="6783" w:type="dxa"/>
            <w:gridSpan w:val="4"/>
          </w:tcPr>
          <w:p w14:paraId="2D6C620C" w14:textId="54811DAC" w:rsidR="00B149CD" w:rsidRPr="00B149CD" w:rsidRDefault="00045FA5" w:rsidP="00B149CD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Review </w:t>
            </w:r>
            <w:r w:rsidR="003E248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two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protocol</w:t>
            </w:r>
            <w:r w:rsidR="003E248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of Dr. Rachel Thomas</w:t>
            </w:r>
            <w:r w:rsidR="003E248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: Protocol 1:</w:t>
            </w:r>
            <w:r w:rsidR="003E248C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B149CD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“</w:t>
            </w:r>
            <w:r w:rsidR="00B14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The Effect of Kefir Supplementation on Endurance Performance and Gastrointestinal Health in Collegiate Athletes: A pilot study.” Protocol 2: “Association between Dietary Sugar Frequence and Salivary Streptococcus Mutans Levels in University Students”. Expedited proposal</w:t>
            </w:r>
            <w:r w:rsidR="0010796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</w:t>
            </w:r>
            <w:r w:rsidR="00B14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– Dr. Thomas attended meeting and provided overview of project. Drs. Abler and Heyrman provided report of review and request for </w:t>
            </w:r>
            <w:r w:rsidR="0010796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updates and </w:t>
            </w:r>
            <w:r w:rsidR="00B14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resubmission</w:t>
            </w:r>
            <w:r w:rsidR="0010796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</w:t>
            </w:r>
            <w:r w:rsidR="00B14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</w:t>
            </w:r>
          </w:p>
          <w:p w14:paraId="709D1A09" w14:textId="6CB0997E" w:rsidR="004967B5" w:rsidRDefault="00045FA5" w:rsidP="00B149CD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Review protocol of Dr. Rachel McCoy and Dr. Georgette Heyrman, </w:t>
            </w:r>
            <w:r w:rsidR="00B14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“</w:t>
            </w:r>
            <w:r w:rsidRPr="00045FA5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Screening plant extracts for anticancer activity in an ovarian cancer cell line</w:t>
            </w:r>
            <w:r w:rsidR="006A6002" w:rsidRPr="006A600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  <w:r w:rsidR="00B149CD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”</w:t>
            </w:r>
            <w:r w:rsidR="006A6002" w:rsidRPr="006A600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Expedited proposal – Drs. Abler and Mcintire reviewed. Dr. McCoy provided overview of project</w:t>
            </w:r>
            <w:r w:rsidR="006A600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</w:t>
            </w:r>
          </w:p>
        </w:tc>
        <w:tc>
          <w:tcPr>
            <w:tcW w:w="2016" w:type="dxa"/>
          </w:tcPr>
          <w:p w14:paraId="6C381780" w14:textId="77777777" w:rsidR="004967B5" w:rsidRPr="00B149CD" w:rsidRDefault="0015257E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  <w:r w:rsidRPr="00B149CD"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  <w:t>Dr. Thomas will resubmit protocols which will be reviewed by Heyrman and Abler</w:t>
            </w:r>
          </w:p>
          <w:p w14:paraId="43F9EF6F" w14:textId="77777777" w:rsidR="0015257E" w:rsidRPr="00B149CD" w:rsidRDefault="0015257E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</w:p>
          <w:p w14:paraId="55FCC600" w14:textId="429A9AEF" w:rsidR="0015257E" w:rsidRPr="00B149CD" w:rsidRDefault="0015257E" w:rsidP="004967B5">
            <w:pPr>
              <w:spacing w:line="240" w:lineRule="auto"/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</w:pPr>
            <w:r w:rsidRPr="00B149CD">
              <w:rPr>
                <w:rFonts w:ascii="Times New Roman" w:eastAsia="MS PGothic" w:hAnsi="Times New Roman" w:cs="Times New Roman"/>
                <w:bCs/>
                <w:i/>
                <w:iCs/>
                <w:color w:val="191919"/>
                <w:sz w:val="22"/>
                <w:szCs w:val="22"/>
              </w:rPr>
              <w:t>Abler will send approval to Heyrman and McCoy</w:t>
            </w:r>
          </w:p>
        </w:tc>
      </w:tr>
      <w:tr w:rsidR="004967B5" w:rsidRPr="00590F44" w14:paraId="79A2A1D8" w14:textId="77777777" w:rsidTr="00067B28">
        <w:trPr>
          <w:trHeight w:val="106"/>
        </w:trPr>
        <w:tc>
          <w:tcPr>
            <w:tcW w:w="11072" w:type="dxa"/>
            <w:gridSpan w:val="6"/>
            <w:shd w:val="clear" w:color="auto" w:fill="DDDDDD" w:themeFill="background2"/>
          </w:tcPr>
          <w:p w14:paraId="5EB24F8C" w14:textId="7AC4392F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color w:val="auto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lastRenderedPageBreak/>
              <w:t>Ongoing Business/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Follow-up</w:t>
            </w:r>
          </w:p>
        </w:tc>
      </w:tr>
      <w:tr w:rsidR="004967B5" w:rsidRPr="00590F44" w14:paraId="38C651A6" w14:textId="77777777" w:rsidTr="00FB707A">
        <w:trPr>
          <w:trHeight w:val="413"/>
        </w:trPr>
        <w:tc>
          <w:tcPr>
            <w:tcW w:w="2273" w:type="dxa"/>
          </w:tcPr>
          <w:p w14:paraId="5B0F00C2" w14:textId="3B1AE82D" w:rsidR="004967B5" w:rsidRPr="00590F44" w:rsidRDefault="004967B5" w:rsidP="004967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Adjournment</w:t>
            </w:r>
          </w:p>
        </w:tc>
        <w:tc>
          <w:tcPr>
            <w:tcW w:w="6783" w:type="dxa"/>
            <w:gridSpan w:val="4"/>
          </w:tcPr>
          <w:p w14:paraId="699CF887" w14:textId="002FDA22" w:rsidR="004967B5" w:rsidRPr="00590F44" w:rsidRDefault="004967B5" w:rsidP="004967B5">
            <w:pPr>
              <w:pStyle w:val="ListParagraph"/>
              <w:spacing w:after="0" w:afterAutospacing="0" w:line="240" w:lineRule="auto"/>
              <w:ind w:left="0"/>
              <w:rPr>
                <w:rFonts w:ascii="Times New Roman" w:eastAsia="MS PGothic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The meeting</w:t>
            </w:r>
            <w:r w:rsidRPr="00590F44"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 xml:space="preserve"> adjourned at </w:t>
            </w:r>
            <w:r w:rsidR="00A621DE"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9</w:t>
            </w:r>
            <w:r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:</w:t>
            </w:r>
            <w:r w:rsidR="0036184C">
              <w:rPr>
                <w:rFonts w:ascii="Times New Roman" w:eastAsia="MS PGothic" w:hAnsi="Times New Roman" w:cs="Times New Roman"/>
                <w:color w:val="191919"/>
                <w:sz w:val="22"/>
                <w:szCs w:val="22"/>
              </w:rPr>
              <w:t>15 a.m.</w:t>
            </w:r>
          </w:p>
        </w:tc>
        <w:tc>
          <w:tcPr>
            <w:tcW w:w="2016" w:type="dxa"/>
          </w:tcPr>
          <w:p w14:paraId="45F73C04" w14:textId="20B6A6FD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b/>
                <w:i/>
                <w:color w:val="auto"/>
                <w:sz w:val="22"/>
                <w:szCs w:val="22"/>
              </w:rPr>
            </w:pPr>
          </w:p>
        </w:tc>
      </w:tr>
      <w:tr w:rsidR="004967B5" w:rsidRPr="00590F44" w14:paraId="5F0C0117" w14:textId="77777777" w:rsidTr="00FB707A">
        <w:trPr>
          <w:trHeight w:val="701"/>
        </w:trPr>
        <w:tc>
          <w:tcPr>
            <w:tcW w:w="2273" w:type="dxa"/>
          </w:tcPr>
          <w:p w14:paraId="41F7AF9A" w14:textId="75428E50" w:rsidR="004967B5" w:rsidRPr="00590F44" w:rsidRDefault="004967B5" w:rsidP="004967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afterAutospacing="0" w:line="240" w:lineRule="auto"/>
              <w:ind w:left="25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590F44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Future Meeting Topics</w:t>
            </w:r>
          </w:p>
        </w:tc>
        <w:tc>
          <w:tcPr>
            <w:tcW w:w="6783" w:type="dxa"/>
            <w:gridSpan w:val="4"/>
          </w:tcPr>
          <w:p w14:paraId="075EB62F" w14:textId="36C174F5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Next Meeting: Tuesday, </w:t>
            </w:r>
            <w:r w:rsidR="003E248C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April </w:t>
            </w:r>
            <w:r w:rsid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21</w:t>
            </w:r>
            <w:r w:rsidR="006E2B8C" w:rsidRP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  <w:vertAlign w:val="superscript"/>
              </w:rPr>
              <w:t>st</w:t>
            </w:r>
            <w:r w:rsidR="006E2B8C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,</w:t>
            </w: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177196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>8:30</w:t>
            </w:r>
            <w:r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a.m.</w:t>
            </w:r>
            <w:r w:rsidR="00AE7FF7">
              <w:rPr>
                <w:rFonts w:ascii="Times New Roman" w:eastAsia="Arial" w:hAnsi="Times New Roman" w:cs="Times New Roman"/>
                <w:color w:val="auto"/>
                <w:sz w:val="22"/>
                <w:szCs w:val="22"/>
              </w:rPr>
              <w:t xml:space="preserve"> (Subject to necessity)</w:t>
            </w:r>
          </w:p>
        </w:tc>
        <w:tc>
          <w:tcPr>
            <w:tcW w:w="2016" w:type="dxa"/>
          </w:tcPr>
          <w:p w14:paraId="577FDB46" w14:textId="5D540C2A" w:rsidR="004967B5" w:rsidRPr="00590F44" w:rsidRDefault="004967B5" w:rsidP="004967B5">
            <w:pPr>
              <w:spacing w:after="0" w:afterAutospacing="0" w:line="240" w:lineRule="auto"/>
              <w:rPr>
                <w:rFonts w:ascii="Times New Roman" w:eastAsia="Arial" w:hAnsi="Times New Roman" w:cs="Times New Roman"/>
                <w:i/>
                <w:color w:val="auto"/>
                <w:sz w:val="22"/>
                <w:szCs w:val="22"/>
              </w:rPr>
            </w:pPr>
          </w:p>
        </w:tc>
      </w:tr>
    </w:tbl>
    <w:p w14:paraId="1C5F3267" w14:textId="74049407" w:rsidR="00381149" w:rsidRDefault="00381149" w:rsidP="00EC36F5">
      <w:bookmarkStart w:id="0" w:name="_gjdgxs" w:colFirst="0" w:colLast="0"/>
      <w:bookmarkEnd w:id="0"/>
    </w:p>
    <w:p w14:paraId="576881C5" w14:textId="04BA38BD" w:rsidR="002262D4" w:rsidRPr="005828E3" w:rsidRDefault="002262D4" w:rsidP="00EC36F5"/>
    <w:sectPr w:rsidR="002262D4" w:rsidRPr="005828E3" w:rsidSect="005114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340" w:right="1440" w:bottom="1440" w:left="1440" w:header="504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DF6A6" w14:textId="77777777" w:rsidR="009015E5" w:rsidRDefault="009015E5" w:rsidP="00E075A6">
      <w:r>
        <w:separator/>
      </w:r>
    </w:p>
  </w:endnote>
  <w:endnote w:type="continuationSeparator" w:id="0">
    <w:p w14:paraId="2842229F" w14:textId="77777777" w:rsidR="009015E5" w:rsidRDefault="009015E5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21EF" w14:textId="77777777" w:rsidR="002F1DC8" w:rsidRDefault="002F1DC8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F0B1FA" wp14:editId="3AE89FAF">
              <wp:simplePos x="0" y="0"/>
              <wp:positionH relativeFrom="column">
                <wp:posOffset>-297815</wp:posOffset>
              </wp:positionH>
              <wp:positionV relativeFrom="paragraph">
                <wp:posOffset>59055</wp:posOffset>
              </wp:positionV>
              <wp:extent cx="2033270" cy="215900"/>
              <wp:effectExtent l="0" t="0" r="0" b="1270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061377" w14:textId="77777777" w:rsidR="002F1DC8" w:rsidRPr="001A267C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0B1F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23.45pt;margin-top:4.65pt;width:160.1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" fillcolor="white [3212]" stroked="f">
              <v:textbox>
                <w:txbxContent>
                  <w:p w14:paraId="03061377" w14:textId="77777777" w:rsidR="002F1DC8" w:rsidRPr="001A267C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42CA94" wp14:editId="6262469D">
              <wp:simplePos x="0" y="0"/>
              <wp:positionH relativeFrom="column">
                <wp:posOffset>5416550</wp:posOffset>
              </wp:positionH>
              <wp:positionV relativeFrom="paragraph">
                <wp:posOffset>59055</wp:posOffset>
              </wp:positionV>
              <wp:extent cx="825500" cy="215900"/>
              <wp:effectExtent l="0" t="0" r="12700" b="127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83A3BB" w14:textId="1309E65B" w:rsidR="002F1DC8" w:rsidRPr="001A267C" w:rsidRDefault="002F1DC8" w:rsidP="00E075A6">
                          <w:r w:rsidRPr="001A267C">
                            <w:t xml:space="preserve">PAGE </w:t>
                          </w:r>
                          <w:r w:rsidRPr="001A267C">
                            <w:fldChar w:fldCharType="begin"/>
                          </w:r>
                          <w:r w:rsidRPr="001A267C">
                            <w:instrText xml:space="preserve"> PAGE </w:instrText>
                          </w:r>
                          <w:r w:rsidRPr="001A267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1A267C">
                            <w:fldChar w:fldCharType="end"/>
                          </w:r>
                          <w:r w:rsidRPr="001A267C"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2CA94" id="Text Box 11" o:spid="_x0000_s1029" type="#_x0000_t202" style="position:absolute;margin-left:426.5pt;margin-top:4.65pt;width:65pt;height: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" fillcolor="white [3212]" stroked="f">
              <v:textbox>
                <w:txbxContent>
                  <w:p w14:paraId="0383A3BB" w14:textId="1309E65B" w:rsidR="002F1DC8" w:rsidRPr="001A267C" w:rsidRDefault="002F1DC8" w:rsidP="00E075A6">
                    <w:r w:rsidRPr="001A267C">
                      <w:t xml:space="preserve">PAGE </w:t>
                    </w:r>
                    <w:r w:rsidRPr="001A267C">
                      <w:fldChar w:fldCharType="begin"/>
                    </w:r>
                    <w:r w:rsidRPr="001A267C">
                      <w:instrText xml:space="preserve"> PAGE </w:instrText>
                    </w:r>
                    <w:r w:rsidRPr="001A267C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Pr="001A267C">
                      <w:fldChar w:fldCharType="end"/>
                    </w:r>
                    <w:r w:rsidRPr="001A267C"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F3BCD60" wp14:editId="6442BBA2">
          <wp:simplePos x="0" y="0"/>
          <wp:positionH relativeFrom="column">
            <wp:posOffset>-393700</wp:posOffset>
          </wp:positionH>
          <wp:positionV relativeFrom="paragraph">
            <wp:posOffset>53552</wp:posOffset>
          </wp:positionV>
          <wp:extent cx="7033895" cy="132080"/>
          <wp:effectExtent l="0" t="0" r="1905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_degree_ruler-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3895" cy="132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0E49" w14:textId="77777777" w:rsidR="002F1DC8" w:rsidRDefault="003D1941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251515" wp14:editId="7CA6C1A8">
              <wp:simplePos x="0" y="0"/>
              <wp:positionH relativeFrom="margin">
                <wp:posOffset>-717550</wp:posOffset>
              </wp:positionH>
              <wp:positionV relativeFrom="paragraph">
                <wp:posOffset>-216859</wp:posOffset>
              </wp:positionV>
              <wp:extent cx="7381240" cy="20891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1240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AB795E" w14:textId="77777777" w:rsidR="000E0C83" w:rsidRPr="00707B08" w:rsidRDefault="000E74CC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5151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-56.5pt;margin-top:-17.1pt;width:581.2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" filled="f" stroked="f">
              <v:textbox>
                <w:txbxContent>
                  <w:p w14:paraId="10AB795E" w14:textId="77777777" w:rsidR="000E0C83" w:rsidRPr="00707B08" w:rsidRDefault="000E74CC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605420" wp14:editId="1E88207A">
              <wp:simplePos x="0" y="0"/>
              <wp:positionH relativeFrom="column">
                <wp:posOffset>-720725</wp:posOffset>
              </wp:positionH>
              <wp:positionV relativeFrom="paragraph">
                <wp:posOffset>4769</wp:posOffset>
              </wp:positionV>
              <wp:extent cx="7381240" cy="0"/>
              <wp:effectExtent l="0" t="0" r="1016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FAFA69" id="Straight Connector 2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.4pt" to="52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" strokecolor="#00483b" strokeweight=".5pt"/>
          </w:pict>
        </mc:Fallback>
      </mc:AlternateContent>
    </w:r>
    <w:r w:rsidR="00AE40D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529B6B" wp14:editId="6721536D">
              <wp:simplePos x="0" y="0"/>
              <wp:positionH relativeFrom="margin">
                <wp:posOffset>-86360</wp:posOffset>
              </wp:positionH>
              <wp:positionV relativeFrom="paragraph">
                <wp:posOffset>24441</wp:posOffset>
              </wp:positionV>
              <wp:extent cx="6100445" cy="2089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2089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EF1A55" w14:textId="77777777" w:rsidR="000E0C83" w:rsidRPr="00707B08" w:rsidRDefault="003D1941" w:rsidP="003D1941">
                          <w:pPr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33EBA904" wp14:editId="72BFD36B">
                                <wp:extent cx="88900" cy="88900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920-465-2000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441EAF53" wp14:editId="6838DBF1">
                                <wp:extent cx="88900" cy="88900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www.uwgb.edu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529B6B" id="_x0000_s1031" type="#_x0000_t202" style="position:absolute;margin-left:-6.8pt;margin-top:1.9pt;width:480.35pt;height: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" fillcolor="white [3212]" stroked="f">
              <v:textbox>
                <w:txbxContent>
                  <w:p w14:paraId="62EF1A55" w14:textId="77777777" w:rsidR="000E0C83" w:rsidRPr="00707B08" w:rsidRDefault="003D1941" w:rsidP="003D1941">
                    <w:pPr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33EBA904" wp14:editId="72BFD36B">
                          <wp:extent cx="88900" cy="88900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920-465-2000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441EAF53" wp14:editId="6838DBF1">
                          <wp:extent cx="88900" cy="8890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www.uwgb.edu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7C7F" w14:textId="77777777"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8A6A99" wp14:editId="4D28159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184757" w14:textId="36696032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A6A9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86.5pt;margin-top:756.65pt;width:6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" fillcolor="white [3212]" stroked="f">
              <v:textbox>
                <w:txbxContent>
                  <w:p w14:paraId="5A184757" w14:textId="36696032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D05F67" wp14:editId="75E8B254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ABAF4D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D05F67" id="_x0000_s1033" type="#_x0000_t202" style="position:absolute;margin-left:36.55pt;margin-top:756.65pt;width:160.1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" fillcolor="white [3212]" stroked="f">
              <v:textbox>
                <w:txbxContent>
                  <w:p w14:paraId="71ABAF4D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0E3E64" wp14:editId="6C7C8886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ACD0A" id="Picture 1" o:spid="_x0000_s1026" style="position:absolute;margin-left:29pt;margin-top:756.2pt;width:553.85pt;height:10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8E62D0" wp14:editId="717168DA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3F9BAF" w14:textId="189F2CC0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E62D0" id="_x0000_s1034" type="#_x0000_t202" style="position:absolute;margin-left:486.5pt;margin-top:756.65pt;width:65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" fillcolor="white [3212]" stroked="f">
              <v:textbox>
                <w:txbxContent>
                  <w:p w14:paraId="283F9BAF" w14:textId="189F2CC0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D0623E" wp14:editId="2355AAE2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51B50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0623E" id="_x0000_s1035" type="#_x0000_t202" style="position:absolute;margin-left:36.55pt;margin-top:756.65pt;width:160.1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" fillcolor="white [3212]" stroked="f">
              <v:textbox>
                <w:txbxContent>
                  <w:p w14:paraId="75951B50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8896915" wp14:editId="3A912152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EED49C" id="Picture 1" o:spid="_x0000_s1026" style="position:absolute;margin-left:29pt;margin-top:756.2pt;width:553.85pt;height:10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CB826B2" wp14:editId="6FB167AF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AA0E8" w14:textId="4CA08E9B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B826B2" id="_x0000_s1036" type="#_x0000_t202" style="position:absolute;margin-left:486.5pt;margin-top:756.65pt;width:65pt;height: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" fillcolor="white [3212]" stroked="f">
              <v:textbox>
                <w:txbxContent>
                  <w:p w14:paraId="31BAA0E8" w14:textId="4CA08E9B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3E38982" wp14:editId="4B1EE71D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692A9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E38982" id="_x0000_s1037" type="#_x0000_t202" style="position:absolute;margin-left:36.55pt;margin-top:756.65pt;width:160.1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" fillcolor="white [3212]" stroked="f">
              <v:textbox>
                <w:txbxContent>
                  <w:p w14:paraId="3E9692A9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B9527C9" wp14:editId="24244B93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E85A0" id="Picture 1" o:spid="_x0000_s1026" style="position:absolute;margin-left:29pt;margin-top:756.2pt;width:553.85pt;height:10.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E07A4" w14:textId="77777777" w:rsidR="009015E5" w:rsidRDefault="009015E5" w:rsidP="00E075A6">
      <w:r>
        <w:separator/>
      </w:r>
    </w:p>
  </w:footnote>
  <w:footnote w:type="continuationSeparator" w:id="0">
    <w:p w14:paraId="7E2A4148" w14:textId="77777777" w:rsidR="009015E5" w:rsidRDefault="009015E5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905D0" w14:textId="77777777" w:rsidR="002F1DC8" w:rsidRDefault="002F1DC8" w:rsidP="00E075A6">
    <w:pPr>
      <w:pStyle w:val="Head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0A339A" wp14:editId="566A74A2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3FC21" w14:textId="7CFB494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156482">
                            <w:rPr>
                              <w:noProof/>
                            </w:rPr>
                            <w:t>2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0A33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.5pt;margin-top:756.65pt;width:65pt;height:1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" fillcolor="white [3212]" stroked="f">
              <v:textbox>
                <w:txbxContent>
                  <w:p w14:paraId="1F73FC21" w14:textId="7CFB494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156482">
                      <w:rPr>
                        <w:noProof/>
                      </w:rPr>
                      <w:t>2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D0954F3" wp14:editId="7A0CCFE8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6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E4440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0954F3" id="Text Box 4" o:spid="_x0000_s1027" type="#_x0000_t202" style="position:absolute;margin-left:36.55pt;margin-top:756.65pt;width:160.1pt;height: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" fillcolor="white [3212]" stroked="f">
              <v:textbox>
                <w:txbxContent>
                  <w:p w14:paraId="677E4440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890EB1F" wp14:editId="4A98D735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4330E" id="Picture 1" o:spid="_x0000_s1026" style="position:absolute;margin-left:29pt;margin-top:756.2pt;width:553.85pt;height:1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DBEC5" w14:textId="43A0ABF5" w:rsidR="002F1DC8" w:rsidRPr="004D44C5" w:rsidRDefault="002F1DC8" w:rsidP="00E075A6">
    <w:r>
      <w:rPr>
        <w:noProof/>
      </w:rPr>
      <w:drawing>
        <wp:anchor distT="0" distB="0" distL="114300" distR="114300" simplePos="0" relativeHeight="251664384" behindDoc="0" locked="0" layoutInCell="1" allowOverlap="1" wp14:anchorId="59EC1358" wp14:editId="50AF0F74">
          <wp:simplePos x="0" y="0"/>
          <wp:positionH relativeFrom="margin">
            <wp:posOffset>2349500</wp:posOffset>
          </wp:positionH>
          <wp:positionV relativeFrom="paragraph">
            <wp:posOffset>9525</wp:posOffset>
          </wp:positionV>
          <wp:extent cx="1244600" cy="9880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GB_stack_tag_arch-PMS343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6C10" w14:textId="77777777" w:rsidR="00994811" w:rsidRDefault="009948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0227F"/>
    <w:multiLevelType w:val="hybridMultilevel"/>
    <w:tmpl w:val="216A6B78"/>
    <w:lvl w:ilvl="0" w:tplc="712E8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60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445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27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1CA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EEC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46E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E78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A8F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5FD"/>
    <w:multiLevelType w:val="hybridMultilevel"/>
    <w:tmpl w:val="7A22045A"/>
    <w:lvl w:ilvl="0" w:tplc="4782D85E">
      <w:start w:val="1"/>
      <w:numFmt w:val="decimal"/>
      <w:lvlText w:val="%1."/>
      <w:lvlJc w:val="left"/>
      <w:pPr>
        <w:ind w:left="720" w:hanging="360"/>
      </w:pPr>
    </w:lvl>
    <w:lvl w:ilvl="1" w:tplc="3B28C64E">
      <w:start w:val="1"/>
      <w:numFmt w:val="lowerLetter"/>
      <w:lvlText w:val="%2."/>
      <w:lvlJc w:val="left"/>
      <w:pPr>
        <w:ind w:left="1440" w:hanging="360"/>
      </w:pPr>
    </w:lvl>
    <w:lvl w:ilvl="2" w:tplc="38EABCAA">
      <w:start w:val="1"/>
      <w:numFmt w:val="lowerRoman"/>
      <w:lvlText w:val="%3."/>
      <w:lvlJc w:val="right"/>
      <w:pPr>
        <w:ind w:left="2160" w:hanging="180"/>
      </w:pPr>
    </w:lvl>
    <w:lvl w:ilvl="3" w:tplc="728CFB0C">
      <w:start w:val="1"/>
      <w:numFmt w:val="decimal"/>
      <w:lvlText w:val="%4."/>
      <w:lvlJc w:val="left"/>
      <w:pPr>
        <w:ind w:left="2880" w:hanging="360"/>
      </w:pPr>
    </w:lvl>
    <w:lvl w:ilvl="4" w:tplc="A4F280F8">
      <w:start w:val="1"/>
      <w:numFmt w:val="lowerLetter"/>
      <w:lvlText w:val="%5."/>
      <w:lvlJc w:val="left"/>
      <w:pPr>
        <w:ind w:left="3600" w:hanging="360"/>
      </w:pPr>
    </w:lvl>
    <w:lvl w:ilvl="5" w:tplc="527A81B8">
      <w:start w:val="1"/>
      <w:numFmt w:val="lowerRoman"/>
      <w:lvlText w:val="%6."/>
      <w:lvlJc w:val="right"/>
      <w:pPr>
        <w:ind w:left="4320" w:hanging="180"/>
      </w:pPr>
    </w:lvl>
    <w:lvl w:ilvl="6" w:tplc="F984C250">
      <w:start w:val="1"/>
      <w:numFmt w:val="decimal"/>
      <w:lvlText w:val="%7."/>
      <w:lvlJc w:val="left"/>
      <w:pPr>
        <w:ind w:left="5040" w:hanging="360"/>
      </w:pPr>
    </w:lvl>
    <w:lvl w:ilvl="7" w:tplc="0BC03560">
      <w:start w:val="1"/>
      <w:numFmt w:val="lowerLetter"/>
      <w:lvlText w:val="%8."/>
      <w:lvlJc w:val="left"/>
      <w:pPr>
        <w:ind w:left="5760" w:hanging="360"/>
      </w:pPr>
    </w:lvl>
    <w:lvl w:ilvl="8" w:tplc="0D7483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537F0"/>
    <w:multiLevelType w:val="hybridMultilevel"/>
    <w:tmpl w:val="AA60C9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71AE6FC"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27757"/>
    <w:multiLevelType w:val="hybridMultilevel"/>
    <w:tmpl w:val="3F506806"/>
    <w:lvl w:ilvl="0" w:tplc="3F8C4084">
      <w:start w:val="1"/>
      <w:numFmt w:val="decimal"/>
      <w:lvlText w:val="%1."/>
      <w:lvlJc w:val="left"/>
      <w:pPr>
        <w:ind w:left="720" w:hanging="360"/>
      </w:pPr>
    </w:lvl>
    <w:lvl w:ilvl="1" w:tplc="96E8C612">
      <w:start w:val="1"/>
      <w:numFmt w:val="lowerLetter"/>
      <w:lvlText w:val="%2."/>
      <w:lvlJc w:val="left"/>
      <w:pPr>
        <w:ind w:left="1440" w:hanging="360"/>
      </w:pPr>
    </w:lvl>
    <w:lvl w:ilvl="2" w:tplc="495CE33E">
      <w:start w:val="1"/>
      <w:numFmt w:val="lowerRoman"/>
      <w:lvlText w:val="%3."/>
      <w:lvlJc w:val="right"/>
      <w:pPr>
        <w:ind w:left="2160" w:hanging="180"/>
      </w:pPr>
    </w:lvl>
    <w:lvl w:ilvl="3" w:tplc="4B62724A">
      <w:start w:val="1"/>
      <w:numFmt w:val="decimal"/>
      <w:lvlText w:val="%4."/>
      <w:lvlJc w:val="left"/>
      <w:pPr>
        <w:ind w:left="2880" w:hanging="360"/>
      </w:pPr>
    </w:lvl>
    <w:lvl w:ilvl="4" w:tplc="1E4CA0A4">
      <w:start w:val="1"/>
      <w:numFmt w:val="lowerLetter"/>
      <w:lvlText w:val="%5."/>
      <w:lvlJc w:val="left"/>
      <w:pPr>
        <w:ind w:left="3600" w:hanging="360"/>
      </w:pPr>
    </w:lvl>
    <w:lvl w:ilvl="5" w:tplc="3168CCF8">
      <w:start w:val="1"/>
      <w:numFmt w:val="lowerRoman"/>
      <w:lvlText w:val="%6."/>
      <w:lvlJc w:val="right"/>
      <w:pPr>
        <w:ind w:left="4320" w:hanging="180"/>
      </w:pPr>
    </w:lvl>
    <w:lvl w:ilvl="6" w:tplc="EBAA79D6">
      <w:start w:val="1"/>
      <w:numFmt w:val="decimal"/>
      <w:lvlText w:val="%7."/>
      <w:lvlJc w:val="left"/>
      <w:pPr>
        <w:ind w:left="5040" w:hanging="360"/>
      </w:pPr>
    </w:lvl>
    <w:lvl w:ilvl="7" w:tplc="7C86C064">
      <w:start w:val="1"/>
      <w:numFmt w:val="lowerLetter"/>
      <w:lvlText w:val="%8."/>
      <w:lvlJc w:val="left"/>
      <w:pPr>
        <w:ind w:left="5760" w:hanging="360"/>
      </w:pPr>
    </w:lvl>
    <w:lvl w:ilvl="8" w:tplc="5DC6D6A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A2FF9"/>
    <w:multiLevelType w:val="multilevel"/>
    <w:tmpl w:val="26F84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30206E80"/>
    <w:multiLevelType w:val="hybridMultilevel"/>
    <w:tmpl w:val="E0BC4482"/>
    <w:lvl w:ilvl="0" w:tplc="BF4A2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2CF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FAB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27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A0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88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26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0D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21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E0DA5"/>
    <w:multiLevelType w:val="hybridMultilevel"/>
    <w:tmpl w:val="3AA89FFC"/>
    <w:lvl w:ilvl="0" w:tplc="30F6DC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512E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D03D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25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4AD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42E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80D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503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50F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1773C"/>
    <w:multiLevelType w:val="multilevel"/>
    <w:tmpl w:val="35E4CD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F1B51"/>
    <w:multiLevelType w:val="hybridMultilevel"/>
    <w:tmpl w:val="73C27140"/>
    <w:lvl w:ilvl="0" w:tplc="0C5C9C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C40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B21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893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2D0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4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7A6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41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A4E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845BD"/>
    <w:multiLevelType w:val="hybridMultilevel"/>
    <w:tmpl w:val="714CF19A"/>
    <w:lvl w:ilvl="0" w:tplc="3DE4A93E">
      <w:start w:val="1"/>
      <w:numFmt w:val="decimal"/>
      <w:lvlText w:val="%1."/>
      <w:lvlJc w:val="left"/>
      <w:pPr>
        <w:ind w:left="360" w:hanging="360"/>
      </w:pPr>
    </w:lvl>
    <w:lvl w:ilvl="1" w:tplc="34C4C956">
      <w:start w:val="1"/>
      <w:numFmt w:val="lowerLetter"/>
      <w:lvlText w:val="%2."/>
      <w:lvlJc w:val="left"/>
      <w:pPr>
        <w:ind w:left="1080" w:hanging="360"/>
      </w:pPr>
    </w:lvl>
    <w:lvl w:ilvl="2" w:tplc="731A4AE4">
      <w:start w:val="1"/>
      <w:numFmt w:val="lowerRoman"/>
      <w:lvlText w:val="%3."/>
      <w:lvlJc w:val="right"/>
      <w:pPr>
        <w:ind w:left="1800" w:hanging="180"/>
      </w:pPr>
    </w:lvl>
    <w:lvl w:ilvl="3" w:tplc="5B461C6C">
      <w:start w:val="1"/>
      <w:numFmt w:val="decimal"/>
      <w:lvlText w:val="%4."/>
      <w:lvlJc w:val="left"/>
      <w:pPr>
        <w:ind w:left="2520" w:hanging="360"/>
      </w:pPr>
    </w:lvl>
    <w:lvl w:ilvl="4" w:tplc="B8C88720">
      <w:start w:val="1"/>
      <w:numFmt w:val="lowerLetter"/>
      <w:lvlText w:val="%5."/>
      <w:lvlJc w:val="left"/>
      <w:pPr>
        <w:ind w:left="3240" w:hanging="360"/>
      </w:pPr>
    </w:lvl>
    <w:lvl w:ilvl="5" w:tplc="5D422DA8">
      <w:start w:val="1"/>
      <w:numFmt w:val="lowerRoman"/>
      <w:lvlText w:val="%6."/>
      <w:lvlJc w:val="right"/>
      <w:pPr>
        <w:ind w:left="3960" w:hanging="180"/>
      </w:pPr>
    </w:lvl>
    <w:lvl w:ilvl="6" w:tplc="08E21212">
      <w:start w:val="1"/>
      <w:numFmt w:val="decimal"/>
      <w:lvlText w:val="%7."/>
      <w:lvlJc w:val="left"/>
      <w:pPr>
        <w:ind w:left="4680" w:hanging="360"/>
      </w:pPr>
    </w:lvl>
    <w:lvl w:ilvl="7" w:tplc="8B060E9E">
      <w:start w:val="1"/>
      <w:numFmt w:val="lowerLetter"/>
      <w:lvlText w:val="%8."/>
      <w:lvlJc w:val="left"/>
      <w:pPr>
        <w:ind w:left="5400" w:hanging="360"/>
      </w:pPr>
    </w:lvl>
    <w:lvl w:ilvl="8" w:tplc="116E0204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9A163D"/>
    <w:multiLevelType w:val="hybridMultilevel"/>
    <w:tmpl w:val="CABE8308"/>
    <w:lvl w:ilvl="0" w:tplc="40A67E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4E58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F80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84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49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70C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46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44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D2C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E2922"/>
    <w:multiLevelType w:val="hybridMultilevel"/>
    <w:tmpl w:val="8B862124"/>
    <w:lvl w:ilvl="0" w:tplc="E60AB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6237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7C6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AF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60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B8A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44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E4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40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39A9"/>
    <w:multiLevelType w:val="hybridMultilevel"/>
    <w:tmpl w:val="98E64CCA"/>
    <w:lvl w:ilvl="0" w:tplc="65BA1C18">
      <w:start w:val="1"/>
      <w:numFmt w:val="decimal"/>
      <w:lvlText w:val="%1."/>
      <w:lvlJc w:val="left"/>
      <w:pPr>
        <w:ind w:left="720" w:hanging="360"/>
      </w:pPr>
    </w:lvl>
    <w:lvl w:ilvl="1" w:tplc="4F1079DE">
      <w:start w:val="1"/>
      <w:numFmt w:val="lowerLetter"/>
      <w:lvlText w:val="%2."/>
      <w:lvlJc w:val="left"/>
      <w:pPr>
        <w:ind w:left="1440" w:hanging="360"/>
      </w:pPr>
    </w:lvl>
    <w:lvl w:ilvl="2" w:tplc="CECC173A">
      <w:start w:val="1"/>
      <w:numFmt w:val="lowerRoman"/>
      <w:lvlText w:val="%3."/>
      <w:lvlJc w:val="right"/>
      <w:pPr>
        <w:ind w:left="2160" w:hanging="180"/>
      </w:pPr>
    </w:lvl>
    <w:lvl w:ilvl="3" w:tplc="50182C16">
      <w:start w:val="1"/>
      <w:numFmt w:val="decimal"/>
      <w:lvlText w:val="%4."/>
      <w:lvlJc w:val="left"/>
      <w:pPr>
        <w:ind w:left="2880" w:hanging="360"/>
      </w:pPr>
    </w:lvl>
    <w:lvl w:ilvl="4" w:tplc="B008CDAA">
      <w:start w:val="1"/>
      <w:numFmt w:val="lowerLetter"/>
      <w:lvlText w:val="%5."/>
      <w:lvlJc w:val="left"/>
      <w:pPr>
        <w:ind w:left="3600" w:hanging="360"/>
      </w:pPr>
    </w:lvl>
    <w:lvl w:ilvl="5" w:tplc="A978E5E8">
      <w:start w:val="1"/>
      <w:numFmt w:val="lowerRoman"/>
      <w:lvlText w:val="%6."/>
      <w:lvlJc w:val="right"/>
      <w:pPr>
        <w:ind w:left="4320" w:hanging="180"/>
      </w:pPr>
    </w:lvl>
    <w:lvl w:ilvl="6" w:tplc="9E268A7A">
      <w:start w:val="1"/>
      <w:numFmt w:val="decimal"/>
      <w:lvlText w:val="%7."/>
      <w:lvlJc w:val="left"/>
      <w:pPr>
        <w:ind w:left="5040" w:hanging="360"/>
      </w:pPr>
    </w:lvl>
    <w:lvl w:ilvl="7" w:tplc="F70E6BCA">
      <w:start w:val="1"/>
      <w:numFmt w:val="lowerLetter"/>
      <w:lvlText w:val="%8."/>
      <w:lvlJc w:val="left"/>
      <w:pPr>
        <w:ind w:left="5760" w:hanging="360"/>
      </w:pPr>
    </w:lvl>
    <w:lvl w:ilvl="8" w:tplc="927E947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17C99"/>
    <w:multiLevelType w:val="hybridMultilevel"/>
    <w:tmpl w:val="740C7212"/>
    <w:lvl w:ilvl="0" w:tplc="90CEB416">
      <w:start w:val="1"/>
      <w:numFmt w:val="decimal"/>
      <w:lvlText w:val="%1."/>
      <w:lvlJc w:val="left"/>
      <w:pPr>
        <w:ind w:left="360" w:hanging="360"/>
      </w:pPr>
    </w:lvl>
    <w:lvl w:ilvl="1" w:tplc="1CC2C702">
      <w:start w:val="1"/>
      <w:numFmt w:val="lowerLetter"/>
      <w:lvlText w:val="%2."/>
      <w:lvlJc w:val="left"/>
      <w:pPr>
        <w:ind w:left="1080" w:hanging="360"/>
      </w:pPr>
    </w:lvl>
    <w:lvl w:ilvl="2" w:tplc="34F4E95E">
      <w:start w:val="1"/>
      <w:numFmt w:val="lowerRoman"/>
      <w:lvlText w:val="%3."/>
      <w:lvlJc w:val="right"/>
      <w:pPr>
        <w:ind w:left="1800" w:hanging="180"/>
      </w:pPr>
    </w:lvl>
    <w:lvl w:ilvl="3" w:tplc="4C9A445C">
      <w:start w:val="1"/>
      <w:numFmt w:val="decimal"/>
      <w:lvlText w:val="%4."/>
      <w:lvlJc w:val="left"/>
      <w:pPr>
        <w:ind w:left="2520" w:hanging="360"/>
      </w:pPr>
    </w:lvl>
    <w:lvl w:ilvl="4" w:tplc="CAC43A64">
      <w:start w:val="1"/>
      <w:numFmt w:val="lowerLetter"/>
      <w:lvlText w:val="%5."/>
      <w:lvlJc w:val="left"/>
      <w:pPr>
        <w:ind w:left="3240" w:hanging="360"/>
      </w:pPr>
    </w:lvl>
    <w:lvl w:ilvl="5" w:tplc="88E89820">
      <w:start w:val="1"/>
      <w:numFmt w:val="lowerRoman"/>
      <w:lvlText w:val="%6."/>
      <w:lvlJc w:val="right"/>
      <w:pPr>
        <w:ind w:left="3960" w:hanging="180"/>
      </w:pPr>
    </w:lvl>
    <w:lvl w:ilvl="6" w:tplc="A76A387C">
      <w:start w:val="1"/>
      <w:numFmt w:val="decimal"/>
      <w:lvlText w:val="%7."/>
      <w:lvlJc w:val="left"/>
      <w:pPr>
        <w:ind w:left="4680" w:hanging="360"/>
      </w:pPr>
    </w:lvl>
    <w:lvl w:ilvl="7" w:tplc="7A2C6DF8">
      <w:start w:val="1"/>
      <w:numFmt w:val="lowerLetter"/>
      <w:lvlText w:val="%8."/>
      <w:lvlJc w:val="left"/>
      <w:pPr>
        <w:ind w:left="5400" w:hanging="360"/>
      </w:pPr>
    </w:lvl>
    <w:lvl w:ilvl="8" w:tplc="3C3E7F0C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1F53B1"/>
    <w:multiLevelType w:val="hybridMultilevel"/>
    <w:tmpl w:val="652A634A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5" w15:restartNumberingAfterBreak="0">
    <w:nsid w:val="5E5F2534"/>
    <w:multiLevelType w:val="hybridMultilevel"/>
    <w:tmpl w:val="D69E0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51A55"/>
    <w:multiLevelType w:val="hybridMultilevel"/>
    <w:tmpl w:val="AEA693D0"/>
    <w:lvl w:ilvl="0" w:tplc="1AA452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CF6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A5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85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2C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003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C3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E7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8F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82D1C"/>
    <w:multiLevelType w:val="hybridMultilevel"/>
    <w:tmpl w:val="8AB85040"/>
    <w:lvl w:ilvl="0" w:tplc="11287BCE">
      <w:start w:val="1"/>
      <w:numFmt w:val="decimal"/>
      <w:lvlText w:val="%1."/>
      <w:lvlJc w:val="left"/>
      <w:pPr>
        <w:ind w:left="360" w:hanging="360"/>
      </w:pPr>
    </w:lvl>
    <w:lvl w:ilvl="1" w:tplc="0CC07F66">
      <w:start w:val="1"/>
      <w:numFmt w:val="lowerLetter"/>
      <w:lvlText w:val="%2."/>
      <w:lvlJc w:val="left"/>
      <w:pPr>
        <w:ind w:left="1080" w:hanging="360"/>
      </w:pPr>
    </w:lvl>
    <w:lvl w:ilvl="2" w:tplc="FDF690DC">
      <w:start w:val="1"/>
      <w:numFmt w:val="lowerRoman"/>
      <w:lvlText w:val="%3."/>
      <w:lvlJc w:val="right"/>
      <w:pPr>
        <w:ind w:left="1800" w:hanging="180"/>
      </w:pPr>
    </w:lvl>
    <w:lvl w:ilvl="3" w:tplc="AC56ECEA">
      <w:start w:val="1"/>
      <w:numFmt w:val="decimal"/>
      <w:lvlText w:val="%4."/>
      <w:lvlJc w:val="left"/>
      <w:pPr>
        <w:ind w:left="2520" w:hanging="360"/>
      </w:pPr>
    </w:lvl>
    <w:lvl w:ilvl="4" w:tplc="4B6CEBA6">
      <w:start w:val="1"/>
      <w:numFmt w:val="lowerLetter"/>
      <w:lvlText w:val="%5."/>
      <w:lvlJc w:val="left"/>
      <w:pPr>
        <w:ind w:left="3240" w:hanging="360"/>
      </w:pPr>
    </w:lvl>
    <w:lvl w:ilvl="5" w:tplc="BDFE5688">
      <w:start w:val="1"/>
      <w:numFmt w:val="lowerRoman"/>
      <w:lvlText w:val="%6."/>
      <w:lvlJc w:val="right"/>
      <w:pPr>
        <w:ind w:left="3960" w:hanging="180"/>
      </w:pPr>
    </w:lvl>
    <w:lvl w:ilvl="6" w:tplc="1DFCCAC6">
      <w:start w:val="1"/>
      <w:numFmt w:val="decimal"/>
      <w:lvlText w:val="%7."/>
      <w:lvlJc w:val="left"/>
      <w:pPr>
        <w:ind w:left="4680" w:hanging="360"/>
      </w:pPr>
    </w:lvl>
    <w:lvl w:ilvl="7" w:tplc="BB74EA04">
      <w:start w:val="1"/>
      <w:numFmt w:val="lowerLetter"/>
      <w:lvlText w:val="%8."/>
      <w:lvlJc w:val="left"/>
      <w:pPr>
        <w:ind w:left="5400" w:hanging="360"/>
      </w:pPr>
    </w:lvl>
    <w:lvl w:ilvl="8" w:tplc="2DBA8432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034F1E"/>
    <w:multiLevelType w:val="hybridMultilevel"/>
    <w:tmpl w:val="C930BC0A"/>
    <w:lvl w:ilvl="0" w:tplc="8FCAC728">
      <w:start w:val="1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06040"/>
    <w:multiLevelType w:val="hybridMultilevel"/>
    <w:tmpl w:val="94DA0BC2"/>
    <w:lvl w:ilvl="0" w:tplc="91027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06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88D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895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E40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E29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1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C08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361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047CA"/>
    <w:multiLevelType w:val="hybridMultilevel"/>
    <w:tmpl w:val="B5D8CE62"/>
    <w:lvl w:ilvl="0" w:tplc="2C7A99D2">
      <w:start w:val="1"/>
      <w:numFmt w:val="decimal"/>
      <w:lvlText w:val="%1."/>
      <w:lvlJc w:val="left"/>
      <w:pPr>
        <w:ind w:left="720" w:hanging="360"/>
      </w:pPr>
    </w:lvl>
    <w:lvl w:ilvl="1" w:tplc="AFDE6F5C">
      <w:start w:val="1"/>
      <w:numFmt w:val="lowerLetter"/>
      <w:lvlText w:val="%2."/>
      <w:lvlJc w:val="left"/>
      <w:pPr>
        <w:ind w:left="1440" w:hanging="360"/>
      </w:pPr>
    </w:lvl>
    <w:lvl w:ilvl="2" w:tplc="9D18229A">
      <w:start w:val="1"/>
      <w:numFmt w:val="lowerRoman"/>
      <w:lvlText w:val="%3."/>
      <w:lvlJc w:val="right"/>
      <w:pPr>
        <w:ind w:left="2160" w:hanging="180"/>
      </w:pPr>
    </w:lvl>
    <w:lvl w:ilvl="3" w:tplc="F4FE7F2E">
      <w:start w:val="1"/>
      <w:numFmt w:val="decimal"/>
      <w:lvlText w:val="%4."/>
      <w:lvlJc w:val="left"/>
      <w:pPr>
        <w:ind w:left="2880" w:hanging="360"/>
      </w:pPr>
    </w:lvl>
    <w:lvl w:ilvl="4" w:tplc="75A6069C">
      <w:start w:val="1"/>
      <w:numFmt w:val="lowerLetter"/>
      <w:lvlText w:val="%5."/>
      <w:lvlJc w:val="left"/>
      <w:pPr>
        <w:ind w:left="3600" w:hanging="360"/>
      </w:pPr>
    </w:lvl>
    <w:lvl w:ilvl="5" w:tplc="E5326700">
      <w:start w:val="1"/>
      <w:numFmt w:val="lowerRoman"/>
      <w:lvlText w:val="%6."/>
      <w:lvlJc w:val="right"/>
      <w:pPr>
        <w:ind w:left="4320" w:hanging="180"/>
      </w:pPr>
    </w:lvl>
    <w:lvl w:ilvl="6" w:tplc="CC5A2CEA">
      <w:start w:val="1"/>
      <w:numFmt w:val="decimal"/>
      <w:lvlText w:val="%7."/>
      <w:lvlJc w:val="left"/>
      <w:pPr>
        <w:ind w:left="5040" w:hanging="360"/>
      </w:pPr>
    </w:lvl>
    <w:lvl w:ilvl="7" w:tplc="60B09CEC">
      <w:start w:val="1"/>
      <w:numFmt w:val="lowerLetter"/>
      <w:lvlText w:val="%8."/>
      <w:lvlJc w:val="left"/>
      <w:pPr>
        <w:ind w:left="5760" w:hanging="360"/>
      </w:pPr>
    </w:lvl>
    <w:lvl w:ilvl="8" w:tplc="8290611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20E48"/>
    <w:multiLevelType w:val="hybridMultilevel"/>
    <w:tmpl w:val="42DC8686"/>
    <w:lvl w:ilvl="0" w:tplc="28907A94">
      <w:start w:val="1"/>
      <w:numFmt w:val="decimal"/>
      <w:lvlText w:val="%1."/>
      <w:lvlJc w:val="left"/>
      <w:pPr>
        <w:ind w:left="720" w:hanging="360"/>
      </w:pPr>
    </w:lvl>
    <w:lvl w:ilvl="1" w:tplc="1772C918">
      <w:start w:val="1"/>
      <w:numFmt w:val="lowerLetter"/>
      <w:lvlText w:val="%2."/>
      <w:lvlJc w:val="left"/>
      <w:pPr>
        <w:ind w:left="1440" w:hanging="360"/>
      </w:pPr>
    </w:lvl>
    <w:lvl w:ilvl="2" w:tplc="52AAAA1E">
      <w:start w:val="1"/>
      <w:numFmt w:val="lowerRoman"/>
      <w:lvlText w:val="%3."/>
      <w:lvlJc w:val="right"/>
      <w:pPr>
        <w:ind w:left="2160" w:hanging="180"/>
      </w:pPr>
    </w:lvl>
    <w:lvl w:ilvl="3" w:tplc="EB64FC8E">
      <w:start w:val="1"/>
      <w:numFmt w:val="decimal"/>
      <w:lvlText w:val="%4."/>
      <w:lvlJc w:val="left"/>
      <w:pPr>
        <w:ind w:left="2880" w:hanging="360"/>
      </w:pPr>
    </w:lvl>
    <w:lvl w:ilvl="4" w:tplc="6F50DAE4">
      <w:start w:val="1"/>
      <w:numFmt w:val="lowerLetter"/>
      <w:lvlText w:val="%5."/>
      <w:lvlJc w:val="left"/>
      <w:pPr>
        <w:ind w:left="3600" w:hanging="360"/>
      </w:pPr>
    </w:lvl>
    <w:lvl w:ilvl="5" w:tplc="02F01AFE">
      <w:start w:val="1"/>
      <w:numFmt w:val="lowerRoman"/>
      <w:lvlText w:val="%6."/>
      <w:lvlJc w:val="right"/>
      <w:pPr>
        <w:ind w:left="4320" w:hanging="180"/>
      </w:pPr>
    </w:lvl>
    <w:lvl w:ilvl="6" w:tplc="DD3AAE80">
      <w:start w:val="1"/>
      <w:numFmt w:val="decimal"/>
      <w:lvlText w:val="%7."/>
      <w:lvlJc w:val="left"/>
      <w:pPr>
        <w:ind w:left="5040" w:hanging="360"/>
      </w:pPr>
    </w:lvl>
    <w:lvl w:ilvl="7" w:tplc="079E8B96">
      <w:start w:val="1"/>
      <w:numFmt w:val="lowerLetter"/>
      <w:lvlText w:val="%8."/>
      <w:lvlJc w:val="left"/>
      <w:pPr>
        <w:ind w:left="5760" w:hanging="360"/>
      </w:pPr>
    </w:lvl>
    <w:lvl w:ilvl="8" w:tplc="62FCB64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0200B"/>
    <w:multiLevelType w:val="hybridMultilevel"/>
    <w:tmpl w:val="11EE5BE2"/>
    <w:lvl w:ilvl="0" w:tplc="42425BE6">
      <w:start w:val="1"/>
      <w:numFmt w:val="decimal"/>
      <w:lvlText w:val="%1."/>
      <w:lvlJc w:val="left"/>
      <w:pPr>
        <w:ind w:left="720" w:hanging="360"/>
      </w:pPr>
    </w:lvl>
    <w:lvl w:ilvl="1" w:tplc="DC8C9F06">
      <w:start w:val="1"/>
      <w:numFmt w:val="lowerLetter"/>
      <w:lvlText w:val="%2."/>
      <w:lvlJc w:val="left"/>
      <w:pPr>
        <w:ind w:left="1440" w:hanging="360"/>
      </w:pPr>
    </w:lvl>
    <w:lvl w:ilvl="2" w:tplc="395AA868">
      <w:start w:val="1"/>
      <w:numFmt w:val="lowerRoman"/>
      <w:lvlText w:val="%3."/>
      <w:lvlJc w:val="right"/>
      <w:pPr>
        <w:ind w:left="2160" w:hanging="180"/>
      </w:pPr>
    </w:lvl>
    <w:lvl w:ilvl="3" w:tplc="06788F26">
      <w:start w:val="1"/>
      <w:numFmt w:val="decimal"/>
      <w:lvlText w:val="%4."/>
      <w:lvlJc w:val="left"/>
      <w:pPr>
        <w:ind w:left="2880" w:hanging="360"/>
      </w:pPr>
    </w:lvl>
    <w:lvl w:ilvl="4" w:tplc="25C0C1E4">
      <w:start w:val="1"/>
      <w:numFmt w:val="lowerLetter"/>
      <w:lvlText w:val="%5."/>
      <w:lvlJc w:val="left"/>
      <w:pPr>
        <w:ind w:left="3600" w:hanging="360"/>
      </w:pPr>
    </w:lvl>
    <w:lvl w:ilvl="5" w:tplc="04882858">
      <w:start w:val="1"/>
      <w:numFmt w:val="lowerRoman"/>
      <w:lvlText w:val="%6."/>
      <w:lvlJc w:val="right"/>
      <w:pPr>
        <w:ind w:left="4320" w:hanging="180"/>
      </w:pPr>
    </w:lvl>
    <w:lvl w:ilvl="6" w:tplc="21262370">
      <w:start w:val="1"/>
      <w:numFmt w:val="decimal"/>
      <w:lvlText w:val="%7."/>
      <w:lvlJc w:val="left"/>
      <w:pPr>
        <w:ind w:left="5040" w:hanging="360"/>
      </w:pPr>
    </w:lvl>
    <w:lvl w:ilvl="7" w:tplc="D1AEA8EA">
      <w:start w:val="1"/>
      <w:numFmt w:val="lowerLetter"/>
      <w:lvlText w:val="%8."/>
      <w:lvlJc w:val="left"/>
      <w:pPr>
        <w:ind w:left="5760" w:hanging="360"/>
      </w:pPr>
    </w:lvl>
    <w:lvl w:ilvl="8" w:tplc="873A336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097AC9"/>
    <w:multiLevelType w:val="hybridMultilevel"/>
    <w:tmpl w:val="88CA4C72"/>
    <w:lvl w:ilvl="0" w:tplc="3DDC77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3DEC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B2B1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8AD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02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DC5E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45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28A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AC1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2233A"/>
    <w:multiLevelType w:val="hybridMultilevel"/>
    <w:tmpl w:val="39D4F366"/>
    <w:lvl w:ilvl="0" w:tplc="4112A840">
      <w:start w:val="1"/>
      <w:numFmt w:val="decimal"/>
      <w:lvlText w:val="%1."/>
      <w:lvlJc w:val="left"/>
      <w:pPr>
        <w:ind w:left="720" w:hanging="360"/>
      </w:pPr>
    </w:lvl>
    <w:lvl w:ilvl="1" w:tplc="0EE842EC">
      <w:start w:val="1"/>
      <w:numFmt w:val="lowerLetter"/>
      <w:lvlText w:val="%2."/>
      <w:lvlJc w:val="left"/>
      <w:pPr>
        <w:ind w:left="1440" w:hanging="360"/>
      </w:pPr>
    </w:lvl>
    <w:lvl w:ilvl="2" w:tplc="E962F17A">
      <w:start w:val="1"/>
      <w:numFmt w:val="lowerRoman"/>
      <w:lvlText w:val="%3."/>
      <w:lvlJc w:val="right"/>
      <w:pPr>
        <w:ind w:left="2160" w:hanging="180"/>
      </w:pPr>
    </w:lvl>
    <w:lvl w:ilvl="3" w:tplc="55480654">
      <w:start w:val="1"/>
      <w:numFmt w:val="decimal"/>
      <w:lvlText w:val="%4."/>
      <w:lvlJc w:val="left"/>
      <w:pPr>
        <w:ind w:left="2880" w:hanging="360"/>
      </w:pPr>
    </w:lvl>
    <w:lvl w:ilvl="4" w:tplc="31D056D0">
      <w:start w:val="1"/>
      <w:numFmt w:val="lowerLetter"/>
      <w:lvlText w:val="%5."/>
      <w:lvlJc w:val="left"/>
      <w:pPr>
        <w:ind w:left="3600" w:hanging="360"/>
      </w:pPr>
    </w:lvl>
    <w:lvl w:ilvl="5" w:tplc="FA02CA3A">
      <w:start w:val="1"/>
      <w:numFmt w:val="lowerRoman"/>
      <w:lvlText w:val="%6."/>
      <w:lvlJc w:val="right"/>
      <w:pPr>
        <w:ind w:left="4320" w:hanging="180"/>
      </w:pPr>
    </w:lvl>
    <w:lvl w:ilvl="6" w:tplc="C100A0AC">
      <w:start w:val="1"/>
      <w:numFmt w:val="decimal"/>
      <w:lvlText w:val="%7."/>
      <w:lvlJc w:val="left"/>
      <w:pPr>
        <w:ind w:left="5040" w:hanging="360"/>
      </w:pPr>
    </w:lvl>
    <w:lvl w:ilvl="7" w:tplc="6D442758">
      <w:start w:val="1"/>
      <w:numFmt w:val="lowerLetter"/>
      <w:lvlText w:val="%8."/>
      <w:lvlJc w:val="left"/>
      <w:pPr>
        <w:ind w:left="5760" w:hanging="360"/>
      </w:pPr>
    </w:lvl>
    <w:lvl w:ilvl="8" w:tplc="C09CAF7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3C07B9"/>
    <w:multiLevelType w:val="hybridMultilevel"/>
    <w:tmpl w:val="EEC6E1B0"/>
    <w:lvl w:ilvl="0" w:tplc="C96A6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1AC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4ABA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A02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03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EC6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83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420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5A45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981842">
    <w:abstractNumId w:val="4"/>
  </w:num>
  <w:num w:numId="2" w16cid:durableId="1690182935">
    <w:abstractNumId w:val="7"/>
  </w:num>
  <w:num w:numId="3" w16cid:durableId="834953536">
    <w:abstractNumId w:val="0"/>
  </w:num>
  <w:num w:numId="4" w16cid:durableId="1576279356">
    <w:abstractNumId w:val="25"/>
  </w:num>
  <w:num w:numId="5" w16cid:durableId="518155213">
    <w:abstractNumId w:val="13"/>
  </w:num>
  <w:num w:numId="6" w16cid:durableId="95295455">
    <w:abstractNumId w:val="3"/>
  </w:num>
  <w:num w:numId="7" w16cid:durableId="509176297">
    <w:abstractNumId w:val="9"/>
  </w:num>
  <w:num w:numId="8" w16cid:durableId="2020697970">
    <w:abstractNumId w:val="17"/>
  </w:num>
  <w:num w:numId="9" w16cid:durableId="1256285917">
    <w:abstractNumId w:val="24"/>
  </w:num>
  <w:num w:numId="10" w16cid:durableId="551038479">
    <w:abstractNumId w:val="16"/>
  </w:num>
  <w:num w:numId="11" w16cid:durableId="1761953018">
    <w:abstractNumId w:val="6"/>
  </w:num>
  <w:num w:numId="12" w16cid:durableId="1684626621">
    <w:abstractNumId w:val="8"/>
  </w:num>
  <w:num w:numId="13" w16cid:durableId="2146963743">
    <w:abstractNumId w:val="22"/>
  </w:num>
  <w:num w:numId="14" w16cid:durableId="1351375956">
    <w:abstractNumId w:val="20"/>
  </w:num>
  <w:num w:numId="15" w16cid:durableId="2036035781">
    <w:abstractNumId w:val="1"/>
  </w:num>
  <w:num w:numId="16" w16cid:durableId="1019237207">
    <w:abstractNumId w:val="21"/>
  </w:num>
  <w:num w:numId="17" w16cid:durableId="502866099">
    <w:abstractNumId w:val="12"/>
  </w:num>
  <w:num w:numId="18" w16cid:durableId="1118641527">
    <w:abstractNumId w:val="23"/>
  </w:num>
  <w:num w:numId="19" w16cid:durableId="257713580">
    <w:abstractNumId w:val="10"/>
  </w:num>
  <w:num w:numId="20" w16cid:durableId="490607053">
    <w:abstractNumId w:val="11"/>
  </w:num>
  <w:num w:numId="21" w16cid:durableId="428082043">
    <w:abstractNumId w:val="19"/>
  </w:num>
  <w:num w:numId="22" w16cid:durableId="406342798">
    <w:abstractNumId w:val="5"/>
  </w:num>
  <w:num w:numId="23" w16cid:durableId="1902934658">
    <w:abstractNumId w:val="15"/>
  </w:num>
  <w:num w:numId="24" w16cid:durableId="234514566">
    <w:abstractNumId w:val="18"/>
  </w:num>
  <w:num w:numId="25" w16cid:durableId="1298952801">
    <w:abstractNumId w:val="2"/>
  </w:num>
  <w:num w:numId="26" w16cid:durableId="1345864066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45"/>
    <w:rsid w:val="00000A1E"/>
    <w:rsid w:val="00004D44"/>
    <w:rsid w:val="00006C88"/>
    <w:rsid w:val="00007926"/>
    <w:rsid w:val="0001102D"/>
    <w:rsid w:val="00015A2D"/>
    <w:rsid w:val="00017E58"/>
    <w:rsid w:val="00030706"/>
    <w:rsid w:val="0003285D"/>
    <w:rsid w:val="000340A9"/>
    <w:rsid w:val="000354BD"/>
    <w:rsid w:val="000370BF"/>
    <w:rsid w:val="00045DCC"/>
    <w:rsid w:val="00045FA5"/>
    <w:rsid w:val="00054F1C"/>
    <w:rsid w:val="000554DD"/>
    <w:rsid w:val="0005719F"/>
    <w:rsid w:val="00064D57"/>
    <w:rsid w:val="00067B28"/>
    <w:rsid w:val="000708DC"/>
    <w:rsid w:val="0007744F"/>
    <w:rsid w:val="000777D8"/>
    <w:rsid w:val="00084FE7"/>
    <w:rsid w:val="00087806"/>
    <w:rsid w:val="00090FAB"/>
    <w:rsid w:val="0009196F"/>
    <w:rsid w:val="000A4416"/>
    <w:rsid w:val="000B1A34"/>
    <w:rsid w:val="000C7996"/>
    <w:rsid w:val="000D2002"/>
    <w:rsid w:val="000D26B8"/>
    <w:rsid w:val="000D74C0"/>
    <w:rsid w:val="000E0C83"/>
    <w:rsid w:val="000E1B1A"/>
    <w:rsid w:val="000E74CC"/>
    <w:rsid w:val="000F0784"/>
    <w:rsid w:val="000F45DE"/>
    <w:rsid w:val="0010005A"/>
    <w:rsid w:val="00101E77"/>
    <w:rsid w:val="00102BAE"/>
    <w:rsid w:val="00107966"/>
    <w:rsid w:val="00130E95"/>
    <w:rsid w:val="001354A8"/>
    <w:rsid w:val="0013561C"/>
    <w:rsid w:val="00137F53"/>
    <w:rsid w:val="00140684"/>
    <w:rsid w:val="00142B83"/>
    <w:rsid w:val="00143433"/>
    <w:rsid w:val="001469F6"/>
    <w:rsid w:val="00146F2B"/>
    <w:rsid w:val="0015257E"/>
    <w:rsid w:val="00155852"/>
    <w:rsid w:val="001558DE"/>
    <w:rsid w:val="00156482"/>
    <w:rsid w:val="00161FFF"/>
    <w:rsid w:val="001659E2"/>
    <w:rsid w:val="00167ADE"/>
    <w:rsid w:val="00174135"/>
    <w:rsid w:val="00175C14"/>
    <w:rsid w:val="00177196"/>
    <w:rsid w:val="0017741E"/>
    <w:rsid w:val="00180049"/>
    <w:rsid w:val="00180651"/>
    <w:rsid w:val="00192AB6"/>
    <w:rsid w:val="001A09FA"/>
    <w:rsid w:val="001A267C"/>
    <w:rsid w:val="001A319F"/>
    <w:rsid w:val="001A77DE"/>
    <w:rsid w:val="001C4BB0"/>
    <w:rsid w:val="001C51B9"/>
    <w:rsid w:val="001C56E3"/>
    <w:rsid w:val="001C6B76"/>
    <w:rsid w:val="001D156A"/>
    <w:rsid w:val="001D574D"/>
    <w:rsid w:val="001D5A5E"/>
    <w:rsid w:val="001E0277"/>
    <w:rsid w:val="001F0611"/>
    <w:rsid w:val="001F4453"/>
    <w:rsid w:val="001F549F"/>
    <w:rsid w:val="00201A03"/>
    <w:rsid w:val="00202901"/>
    <w:rsid w:val="00214DB6"/>
    <w:rsid w:val="00221CBF"/>
    <w:rsid w:val="0022281C"/>
    <w:rsid w:val="002244C6"/>
    <w:rsid w:val="0022567A"/>
    <w:rsid w:val="002258DB"/>
    <w:rsid w:val="002262D4"/>
    <w:rsid w:val="0022719A"/>
    <w:rsid w:val="00235B32"/>
    <w:rsid w:val="00242D97"/>
    <w:rsid w:val="002459A0"/>
    <w:rsid w:val="00256582"/>
    <w:rsid w:val="0026097E"/>
    <w:rsid w:val="00263FF9"/>
    <w:rsid w:val="0028111C"/>
    <w:rsid w:val="00282890"/>
    <w:rsid w:val="0028313B"/>
    <w:rsid w:val="002855F2"/>
    <w:rsid w:val="00286DC8"/>
    <w:rsid w:val="00292CB0"/>
    <w:rsid w:val="002A2C72"/>
    <w:rsid w:val="002A6296"/>
    <w:rsid w:val="002B04C0"/>
    <w:rsid w:val="002B0523"/>
    <w:rsid w:val="002B0B5C"/>
    <w:rsid w:val="002B1C37"/>
    <w:rsid w:val="002B5729"/>
    <w:rsid w:val="002B783F"/>
    <w:rsid w:val="002C3027"/>
    <w:rsid w:val="002D5883"/>
    <w:rsid w:val="002E4E45"/>
    <w:rsid w:val="002F1DC8"/>
    <w:rsid w:val="00301B88"/>
    <w:rsid w:val="00302927"/>
    <w:rsid w:val="003174FC"/>
    <w:rsid w:val="00333F8B"/>
    <w:rsid w:val="003370AB"/>
    <w:rsid w:val="0034040B"/>
    <w:rsid w:val="00340EFB"/>
    <w:rsid w:val="00351C81"/>
    <w:rsid w:val="00352AE4"/>
    <w:rsid w:val="00352F3D"/>
    <w:rsid w:val="003571CE"/>
    <w:rsid w:val="0036184C"/>
    <w:rsid w:val="00361983"/>
    <w:rsid w:val="00362B53"/>
    <w:rsid w:val="00374EB6"/>
    <w:rsid w:val="00377720"/>
    <w:rsid w:val="00381149"/>
    <w:rsid w:val="003816BE"/>
    <w:rsid w:val="003836FC"/>
    <w:rsid w:val="00383836"/>
    <w:rsid w:val="00383B46"/>
    <w:rsid w:val="00383B4B"/>
    <w:rsid w:val="0038500B"/>
    <w:rsid w:val="0038503C"/>
    <w:rsid w:val="00386F45"/>
    <w:rsid w:val="00387801"/>
    <w:rsid w:val="00392948"/>
    <w:rsid w:val="0039376C"/>
    <w:rsid w:val="00393CB2"/>
    <w:rsid w:val="003A28AF"/>
    <w:rsid w:val="003C536B"/>
    <w:rsid w:val="003C5953"/>
    <w:rsid w:val="003D0C4A"/>
    <w:rsid w:val="003D1941"/>
    <w:rsid w:val="003D223D"/>
    <w:rsid w:val="003D3F02"/>
    <w:rsid w:val="003E0030"/>
    <w:rsid w:val="003E248C"/>
    <w:rsid w:val="003E3DCE"/>
    <w:rsid w:val="003E7854"/>
    <w:rsid w:val="003F0023"/>
    <w:rsid w:val="003F00EB"/>
    <w:rsid w:val="003F3EE4"/>
    <w:rsid w:val="003F6348"/>
    <w:rsid w:val="003F6A0F"/>
    <w:rsid w:val="004027BC"/>
    <w:rsid w:val="00404FC5"/>
    <w:rsid w:val="00405CD6"/>
    <w:rsid w:val="0041452E"/>
    <w:rsid w:val="00415743"/>
    <w:rsid w:val="00443E7B"/>
    <w:rsid w:val="00452840"/>
    <w:rsid w:val="0045709F"/>
    <w:rsid w:val="00460D8B"/>
    <w:rsid w:val="00462F29"/>
    <w:rsid w:val="004675AB"/>
    <w:rsid w:val="00472A8D"/>
    <w:rsid w:val="00475168"/>
    <w:rsid w:val="0048054C"/>
    <w:rsid w:val="00483E51"/>
    <w:rsid w:val="004852F0"/>
    <w:rsid w:val="00485594"/>
    <w:rsid w:val="004857A8"/>
    <w:rsid w:val="004967B5"/>
    <w:rsid w:val="004A0AB0"/>
    <w:rsid w:val="004A5C00"/>
    <w:rsid w:val="004A6E9F"/>
    <w:rsid w:val="004A7D29"/>
    <w:rsid w:val="004B24D2"/>
    <w:rsid w:val="004B3C5B"/>
    <w:rsid w:val="004B3EE8"/>
    <w:rsid w:val="004C0283"/>
    <w:rsid w:val="004C07CB"/>
    <w:rsid w:val="004C4BD9"/>
    <w:rsid w:val="004D0772"/>
    <w:rsid w:val="004D44C5"/>
    <w:rsid w:val="004D74A5"/>
    <w:rsid w:val="004F19D0"/>
    <w:rsid w:val="004F3408"/>
    <w:rsid w:val="00503693"/>
    <w:rsid w:val="0051141D"/>
    <w:rsid w:val="00514943"/>
    <w:rsid w:val="00515122"/>
    <w:rsid w:val="00525AC1"/>
    <w:rsid w:val="00530DCE"/>
    <w:rsid w:val="005326F6"/>
    <w:rsid w:val="00533917"/>
    <w:rsid w:val="0054163E"/>
    <w:rsid w:val="00560C18"/>
    <w:rsid w:val="00565B87"/>
    <w:rsid w:val="00571041"/>
    <w:rsid w:val="005756CF"/>
    <w:rsid w:val="0058226E"/>
    <w:rsid w:val="005828E3"/>
    <w:rsid w:val="00584F82"/>
    <w:rsid w:val="00590390"/>
    <w:rsid w:val="0059089E"/>
    <w:rsid w:val="00590F44"/>
    <w:rsid w:val="00596BD2"/>
    <w:rsid w:val="005A15CA"/>
    <w:rsid w:val="005A1BCC"/>
    <w:rsid w:val="005A2C42"/>
    <w:rsid w:val="005A76CA"/>
    <w:rsid w:val="005B26D3"/>
    <w:rsid w:val="005B363D"/>
    <w:rsid w:val="005B4F8D"/>
    <w:rsid w:val="005B5A8F"/>
    <w:rsid w:val="005C34DB"/>
    <w:rsid w:val="005C70AE"/>
    <w:rsid w:val="005C73BB"/>
    <w:rsid w:val="005D077E"/>
    <w:rsid w:val="005D7CC9"/>
    <w:rsid w:val="005E2DD1"/>
    <w:rsid w:val="005E6D28"/>
    <w:rsid w:val="005F6B9A"/>
    <w:rsid w:val="005F76F1"/>
    <w:rsid w:val="00601B1F"/>
    <w:rsid w:val="00601E45"/>
    <w:rsid w:val="006042E6"/>
    <w:rsid w:val="00606F18"/>
    <w:rsid w:val="00611AFC"/>
    <w:rsid w:val="00611B90"/>
    <w:rsid w:val="00612124"/>
    <w:rsid w:val="006155CD"/>
    <w:rsid w:val="006164E2"/>
    <w:rsid w:val="00621384"/>
    <w:rsid w:val="00624B85"/>
    <w:rsid w:val="00641798"/>
    <w:rsid w:val="00650959"/>
    <w:rsid w:val="00653B07"/>
    <w:rsid w:val="006600D4"/>
    <w:rsid w:val="00660916"/>
    <w:rsid w:val="006726B8"/>
    <w:rsid w:val="00675846"/>
    <w:rsid w:val="0068030C"/>
    <w:rsid w:val="00684101"/>
    <w:rsid w:val="00697E04"/>
    <w:rsid w:val="006A6002"/>
    <w:rsid w:val="006B2166"/>
    <w:rsid w:val="006B4422"/>
    <w:rsid w:val="006B491D"/>
    <w:rsid w:val="006C161B"/>
    <w:rsid w:val="006C788B"/>
    <w:rsid w:val="006D0A3E"/>
    <w:rsid w:val="006D500F"/>
    <w:rsid w:val="006E08FF"/>
    <w:rsid w:val="006E2B8C"/>
    <w:rsid w:val="006E3FB1"/>
    <w:rsid w:val="006F28B1"/>
    <w:rsid w:val="006F38E0"/>
    <w:rsid w:val="006F50D1"/>
    <w:rsid w:val="006F6F26"/>
    <w:rsid w:val="007025E7"/>
    <w:rsid w:val="0070262A"/>
    <w:rsid w:val="007033F5"/>
    <w:rsid w:val="00705EA8"/>
    <w:rsid w:val="00707B08"/>
    <w:rsid w:val="00710A58"/>
    <w:rsid w:val="00711131"/>
    <w:rsid w:val="00711B27"/>
    <w:rsid w:val="007135CD"/>
    <w:rsid w:val="00714DA4"/>
    <w:rsid w:val="00716F6F"/>
    <w:rsid w:val="0072506D"/>
    <w:rsid w:val="0072667C"/>
    <w:rsid w:val="007276E5"/>
    <w:rsid w:val="00730384"/>
    <w:rsid w:val="007309AD"/>
    <w:rsid w:val="00731ABD"/>
    <w:rsid w:val="00736E77"/>
    <w:rsid w:val="00737829"/>
    <w:rsid w:val="0074350B"/>
    <w:rsid w:val="00760898"/>
    <w:rsid w:val="00766459"/>
    <w:rsid w:val="0077246B"/>
    <w:rsid w:val="00773178"/>
    <w:rsid w:val="007746F5"/>
    <w:rsid w:val="007815E8"/>
    <w:rsid w:val="0078450D"/>
    <w:rsid w:val="007905DE"/>
    <w:rsid w:val="0079534A"/>
    <w:rsid w:val="00797153"/>
    <w:rsid w:val="0079788D"/>
    <w:rsid w:val="007A40FB"/>
    <w:rsid w:val="007B0324"/>
    <w:rsid w:val="007B2FF1"/>
    <w:rsid w:val="007C0F2C"/>
    <w:rsid w:val="007C4820"/>
    <w:rsid w:val="007C4E84"/>
    <w:rsid w:val="007D37F4"/>
    <w:rsid w:val="007D4EB8"/>
    <w:rsid w:val="007D7800"/>
    <w:rsid w:val="007E2765"/>
    <w:rsid w:val="007F0635"/>
    <w:rsid w:val="007F6855"/>
    <w:rsid w:val="008011DA"/>
    <w:rsid w:val="00801315"/>
    <w:rsid w:val="008020B6"/>
    <w:rsid w:val="00807F92"/>
    <w:rsid w:val="0081007C"/>
    <w:rsid w:val="00816836"/>
    <w:rsid w:val="00821260"/>
    <w:rsid w:val="00822F9E"/>
    <w:rsid w:val="00823781"/>
    <w:rsid w:val="00823EDE"/>
    <w:rsid w:val="00825E76"/>
    <w:rsid w:val="00826B55"/>
    <w:rsid w:val="008310BE"/>
    <w:rsid w:val="00836064"/>
    <w:rsid w:val="008376C7"/>
    <w:rsid w:val="00842F5F"/>
    <w:rsid w:val="0085520E"/>
    <w:rsid w:val="00857F97"/>
    <w:rsid w:val="008674EF"/>
    <w:rsid w:val="0087134F"/>
    <w:rsid w:val="00874C48"/>
    <w:rsid w:val="00880C9B"/>
    <w:rsid w:val="008863D0"/>
    <w:rsid w:val="00897F14"/>
    <w:rsid w:val="008A1B56"/>
    <w:rsid w:val="008A1F2D"/>
    <w:rsid w:val="008A6511"/>
    <w:rsid w:val="008A7E1F"/>
    <w:rsid w:val="008B0875"/>
    <w:rsid w:val="008B0C21"/>
    <w:rsid w:val="008B21A9"/>
    <w:rsid w:val="008B22E8"/>
    <w:rsid w:val="008C14A8"/>
    <w:rsid w:val="008C5BB3"/>
    <w:rsid w:val="008C601D"/>
    <w:rsid w:val="008C6E97"/>
    <w:rsid w:val="008D0B1F"/>
    <w:rsid w:val="008D23DD"/>
    <w:rsid w:val="008D28AF"/>
    <w:rsid w:val="008D76C6"/>
    <w:rsid w:val="008E67E0"/>
    <w:rsid w:val="008F3490"/>
    <w:rsid w:val="008F5D02"/>
    <w:rsid w:val="008F7FB5"/>
    <w:rsid w:val="009015E5"/>
    <w:rsid w:val="00905441"/>
    <w:rsid w:val="00913119"/>
    <w:rsid w:val="00920094"/>
    <w:rsid w:val="0092106D"/>
    <w:rsid w:val="00921412"/>
    <w:rsid w:val="009243B1"/>
    <w:rsid w:val="009317B4"/>
    <w:rsid w:val="00931FD7"/>
    <w:rsid w:val="009323D9"/>
    <w:rsid w:val="009349CE"/>
    <w:rsid w:val="00936448"/>
    <w:rsid w:val="00936BE0"/>
    <w:rsid w:val="00941446"/>
    <w:rsid w:val="00950610"/>
    <w:rsid w:val="00951961"/>
    <w:rsid w:val="00954143"/>
    <w:rsid w:val="0095476A"/>
    <w:rsid w:val="00960542"/>
    <w:rsid w:val="009628E2"/>
    <w:rsid w:val="00962B4E"/>
    <w:rsid w:val="00962D6F"/>
    <w:rsid w:val="009662BB"/>
    <w:rsid w:val="00966939"/>
    <w:rsid w:val="00967A3A"/>
    <w:rsid w:val="0097208E"/>
    <w:rsid w:val="009766BA"/>
    <w:rsid w:val="00976BDD"/>
    <w:rsid w:val="00981D15"/>
    <w:rsid w:val="00984299"/>
    <w:rsid w:val="009912F7"/>
    <w:rsid w:val="00992B3C"/>
    <w:rsid w:val="00994811"/>
    <w:rsid w:val="009B2E2D"/>
    <w:rsid w:val="009B487F"/>
    <w:rsid w:val="009B5108"/>
    <w:rsid w:val="009C1950"/>
    <w:rsid w:val="009C57AD"/>
    <w:rsid w:val="009C754F"/>
    <w:rsid w:val="009D37BF"/>
    <w:rsid w:val="009E17D5"/>
    <w:rsid w:val="009E1A48"/>
    <w:rsid w:val="009E20A6"/>
    <w:rsid w:val="009E2C2A"/>
    <w:rsid w:val="009E79F9"/>
    <w:rsid w:val="009F0698"/>
    <w:rsid w:val="009F1A56"/>
    <w:rsid w:val="009F4BEC"/>
    <w:rsid w:val="009F78A1"/>
    <w:rsid w:val="00A03E27"/>
    <w:rsid w:val="00A05E1C"/>
    <w:rsid w:val="00A15705"/>
    <w:rsid w:val="00A25C52"/>
    <w:rsid w:val="00A27C46"/>
    <w:rsid w:val="00A368AC"/>
    <w:rsid w:val="00A37896"/>
    <w:rsid w:val="00A440D8"/>
    <w:rsid w:val="00A44D1B"/>
    <w:rsid w:val="00A45CDE"/>
    <w:rsid w:val="00A47184"/>
    <w:rsid w:val="00A538A2"/>
    <w:rsid w:val="00A53C64"/>
    <w:rsid w:val="00A621DE"/>
    <w:rsid w:val="00A63D14"/>
    <w:rsid w:val="00A71D81"/>
    <w:rsid w:val="00A84580"/>
    <w:rsid w:val="00A86D47"/>
    <w:rsid w:val="00A940CD"/>
    <w:rsid w:val="00AA40A7"/>
    <w:rsid w:val="00AB71B0"/>
    <w:rsid w:val="00AC1372"/>
    <w:rsid w:val="00AC7A8D"/>
    <w:rsid w:val="00AD09D9"/>
    <w:rsid w:val="00AD2B96"/>
    <w:rsid w:val="00AD5894"/>
    <w:rsid w:val="00AD591E"/>
    <w:rsid w:val="00AE40DC"/>
    <w:rsid w:val="00AE7FF7"/>
    <w:rsid w:val="00AF0446"/>
    <w:rsid w:val="00B0247C"/>
    <w:rsid w:val="00B05652"/>
    <w:rsid w:val="00B07AA7"/>
    <w:rsid w:val="00B10426"/>
    <w:rsid w:val="00B149CD"/>
    <w:rsid w:val="00B169E3"/>
    <w:rsid w:val="00B1723F"/>
    <w:rsid w:val="00B26F50"/>
    <w:rsid w:val="00B37002"/>
    <w:rsid w:val="00B427C9"/>
    <w:rsid w:val="00B44DFF"/>
    <w:rsid w:val="00B50B6B"/>
    <w:rsid w:val="00B52825"/>
    <w:rsid w:val="00B562F6"/>
    <w:rsid w:val="00B64CDE"/>
    <w:rsid w:val="00B702B7"/>
    <w:rsid w:val="00B716DD"/>
    <w:rsid w:val="00B75F84"/>
    <w:rsid w:val="00B80B1F"/>
    <w:rsid w:val="00B81D8D"/>
    <w:rsid w:val="00B82B5A"/>
    <w:rsid w:val="00B864BE"/>
    <w:rsid w:val="00B93D63"/>
    <w:rsid w:val="00B94CE9"/>
    <w:rsid w:val="00B9567C"/>
    <w:rsid w:val="00BA2C63"/>
    <w:rsid w:val="00BA3655"/>
    <w:rsid w:val="00BB3FC6"/>
    <w:rsid w:val="00BB60F9"/>
    <w:rsid w:val="00BB62BE"/>
    <w:rsid w:val="00BC2F97"/>
    <w:rsid w:val="00BC38B7"/>
    <w:rsid w:val="00BC39A1"/>
    <w:rsid w:val="00BD2C6D"/>
    <w:rsid w:val="00BD3B3F"/>
    <w:rsid w:val="00BD5CD9"/>
    <w:rsid w:val="00BF18A9"/>
    <w:rsid w:val="00BF282F"/>
    <w:rsid w:val="00C020A0"/>
    <w:rsid w:val="00C06C48"/>
    <w:rsid w:val="00C14634"/>
    <w:rsid w:val="00C146D5"/>
    <w:rsid w:val="00C252D7"/>
    <w:rsid w:val="00C25CE9"/>
    <w:rsid w:val="00C341C6"/>
    <w:rsid w:val="00C36635"/>
    <w:rsid w:val="00C36FD1"/>
    <w:rsid w:val="00C40273"/>
    <w:rsid w:val="00C4339A"/>
    <w:rsid w:val="00C46F54"/>
    <w:rsid w:val="00C53601"/>
    <w:rsid w:val="00C57D9C"/>
    <w:rsid w:val="00C62BC3"/>
    <w:rsid w:val="00C70923"/>
    <w:rsid w:val="00C828BE"/>
    <w:rsid w:val="00C8318D"/>
    <w:rsid w:val="00C84C52"/>
    <w:rsid w:val="00C970FC"/>
    <w:rsid w:val="00CA25E5"/>
    <w:rsid w:val="00CB4889"/>
    <w:rsid w:val="00CB6856"/>
    <w:rsid w:val="00CB77DB"/>
    <w:rsid w:val="00CC75BD"/>
    <w:rsid w:val="00CC785D"/>
    <w:rsid w:val="00CD4BF8"/>
    <w:rsid w:val="00CE05DF"/>
    <w:rsid w:val="00CE0B6B"/>
    <w:rsid w:val="00CE1D01"/>
    <w:rsid w:val="00CE412D"/>
    <w:rsid w:val="00CF12C6"/>
    <w:rsid w:val="00CF4CBC"/>
    <w:rsid w:val="00CF60B7"/>
    <w:rsid w:val="00D124FC"/>
    <w:rsid w:val="00D12F8B"/>
    <w:rsid w:val="00D1409D"/>
    <w:rsid w:val="00D15607"/>
    <w:rsid w:val="00D248B4"/>
    <w:rsid w:val="00D25FAC"/>
    <w:rsid w:val="00D31FE4"/>
    <w:rsid w:val="00D350F9"/>
    <w:rsid w:val="00D41E00"/>
    <w:rsid w:val="00D4559D"/>
    <w:rsid w:val="00D51261"/>
    <w:rsid w:val="00D679CA"/>
    <w:rsid w:val="00D70D55"/>
    <w:rsid w:val="00D75208"/>
    <w:rsid w:val="00D849E3"/>
    <w:rsid w:val="00D8663A"/>
    <w:rsid w:val="00DA7C2B"/>
    <w:rsid w:val="00DB7354"/>
    <w:rsid w:val="00DC38F3"/>
    <w:rsid w:val="00DC4339"/>
    <w:rsid w:val="00DC4DA7"/>
    <w:rsid w:val="00DE56C0"/>
    <w:rsid w:val="00DF141E"/>
    <w:rsid w:val="00DF4332"/>
    <w:rsid w:val="00E05450"/>
    <w:rsid w:val="00E075A6"/>
    <w:rsid w:val="00E13A1D"/>
    <w:rsid w:val="00E1523F"/>
    <w:rsid w:val="00E1544B"/>
    <w:rsid w:val="00E22BA4"/>
    <w:rsid w:val="00E27101"/>
    <w:rsid w:val="00E27438"/>
    <w:rsid w:val="00E30C39"/>
    <w:rsid w:val="00E339D9"/>
    <w:rsid w:val="00E42D78"/>
    <w:rsid w:val="00E507F0"/>
    <w:rsid w:val="00E56A9C"/>
    <w:rsid w:val="00E70E84"/>
    <w:rsid w:val="00E71990"/>
    <w:rsid w:val="00E75709"/>
    <w:rsid w:val="00E81755"/>
    <w:rsid w:val="00E824C8"/>
    <w:rsid w:val="00E83832"/>
    <w:rsid w:val="00E846D9"/>
    <w:rsid w:val="00E85150"/>
    <w:rsid w:val="00E85532"/>
    <w:rsid w:val="00E913D2"/>
    <w:rsid w:val="00E9331E"/>
    <w:rsid w:val="00E93B60"/>
    <w:rsid w:val="00EA1221"/>
    <w:rsid w:val="00EA5D66"/>
    <w:rsid w:val="00EB6120"/>
    <w:rsid w:val="00EC36F5"/>
    <w:rsid w:val="00EC48E9"/>
    <w:rsid w:val="00EC4993"/>
    <w:rsid w:val="00EC4B0E"/>
    <w:rsid w:val="00EC6F9C"/>
    <w:rsid w:val="00ED0114"/>
    <w:rsid w:val="00ED1085"/>
    <w:rsid w:val="00ED6228"/>
    <w:rsid w:val="00ED6EF8"/>
    <w:rsid w:val="00EE05ED"/>
    <w:rsid w:val="00EE25FB"/>
    <w:rsid w:val="00EE3429"/>
    <w:rsid w:val="00EE35B3"/>
    <w:rsid w:val="00EE4A67"/>
    <w:rsid w:val="00EE4C52"/>
    <w:rsid w:val="00EE4E92"/>
    <w:rsid w:val="00EE5607"/>
    <w:rsid w:val="00EF2624"/>
    <w:rsid w:val="00F02AEE"/>
    <w:rsid w:val="00F111C7"/>
    <w:rsid w:val="00F11B24"/>
    <w:rsid w:val="00F12FDB"/>
    <w:rsid w:val="00F22E7F"/>
    <w:rsid w:val="00F24AF5"/>
    <w:rsid w:val="00F36CBF"/>
    <w:rsid w:val="00F37A82"/>
    <w:rsid w:val="00F45C35"/>
    <w:rsid w:val="00F473A3"/>
    <w:rsid w:val="00F5673F"/>
    <w:rsid w:val="00F64A21"/>
    <w:rsid w:val="00F66B0F"/>
    <w:rsid w:val="00F83F3C"/>
    <w:rsid w:val="00F85A5F"/>
    <w:rsid w:val="00F879B8"/>
    <w:rsid w:val="00F92743"/>
    <w:rsid w:val="00FA02CE"/>
    <w:rsid w:val="00FB0EB5"/>
    <w:rsid w:val="00FB2F1D"/>
    <w:rsid w:val="00FB707A"/>
    <w:rsid w:val="00FC07F7"/>
    <w:rsid w:val="00FD340C"/>
    <w:rsid w:val="00FD5352"/>
    <w:rsid w:val="00FE4ABC"/>
    <w:rsid w:val="01843DB4"/>
    <w:rsid w:val="019123B5"/>
    <w:rsid w:val="01DB8F5C"/>
    <w:rsid w:val="021CFDF1"/>
    <w:rsid w:val="023E7651"/>
    <w:rsid w:val="02AABB18"/>
    <w:rsid w:val="0312071C"/>
    <w:rsid w:val="0361B0B6"/>
    <w:rsid w:val="039B5AF0"/>
    <w:rsid w:val="03ABC986"/>
    <w:rsid w:val="03DC5AD6"/>
    <w:rsid w:val="04009351"/>
    <w:rsid w:val="043765EA"/>
    <w:rsid w:val="04B44EC2"/>
    <w:rsid w:val="04FCA8D5"/>
    <w:rsid w:val="0512B6D8"/>
    <w:rsid w:val="0542CBDB"/>
    <w:rsid w:val="055742DD"/>
    <w:rsid w:val="057628E5"/>
    <w:rsid w:val="05D679E5"/>
    <w:rsid w:val="0657E0B6"/>
    <w:rsid w:val="067DBF7E"/>
    <w:rsid w:val="0691444A"/>
    <w:rsid w:val="0739E503"/>
    <w:rsid w:val="074FFB0D"/>
    <w:rsid w:val="07C7E887"/>
    <w:rsid w:val="08402612"/>
    <w:rsid w:val="084A579A"/>
    <w:rsid w:val="0853A4EB"/>
    <w:rsid w:val="086A89CC"/>
    <w:rsid w:val="08B75D4B"/>
    <w:rsid w:val="08DE7ED9"/>
    <w:rsid w:val="093CADB1"/>
    <w:rsid w:val="093CEA8C"/>
    <w:rsid w:val="095C7DDF"/>
    <w:rsid w:val="0963B8E8"/>
    <w:rsid w:val="098148A0"/>
    <w:rsid w:val="09901AFF"/>
    <w:rsid w:val="09D5695C"/>
    <w:rsid w:val="09D9CE1B"/>
    <w:rsid w:val="0BDF6B25"/>
    <w:rsid w:val="0C181512"/>
    <w:rsid w:val="0C2B8E25"/>
    <w:rsid w:val="0C945E74"/>
    <w:rsid w:val="0CBFCE6E"/>
    <w:rsid w:val="0CC4548C"/>
    <w:rsid w:val="0DCC3A00"/>
    <w:rsid w:val="0DE1850D"/>
    <w:rsid w:val="0DED6DBF"/>
    <w:rsid w:val="0E28D3B7"/>
    <w:rsid w:val="0E599E24"/>
    <w:rsid w:val="0F041F03"/>
    <w:rsid w:val="0F34A82E"/>
    <w:rsid w:val="0F4CD44D"/>
    <w:rsid w:val="0F67BF4F"/>
    <w:rsid w:val="1026C474"/>
    <w:rsid w:val="1059C093"/>
    <w:rsid w:val="109529CB"/>
    <w:rsid w:val="109C2907"/>
    <w:rsid w:val="10A1556C"/>
    <w:rsid w:val="10BF9C36"/>
    <w:rsid w:val="10F1322F"/>
    <w:rsid w:val="115A8AC4"/>
    <w:rsid w:val="11B8DBE6"/>
    <w:rsid w:val="11C3FB32"/>
    <w:rsid w:val="11CFE683"/>
    <w:rsid w:val="11E786ED"/>
    <w:rsid w:val="12567CE3"/>
    <w:rsid w:val="125A091B"/>
    <w:rsid w:val="129720A2"/>
    <w:rsid w:val="129B3049"/>
    <w:rsid w:val="130D3403"/>
    <w:rsid w:val="1316ACDB"/>
    <w:rsid w:val="13AC3FCE"/>
    <w:rsid w:val="141D60D4"/>
    <w:rsid w:val="1468CC9F"/>
    <w:rsid w:val="148C32AC"/>
    <w:rsid w:val="148CCD5F"/>
    <w:rsid w:val="14B41D6B"/>
    <w:rsid w:val="14E575FE"/>
    <w:rsid w:val="1591896B"/>
    <w:rsid w:val="15BD2EF2"/>
    <w:rsid w:val="15EB7EB2"/>
    <w:rsid w:val="16610868"/>
    <w:rsid w:val="16AE0943"/>
    <w:rsid w:val="16E3F5D5"/>
    <w:rsid w:val="1732C997"/>
    <w:rsid w:val="173E17E8"/>
    <w:rsid w:val="176157A2"/>
    <w:rsid w:val="17728CAE"/>
    <w:rsid w:val="17D61F25"/>
    <w:rsid w:val="17FD7DC8"/>
    <w:rsid w:val="18104F1B"/>
    <w:rsid w:val="1839FA83"/>
    <w:rsid w:val="1854E4BE"/>
    <w:rsid w:val="18713020"/>
    <w:rsid w:val="192B7B2D"/>
    <w:rsid w:val="1946C131"/>
    <w:rsid w:val="19BB94D4"/>
    <w:rsid w:val="19C4A437"/>
    <w:rsid w:val="19D34917"/>
    <w:rsid w:val="19E706C4"/>
    <w:rsid w:val="19F9A654"/>
    <w:rsid w:val="1A0D1556"/>
    <w:rsid w:val="1A215A48"/>
    <w:rsid w:val="1A7B6784"/>
    <w:rsid w:val="1ADD6788"/>
    <w:rsid w:val="1AF66F25"/>
    <w:rsid w:val="1B914F35"/>
    <w:rsid w:val="1BA6F633"/>
    <w:rsid w:val="1BCDF519"/>
    <w:rsid w:val="1C6B5DE5"/>
    <w:rsid w:val="1CC7B93F"/>
    <w:rsid w:val="1CFC42A8"/>
    <w:rsid w:val="1D37B932"/>
    <w:rsid w:val="1D405C09"/>
    <w:rsid w:val="1D9F73C8"/>
    <w:rsid w:val="1DEEE1E1"/>
    <w:rsid w:val="1ED54A1A"/>
    <w:rsid w:val="1EDA9ED9"/>
    <w:rsid w:val="1EFA5C8A"/>
    <w:rsid w:val="1FB17FCE"/>
    <w:rsid w:val="2038BEF5"/>
    <w:rsid w:val="2040AA79"/>
    <w:rsid w:val="20890DAA"/>
    <w:rsid w:val="20BDC47F"/>
    <w:rsid w:val="21276345"/>
    <w:rsid w:val="216C8B41"/>
    <w:rsid w:val="21766B7D"/>
    <w:rsid w:val="21A999EC"/>
    <w:rsid w:val="22690BC6"/>
    <w:rsid w:val="2332DD70"/>
    <w:rsid w:val="23AA7AE5"/>
    <w:rsid w:val="23D64C1E"/>
    <w:rsid w:val="247DC8A1"/>
    <w:rsid w:val="24A36245"/>
    <w:rsid w:val="24B535A9"/>
    <w:rsid w:val="258139B5"/>
    <w:rsid w:val="259C754E"/>
    <w:rsid w:val="25A56309"/>
    <w:rsid w:val="262A692A"/>
    <w:rsid w:val="267AEE31"/>
    <w:rsid w:val="2691FF36"/>
    <w:rsid w:val="269F5535"/>
    <w:rsid w:val="26A8A9B9"/>
    <w:rsid w:val="26D239BE"/>
    <w:rsid w:val="26EC9374"/>
    <w:rsid w:val="27117AB6"/>
    <w:rsid w:val="276A7B07"/>
    <w:rsid w:val="27A86E6E"/>
    <w:rsid w:val="27D47470"/>
    <w:rsid w:val="27E42C58"/>
    <w:rsid w:val="27FAE583"/>
    <w:rsid w:val="281F017F"/>
    <w:rsid w:val="2837C1B8"/>
    <w:rsid w:val="28388984"/>
    <w:rsid w:val="286A1B59"/>
    <w:rsid w:val="289EA488"/>
    <w:rsid w:val="28AD1941"/>
    <w:rsid w:val="292C8014"/>
    <w:rsid w:val="29564728"/>
    <w:rsid w:val="297679BC"/>
    <w:rsid w:val="2987EDA6"/>
    <w:rsid w:val="29CE3BF4"/>
    <w:rsid w:val="2A48E9A2"/>
    <w:rsid w:val="2A63E41C"/>
    <w:rsid w:val="2A714450"/>
    <w:rsid w:val="2AE89A34"/>
    <w:rsid w:val="2B8F2E24"/>
    <w:rsid w:val="2BF4828C"/>
    <w:rsid w:val="2C743541"/>
    <w:rsid w:val="2C7AE56F"/>
    <w:rsid w:val="2C980E70"/>
    <w:rsid w:val="2CC5A279"/>
    <w:rsid w:val="2D58B8FE"/>
    <w:rsid w:val="2D85217C"/>
    <w:rsid w:val="2E31B9DE"/>
    <w:rsid w:val="2E595484"/>
    <w:rsid w:val="2EED18B5"/>
    <w:rsid w:val="2F36D462"/>
    <w:rsid w:val="2FB52CA4"/>
    <w:rsid w:val="2FD70499"/>
    <w:rsid w:val="2FF2EE33"/>
    <w:rsid w:val="314E85B3"/>
    <w:rsid w:val="31732525"/>
    <w:rsid w:val="31AD4BA3"/>
    <w:rsid w:val="31EC856F"/>
    <w:rsid w:val="31F395EC"/>
    <w:rsid w:val="324BE637"/>
    <w:rsid w:val="325C763A"/>
    <w:rsid w:val="32663495"/>
    <w:rsid w:val="330D85B4"/>
    <w:rsid w:val="3327209B"/>
    <w:rsid w:val="33B5B6DC"/>
    <w:rsid w:val="3434B80D"/>
    <w:rsid w:val="343850C4"/>
    <w:rsid w:val="34BA7D16"/>
    <w:rsid w:val="354364AD"/>
    <w:rsid w:val="3543A8CC"/>
    <w:rsid w:val="3545DB3B"/>
    <w:rsid w:val="3549C946"/>
    <w:rsid w:val="35D0886E"/>
    <w:rsid w:val="35FC8138"/>
    <w:rsid w:val="362B5D95"/>
    <w:rsid w:val="366E197F"/>
    <w:rsid w:val="366FE6C6"/>
    <w:rsid w:val="36749B57"/>
    <w:rsid w:val="367F43C4"/>
    <w:rsid w:val="369A1576"/>
    <w:rsid w:val="36AC42D9"/>
    <w:rsid w:val="36BC213F"/>
    <w:rsid w:val="3713012A"/>
    <w:rsid w:val="3723B510"/>
    <w:rsid w:val="37E67766"/>
    <w:rsid w:val="3889E257"/>
    <w:rsid w:val="38969A33"/>
    <w:rsid w:val="3902216F"/>
    <w:rsid w:val="3925AC78"/>
    <w:rsid w:val="393C6995"/>
    <w:rsid w:val="396A3099"/>
    <w:rsid w:val="39DADE98"/>
    <w:rsid w:val="3A357749"/>
    <w:rsid w:val="3AFD412A"/>
    <w:rsid w:val="3B2C0C52"/>
    <w:rsid w:val="3BB0ACAD"/>
    <w:rsid w:val="3BC10005"/>
    <w:rsid w:val="3BFB4A0C"/>
    <w:rsid w:val="3C85D47A"/>
    <w:rsid w:val="3C923BEB"/>
    <w:rsid w:val="3CAA3FA8"/>
    <w:rsid w:val="3D0C583C"/>
    <w:rsid w:val="3D60753E"/>
    <w:rsid w:val="3D713C21"/>
    <w:rsid w:val="3E5077D9"/>
    <w:rsid w:val="3E93D31E"/>
    <w:rsid w:val="3EAF43B4"/>
    <w:rsid w:val="3EFB9336"/>
    <w:rsid w:val="3FAEB442"/>
    <w:rsid w:val="4095093D"/>
    <w:rsid w:val="40A2662A"/>
    <w:rsid w:val="40DD09ED"/>
    <w:rsid w:val="40DE7D6E"/>
    <w:rsid w:val="42435716"/>
    <w:rsid w:val="42516027"/>
    <w:rsid w:val="42F2D375"/>
    <w:rsid w:val="42FB303A"/>
    <w:rsid w:val="4352B5FB"/>
    <w:rsid w:val="43A2E9E1"/>
    <w:rsid w:val="43E2CD2A"/>
    <w:rsid w:val="441BF17D"/>
    <w:rsid w:val="446C28A0"/>
    <w:rsid w:val="448EA3D6"/>
    <w:rsid w:val="44D640A3"/>
    <w:rsid w:val="45121C17"/>
    <w:rsid w:val="4561EE9B"/>
    <w:rsid w:val="458DC4DF"/>
    <w:rsid w:val="45BBAE67"/>
    <w:rsid w:val="45BDB007"/>
    <w:rsid w:val="45C3E091"/>
    <w:rsid w:val="45FEAF74"/>
    <w:rsid w:val="4602D04F"/>
    <w:rsid w:val="46035257"/>
    <w:rsid w:val="46204A2B"/>
    <w:rsid w:val="465192CE"/>
    <w:rsid w:val="466903D6"/>
    <w:rsid w:val="46A81382"/>
    <w:rsid w:val="46BCD86F"/>
    <w:rsid w:val="46F19889"/>
    <w:rsid w:val="46F5773A"/>
    <w:rsid w:val="4703099B"/>
    <w:rsid w:val="474A6D1A"/>
    <w:rsid w:val="4770A876"/>
    <w:rsid w:val="47A3FC33"/>
    <w:rsid w:val="47FEE87B"/>
    <w:rsid w:val="48273AD2"/>
    <w:rsid w:val="484BB7D1"/>
    <w:rsid w:val="48BC4B8D"/>
    <w:rsid w:val="48D59765"/>
    <w:rsid w:val="4929A8E6"/>
    <w:rsid w:val="496112A9"/>
    <w:rsid w:val="49709813"/>
    <w:rsid w:val="4A375571"/>
    <w:rsid w:val="4AA2FB86"/>
    <w:rsid w:val="4B0C6061"/>
    <w:rsid w:val="4B284256"/>
    <w:rsid w:val="4B3D67C2"/>
    <w:rsid w:val="4B7288A6"/>
    <w:rsid w:val="4B8BA806"/>
    <w:rsid w:val="4BB5CA91"/>
    <w:rsid w:val="4C1E0E57"/>
    <w:rsid w:val="4C5DDB42"/>
    <w:rsid w:val="4C7A218B"/>
    <w:rsid w:val="4C9B39B8"/>
    <w:rsid w:val="4CE6C37A"/>
    <w:rsid w:val="4D046736"/>
    <w:rsid w:val="4D1D856B"/>
    <w:rsid w:val="4D53D823"/>
    <w:rsid w:val="4D7B31C4"/>
    <w:rsid w:val="4D879342"/>
    <w:rsid w:val="4DE4456E"/>
    <w:rsid w:val="4E07E1AB"/>
    <w:rsid w:val="4E0ADDE1"/>
    <w:rsid w:val="4E2B3E68"/>
    <w:rsid w:val="4E88C03A"/>
    <w:rsid w:val="4E99D86D"/>
    <w:rsid w:val="4ECFF16A"/>
    <w:rsid w:val="4EDBABAC"/>
    <w:rsid w:val="4F239CF8"/>
    <w:rsid w:val="4F371630"/>
    <w:rsid w:val="4FE2DD18"/>
    <w:rsid w:val="4FEDEE09"/>
    <w:rsid w:val="4FFF5FE7"/>
    <w:rsid w:val="5063612B"/>
    <w:rsid w:val="50BACD1C"/>
    <w:rsid w:val="50CF4AF8"/>
    <w:rsid w:val="51086738"/>
    <w:rsid w:val="512977D8"/>
    <w:rsid w:val="51F9CFCD"/>
    <w:rsid w:val="52022DB7"/>
    <w:rsid w:val="524A03FD"/>
    <w:rsid w:val="52C1E00B"/>
    <w:rsid w:val="52D16868"/>
    <w:rsid w:val="5334BDF2"/>
    <w:rsid w:val="536CB1FF"/>
    <w:rsid w:val="539E64AD"/>
    <w:rsid w:val="543C7457"/>
    <w:rsid w:val="54E0C60B"/>
    <w:rsid w:val="55419CAE"/>
    <w:rsid w:val="5597530A"/>
    <w:rsid w:val="559FBB62"/>
    <w:rsid w:val="55C94CC6"/>
    <w:rsid w:val="55E257EE"/>
    <w:rsid w:val="564DF3E1"/>
    <w:rsid w:val="56DC0B01"/>
    <w:rsid w:val="5700E7BE"/>
    <w:rsid w:val="5718014E"/>
    <w:rsid w:val="57687E6A"/>
    <w:rsid w:val="579B9D18"/>
    <w:rsid w:val="580DCD7E"/>
    <w:rsid w:val="5853E867"/>
    <w:rsid w:val="586BF07E"/>
    <w:rsid w:val="587EF946"/>
    <w:rsid w:val="58C7940C"/>
    <w:rsid w:val="58D43133"/>
    <w:rsid w:val="59562AB6"/>
    <w:rsid w:val="5964D958"/>
    <w:rsid w:val="59F372E7"/>
    <w:rsid w:val="59FE3625"/>
    <w:rsid w:val="5A30393B"/>
    <w:rsid w:val="5A6BB699"/>
    <w:rsid w:val="5A7B3CFD"/>
    <w:rsid w:val="5AC4789B"/>
    <w:rsid w:val="5AE09FA9"/>
    <w:rsid w:val="5AFE53BF"/>
    <w:rsid w:val="5B01A854"/>
    <w:rsid w:val="5B24536F"/>
    <w:rsid w:val="5B54C01D"/>
    <w:rsid w:val="5BF0B0BD"/>
    <w:rsid w:val="5C3037C2"/>
    <w:rsid w:val="5C5EB4B9"/>
    <w:rsid w:val="5C85EA54"/>
    <w:rsid w:val="5CDBDEAE"/>
    <w:rsid w:val="5CF24A8D"/>
    <w:rsid w:val="5D00397E"/>
    <w:rsid w:val="5D07120D"/>
    <w:rsid w:val="5D338A5C"/>
    <w:rsid w:val="5DFD6AD6"/>
    <w:rsid w:val="5E751706"/>
    <w:rsid w:val="5ECDB47F"/>
    <w:rsid w:val="5EDDBE1E"/>
    <w:rsid w:val="5EEC357B"/>
    <w:rsid w:val="5F2AE241"/>
    <w:rsid w:val="5F392299"/>
    <w:rsid w:val="5F3F8510"/>
    <w:rsid w:val="5F5A67F2"/>
    <w:rsid w:val="5F702F0C"/>
    <w:rsid w:val="5F923FC0"/>
    <w:rsid w:val="5FAC3948"/>
    <w:rsid w:val="5FD63F70"/>
    <w:rsid w:val="5FD7EFC8"/>
    <w:rsid w:val="5FDE9C35"/>
    <w:rsid w:val="5FE3931B"/>
    <w:rsid w:val="5FF9A8C1"/>
    <w:rsid w:val="60A0D361"/>
    <w:rsid w:val="61042561"/>
    <w:rsid w:val="61997D13"/>
    <w:rsid w:val="619C7910"/>
    <w:rsid w:val="61BA45EA"/>
    <w:rsid w:val="61EF57AE"/>
    <w:rsid w:val="61F04CCD"/>
    <w:rsid w:val="622D9ABF"/>
    <w:rsid w:val="62400466"/>
    <w:rsid w:val="62401D79"/>
    <w:rsid w:val="625710E6"/>
    <w:rsid w:val="62EE0B29"/>
    <w:rsid w:val="63D291D5"/>
    <w:rsid w:val="63EF136F"/>
    <w:rsid w:val="64987089"/>
    <w:rsid w:val="6533C7BD"/>
    <w:rsid w:val="6543ED16"/>
    <w:rsid w:val="657744A1"/>
    <w:rsid w:val="65B9C821"/>
    <w:rsid w:val="65E34348"/>
    <w:rsid w:val="65FAC889"/>
    <w:rsid w:val="662C17C6"/>
    <w:rsid w:val="664A7E64"/>
    <w:rsid w:val="6688C772"/>
    <w:rsid w:val="671A348C"/>
    <w:rsid w:val="673B87E9"/>
    <w:rsid w:val="67855D4A"/>
    <w:rsid w:val="6790048C"/>
    <w:rsid w:val="67A00D4C"/>
    <w:rsid w:val="67AB0AE8"/>
    <w:rsid w:val="68511AB7"/>
    <w:rsid w:val="6870977B"/>
    <w:rsid w:val="68A4B599"/>
    <w:rsid w:val="68E1F083"/>
    <w:rsid w:val="692237E2"/>
    <w:rsid w:val="693FAF2A"/>
    <w:rsid w:val="6941B0F4"/>
    <w:rsid w:val="694732C4"/>
    <w:rsid w:val="696C52B1"/>
    <w:rsid w:val="6A0EE33C"/>
    <w:rsid w:val="6A718A8B"/>
    <w:rsid w:val="6AB6F0AA"/>
    <w:rsid w:val="6ADE883E"/>
    <w:rsid w:val="6AF5993D"/>
    <w:rsid w:val="6C35CDF7"/>
    <w:rsid w:val="6C9D0DD1"/>
    <w:rsid w:val="6CC606A7"/>
    <w:rsid w:val="6CFACE7F"/>
    <w:rsid w:val="6D5CA9F7"/>
    <w:rsid w:val="6D71C506"/>
    <w:rsid w:val="6D830A51"/>
    <w:rsid w:val="6DDDE101"/>
    <w:rsid w:val="6E16B5AE"/>
    <w:rsid w:val="6E2D0A21"/>
    <w:rsid w:val="6E3BCADB"/>
    <w:rsid w:val="6E8FE033"/>
    <w:rsid w:val="6E9E8C60"/>
    <w:rsid w:val="6EE84798"/>
    <w:rsid w:val="6EF87A58"/>
    <w:rsid w:val="6F1BA0F9"/>
    <w:rsid w:val="6F2E58D0"/>
    <w:rsid w:val="6F54A293"/>
    <w:rsid w:val="6FCDC96B"/>
    <w:rsid w:val="6FD53C4A"/>
    <w:rsid w:val="6FF37DAF"/>
    <w:rsid w:val="701790A0"/>
    <w:rsid w:val="703A5CC1"/>
    <w:rsid w:val="70501D05"/>
    <w:rsid w:val="707B3A94"/>
    <w:rsid w:val="708F5073"/>
    <w:rsid w:val="710EE3C5"/>
    <w:rsid w:val="72001F10"/>
    <w:rsid w:val="720DBF42"/>
    <w:rsid w:val="7241E78D"/>
    <w:rsid w:val="72D27418"/>
    <w:rsid w:val="72E938A8"/>
    <w:rsid w:val="7344BED5"/>
    <w:rsid w:val="73A123A0"/>
    <w:rsid w:val="7400E11B"/>
    <w:rsid w:val="7407569D"/>
    <w:rsid w:val="742CDC06"/>
    <w:rsid w:val="7465C076"/>
    <w:rsid w:val="747A6C46"/>
    <w:rsid w:val="748753AB"/>
    <w:rsid w:val="74F46915"/>
    <w:rsid w:val="7558E02D"/>
    <w:rsid w:val="7560F4C5"/>
    <w:rsid w:val="75F90963"/>
    <w:rsid w:val="7636686D"/>
    <w:rsid w:val="768BB99B"/>
    <w:rsid w:val="76D39033"/>
    <w:rsid w:val="76FA1079"/>
    <w:rsid w:val="77833A82"/>
    <w:rsid w:val="77EE5F74"/>
    <w:rsid w:val="782A0D8A"/>
    <w:rsid w:val="7834F011"/>
    <w:rsid w:val="786F6094"/>
    <w:rsid w:val="787EBF34"/>
    <w:rsid w:val="791BFA45"/>
    <w:rsid w:val="79531397"/>
    <w:rsid w:val="79C27DEB"/>
    <w:rsid w:val="7A3CCDCF"/>
    <w:rsid w:val="7A5C107E"/>
    <w:rsid w:val="7A6DD226"/>
    <w:rsid w:val="7AECC80B"/>
    <w:rsid w:val="7B06B402"/>
    <w:rsid w:val="7B3969EB"/>
    <w:rsid w:val="7B7804B4"/>
    <w:rsid w:val="7B7B2A88"/>
    <w:rsid w:val="7BA21DEB"/>
    <w:rsid w:val="7C39FF1F"/>
    <w:rsid w:val="7C614FE5"/>
    <w:rsid w:val="7C77540C"/>
    <w:rsid w:val="7CDCFB3C"/>
    <w:rsid w:val="7D05A4BB"/>
    <w:rsid w:val="7D9DAA8E"/>
    <w:rsid w:val="7DADDD9D"/>
    <w:rsid w:val="7DF86D5A"/>
    <w:rsid w:val="7E115CE7"/>
    <w:rsid w:val="7E1D40C5"/>
    <w:rsid w:val="7E591483"/>
    <w:rsid w:val="7E63EC75"/>
    <w:rsid w:val="7E7A3470"/>
    <w:rsid w:val="7E917C36"/>
    <w:rsid w:val="7E9B87CD"/>
    <w:rsid w:val="7EAB675B"/>
    <w:rsid w:val="7EBA5BB5"/>
    <w:rsid w:val="7ED1AC85"/>
    <w:rsid w:val="7F415139"/>
    <w:rsid w:val="7F4E5809"/>
    <w:rsid w:val="7FD60722"/>
    <w:rsid w:val="7FF397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49CBD5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1C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0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7F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7F7"/>
    <w:rPr>
      <w:rFonts w:ascii="Calisto MT" w:hAnsi="Calisto MT"/>
      <w:color w:val="191919" w:themeColor="text1" w:themeTint="E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7F7"/>
    <w:rPr>
      <w:rFonts w:ascii="Calisto MT" w:hAnsi="Calisto MT"/>
      <w:b/>
      <w:bCs/>
      <w:color w:val="191919" w:themeColor="text1" w:themeTint="E6"/>
      <w:sz w:val="20"/>
      <w:szCs w:val="20"/>
    </w:rPr>
  </w:style>
  <w:style w:type="paragraph" w:styleId="Revision">
    <w:name w:val="Revision"/>
    <w:hidden/>
    <w:uiPriority w:val="99"/>
    <w:semiHidden/>
    <w:rsid w:val="00DF141E"/>
    <w:rPr>
      <w:rFonts w:ascii="Calisto MT" w:hAnsi="Calisto MT"/>
      <w:color w:val="191919" w:themeColor="text1" w:themeTint="E6"/>
      <w:sz w:val="20"/>
      <w:szCs w:val="20"/>
    </w:rPr>
  </w:style>
  <w:style w:type="table" w:styleId="TableGridLight">
    <w:name w:val="Grid Table Light"/>
    <w:basedOn w:val="Table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8D23DD"/>
    <w:pPr>
      <w:spacing w:before="100" w:before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8D23DD"/>
  </w:style>
  <w:style w:type="character" w:customStyle="1" w:styleId="eop">
    <w:name w:val="eop"/>
    <w:basedOn w:val="DefaultParagraphFont"/>
    <w:rsid w:val="008D23DD"/>
  </w:style>
  <w:style w:type="paragraph" w:customStyle="1" w:styleId="Default">
    <w:name w:val="Default"/>
    <w:rsid w:val="005C34D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C4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1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yrmang\AppData\Roaming\Microsoft\Templates\uwgb-letterhead-template.dotx" TargetMode="External"/></Relationship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9E06C621F6C458D10FCE8EF7607CD" ma:contentTypeVersion="13" ma:contentTypeDescription="Create a new document." ma:contentTypeScope="" ma:versionID="3e90bd56f18661266caa882795342104">
  <xsd:schema xmlns:xsd="http://www.w3.org/2001/XMLSchema" xmlns:xs="http://www.w3.org/2001/XMLSchema" xmlns:p="http://schemas.microsoft.com/office/2006/metadata/properties" xmlns:ns3="3e27bc2e-09b5-426f-917a-aebf40bae715" xmlns:ns4="35a33ef5-8f7a-458e-93f3-91015a76874f" targetNamespace="http://schemas.microsoft.com/office/2006/metadata/properties" ma:root="true" ma:fieldsID="f6f441dcbaf2c80f61fbd42d97e2f146" ns3:_="" ns4:_="">
    <xsd:import namespace="3e27bc2e-09b5-426f-917a-aebf40bae715"/>
    <xsd:import namespace="35a33ef5-8f7a-458e-93f3-91015a7687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7bc2e-09b5-426f-917a-aebf40bae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33ef5-8f7a-458e-93f3-91015a768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B71EBB-6BFD-49C8-A624-AE37A52D49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EE7D65-3DBC-4D30-8435-04DA7522AF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E46F6-23B4-41DA-B523-8180F3079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7bc2e-09b5-426f-917a-aebf40bae715"/>
    <ds:schemaRef ds:uri="35a33ef5-8f7a-458e-93f3-91015a768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706F6E-E971-4F70-94C2-57406606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uwgb-letterhead-template</Template>
  <TotalTime>1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Lentz, McKinley</cp:lastModifiedBy>
  <cp:revision>2</cp:revision>
  <cp:lastPrinted>2019-12-19T15:26:00Z</cp:lastPrinted>
  <dcterms:created xsi:type="dcterms:W3CDTF">2026-05-27T14:40:00Z</dcterms:created>
  <dcterms:modified xsi:type="dcterms:W3CDTF">2026-05-27T14:40:00Z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0x0101006C69E06C621F6C458D10FCE8EF7607CD</vt:lpwstr>
  </property>
  <property fmtid="{D5CDD505-2E9C-101B-9397-08002B2CF9AE}" pid="3" name="GrammarlyDocumentId">
    <vt:lpwstr>8f5830112b7e35471f151046f542eca63a259e1a0794b6a1c51bfab531f4be0e</vt:lpwstr>
  </property>
</Properties>
</file>