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01DA7" w14:textId="0DA53313" w:rsidR="00E339D9" w:rsidRPr="00E339D9" w:rsidRDefault="00E339D9" w:rsidP="1BCDF519">
      <w:pPr>
        <w:spacing w:after="0" w:afterAutospacing="0" w:line="276" w:lineRule="auto"/>
        <w:jc w:val="center"/>
        <w:rPr>
          <w:rFonts w:ascii="Arial" w:eastAsia="Arial" w:hAnsi="Arial" w:cs="Arial"/>
          <w:b/>
          <w:bCs/>
          <w:color w:val="auto"/>
        </w:rPr>
      </w:pPr>
      <w:r w:rsidRPr="1D9F73C8">
        <w:rPr>
          <w:rFonts w:ascii="Arial" w:eastAsia="Arial" w:hAnsi="Arial" w:cs="Arial"/>
          <w:b/>
          <w:bCs/>
          <w:color w:val="auto"/>
        </w:rPr>
        <w:t xml:space="preserve">UWGB </w:t>
      </w:r>
      <w:r w:rsidR="269F5535" w:rsidRPr="1D9F73C8">
        <w:rPr>
          <w:rFonts w:ascii="Arial" w:eastAsia="Arial" w:hAnsi="Arial" w:cs="Arial"/>
          <w:b/>
          <w:bCs/>
          <w:color w:val="auto"/>
        </w:rPr>
        <w:t>IBC</w:t>
      </w:r>
    </w:p>
    <w:p w14:paraId="7DEA7405" w14:textId="476A8ECC" w:rsidR="00E339D9" w:rsidRPr="00EE3429" w:rsidRDefault="00E339D9" w:rsidP="00EE3429">
      <w:pPr>
        <w:spacing w:after="0" w:afterAutospacing="0" w:line="276" w:lineRule="auto"/>
        <w:jc w:val="center"/>
        <w:rPr>
          <w:rFonts w:ascii="Arial" w:eastAsia="Arial" w:hAnsi="Arial" w:cs="Arial"/>
          <w:b/>
          <w:color w:val="auto"/>
        </w:rPr>
      </w:pPr>
      <w:r w:rsidRPr="00E339D9">
        <w:rPr>
          <w:rFonts w:ascii="Arial" w:eastAsia="Arial" w:hAnsi="Arial" w:cs="Arial"/>
          <w:b/>
          <w:color w:val="auto"/>
        </w:rPr>
        <w:t>Meeting Minutes</w:t>
      </w:r>
    </w:p>
    <w:tbl>
      <w:tblPr>
        <w:tblStyle w:val="TableGridLight"/>
        <w:tblW w:w="11072" w:type="dxa"/>
        <w:tblInd w:w="-838" w:type="dxa"/>
        <w:tblLayout w:type="fixed"/>
        <w:tblLook w:val="0400" w:firstRow="0" w:lastRow="0" w:firstColumn="0" w:lastColumn="0" w:noHBand="0" w:noVBand="1"/>
      </w:tblPr>
      <w:tblGrid>
        <w:gridCol w:w="2273"/>
        <w:gridCol w:w="1735"/>
        <w:gridCol w:w="1583"/>
        <w:gridCol w:w="1207"/>
        <w:gridCol w:w="2258"/>
        <w:gridCol w:w="2016"/>
      </w:tblGrid>
      <w:tr w:rsidR="00E339D9" w:rsidRPr="00590F44" w14:paraId="29CE1612" w14:textId="77777777" w:rsidTr="00EC36F5">
        <w:trPr>
          <w:trHeight w:val="122"/>
        </w:trPr>
        <w:tc>
          <w:tcPr>
            <w:tcW w:w="5591" w:type="dxa"/>
            <w:gridSpan w:val="3"/>
          </w:tcPr>
          <w:p w14:paraId="2671EAB0" w14:textId="570A95E1" w:rsidR="00E339D9" w:rsidRPr="00590F44" w:rsidRDefault="00E339D9" w:rsidP="1BCDF519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Facilitator: </w:t>
            </w:r>
            <w:r w:rsidR="3B2C0C52" w:rsidRPr="00590F44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Georgette Heyrman</w:t>
            </w:r>
          </w:p>
        </w:tc>
        <w:tc>
          <w:tcPr>
            <w:tcW w:w="5481" w:type="dxa"/>
            <w:gridSpan w:val="3"/>
          </w:tcPr>
          <w:p w14:paraId="7B4539FA" w14:textId="186FCE3E" w:rsidR="00E339D9" w:rsidRPr="00590F44" w:rsidRDefault="00E339D9" w:rsidP="004A5C00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  <w:t xml:space="preserve">Recorder: </w:t>
            </w:r>
            <w:r w:rsidR="003C536B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Mckinley Lentz</w:t>
            </w:r>
          </w:p>
        </w:tc>
      </w:tr>
      <w:tr w:rsidR="00E339D9" w:rsidRPr="00590F44" w14:paraId="399ECAE3" w14:textId="77777777" w:rsidTr="00EC36F5">
        <w:trPr>
          <w:trHeight w:val="129"/>
        </w:trPr>
        <w:tc>
          <w:tcPr>
            <w:tcW w:w="4008" w:type="dxa"/>
            <w:gridSpan w:val="2"/>
            <w:tcBorders>
              <w:bottom w:val="single" w:sz="4" w:space="0" w:color="auto"/>
            </w:tcBorders>
          </w:tcPr>
          <w:p w14:paraId="623179E4" w14:textId="1C4EA40A" w:rsidR="00E339D9" w:rsidRPr="00590F44" w:rsidRDefault="00E339D9" w:rsidP="664A7E64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Date: </w:t>
            </w:r>
            <w:r w:rsidR="006E2B8C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9</w:t>
            </w:r>
            <w:r w:rsidR="00590F44" w:rsidRPr="00590F44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-</w:t>
            </w:r>
            <w:r w:rsidR="006E2B8C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16</w:t>
            </w:r>
            <w:r w:rsidR="00590F44" w:rsidRPr="00590F44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-2</w:t>
            </w:r>
            <w:r w:rsidR="004D0772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2790" w:type="dxa"/>
            <w:gridSpan w:val="2"/>
            <w:tcBorders>
              <w:bottom w:val="single" w:sz="4" w:space="0" w:color="auto"/>
            </w:tcBorders>
          </w:tcPr>
          <w:p w14:paraId="1F1E195D" w14:textId="4D47DBA4" w:rsidR="00E339D9" w:rsidRPr="00590F44" w:rsidRDefault="00E339D9" w:rsidP="1BCDF519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>Time:</w:t>
            </w:r>
            <w:r w:rsidR="00F02AEE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F02AEE" w:rsidRP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8:30</w:t>
            </w:r>
            <w:r w:rsid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E913D2" w:rsidRP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am</w:t>
            </w:r>
            <w:r w:rsid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27FAE583" w:rsidRP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-</w:t>
            </w:r>
            <w:r w:rsidR="00F02AEE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 xml:space="preserve"> 9:30</w:t>
            </w:r>
            <w:r w:rsidR="00E913D2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 xml:space="preserve"> pm</w:t>
            </w:r>
          </w:p>
        </w:tc>
        <w:tc>
          <w:tcPr>
            <w:tcW w:w="4274" w:type="dxa"/>
            <w:gridSpan w:val="2"/>
            <w:tcBorders>
              <w:bottom w:val="single" w:sz="4" w:space="0" w:color="auto"/>
            </w:tcBorders>
          </w:tcPr>
          <w:p w14:paraId="60BFD016" w14:textId="387E95C8" w:rsidR="00E339D9" w:rsidRPr="00590F44" w:rsidRDefault="00E339D9" w:rsidP="289EA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Cs/>
                <w:color w:val="000000" w:themeColor="text1"/>
                <w:sz w:val="22"/>
                <w:szCs w:val="22"/>
              </w:rPr>
              <w:t xml:space="preserve">Location: </w:t>
            </w:r>
            <w:r w:rsidR="5BF0B0BD" w:rsidRPr="00590F44">
              <w:rPr>
                <w:rFonts w:ascii="Times New Roman" w:eastAsia="Arial" w:hAnsi="Times New Roman" w:cs="Times New Roman"/>
                <w:bCs/>
                <w:color w:val="000000" w:themeColor="text1"/>
                <w:sz w:val="22"/>
                <w:szCs w:val="22"/>
              </w:rPr>
              <w:t>Virtual</w:t>
            </w:r>
          </w:p>
        </w:tc>
      </w:tr>
      <w:tr w:rsidR="00E339D9" w:rsidRPr="00590F44" w14:paraId="1DE4CD64" w14:textId="77777777" w:rsidTr="00067B28">
        <w:trPr>
          <w:trHeight w:val="191"/>
        </w:trPr>
        <w:tc>
          <w:tcPr>
            <w:tcW w:w="1107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BFBFBF" w:themeColor="background1" w:themeShade="BF"/>
            </w:tcBorders>
          </w:tcPr>
          <w:p w14:paraId="1BDA39B6" w14:textId="03D45BAA" w:rsidR="00E339D9" w:rsidRPr="00590F44" w:rsidRDefault="00E339D9" w:rsidP="1BCDF519">
            <w:pPr>
              <w:spacing w:after="0" w:afterAutospacing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  <w:u w:val="single"/>
              </w:rPr>
              <w:t>Invitees/Team Members:</w:t>
            </w: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   </w:t>
            </w:r>
          </w:p>
          <w:p w14:paraId="74479E8C" w14:textId="25259D4A" w:rsidR="043765EA" w:rsidRDefault="043765EA" w:rsidP="664A7E64">
            <w:pPr>
              <w:spacing w:after="0" w:afterAutospacing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590F4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Georgette Heyrman</w:t>
            </w:r>
            <w:r w:rsidR="001D574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,</w:t>
            </w:r>
            <w:r w:rsidR="001D574D" w:rsidRPr="004C0283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5063612B" w:rsidRPr="00E22BA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Scott Piontek</w:t>
            </w:r>
            <w:r w:rsidR="006E08F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, Michael Mcintire</w:t>
            </w:r>
            <w:r w:rsidR="00C4339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C4339A" w:rsidRPr="00AE7FF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Cassandra Baumgart</w:t>
            </w:r>
            <w:r w:rsidR="00E27438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E27438" w:rsidRPr="00590F4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Rebecca Abler</w:t>
            </w:r>
            <w:r w:rsidR="00E30C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E30C39" w:rsidRPr="00AE7FF7"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</w:rPr>
              <w:t>Amy Koffarnus</w:t>
            </w:r>
            <w:r w:rsidR="006E2B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</w:p>
          <w:p w14:paraId="76EDE030" w14:textId="5CE511E2" w:rsidR="00C146D5" w:rsidRPr="00590F44" w:rsidRDefault="00C146D5" w:rsidP="664A7E64">
            <w:pPr>
              <w:spacing w:after="0" w:afterAutospacing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Absent:</w:t>
            </w:r>
            <w:r w:rsidR="00CA25E5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65ADD3FE" w14:textId="054508EA" w:rsidR="00823781" w:rsidRPr="006E2B8C" w:rsidRDefault="00B37002" w:rsidP="1BCDF519">
            <w:pPr>
              <w:spacing w:after="0" w:afterAutospacing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B3700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Non-Voting Members</w:t>
            </w:r>
            <w:r>
              <w:rPr>
                <w:rFonts w:ascii="Times New Roman" w:eastAsia="Arial" w:hAnsi="Times New Roman" w:cs="Times New Roman"/>
                <w:i/>
                <w:iCs/>
                <w:color w:val="000000" w:themeColor="text1"/>
                <w:sz w:val="22"/>
                <w:szCs w:val="22"/>
              </w:rPr>
              <w:t>:</w:t>
            </w:r>
            <w:r w:rsidR="003C536B" w:rsidRPr="004C0283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 Mckinley Lentz</w:t>
            </w:r>
            <w:r w:rsidR="006E2B8C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, </w:t>
            </w:r>
            <w:r w:rsidR="006E2B8C" w:rsidRPr="006E2B8C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Roger Wareham</w:t>
            </w:r>
          </w:p>
          <w:p w14:paraId="7A8915D2" w14:textId="4473AFA1" w:rsidR="00823781" w:rsidRPr="00590F44" w:rsidRDefault="00E30C39" w:rsidP="46A81382">
            <w:pPr>
              <w:spacing w:after="0" w:afterAutospacing="0" w:line="240" w:lineRule="auto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Guests:</w:t>
            </w:r>
            <w:r w:rsidR="00905441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823781" w:rsidRPr="00590F44" w14:paraId="703645DC" w14:textId="77777777" w:rsidTr="00067B28">
        <w:trPr>
          <w:trHeight w:val="30"/>
        </w:trPr>
        <w:tc>
          <w:tcPr>
            <w:tcW w:w="11072" w:type="dxa"/>
            <w:gridSpan w:val="6"/>
            <w:tcBorders>
              <w:top w:val="single" w:sz="4" w:space="0" w:color="auto"/>
            </w:tcBorders>
            <w:vAlign w:val="center"/>
          </w:tcPr>
          <w:p w14:paraId="261434B2" w14:textId="108AA04F" w:rsidR="00823781" w:rsidRPr="00590F44" w:rsidRDefault="00823781" w:rsidP="1BCDF519">
            <w:pP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(Bold indicates attendance at the meeting, </w:t>
            </w:r>
            <w:r w:rsidRPr="00590F44">
              <w:rPr>
                <w:rFonts w:ascii="Times New Roman" w:eastAsia="Arial" w:hAnsi="Times New Roman" w:cs="Times New Roman"/>
                <w:i/>
                <w:iCs/>
                <w:color w:val="auto"/>
                <w:sz w:val="22"/>
                <w:szCs w:val="22"/>
              </w:rPr>
              <w:t>italic</w:t>
            </w: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indicates</w:t>
            </w:r>
            <w:r w:rsidR="00452840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non-voting.)</w:t>
            </w:r>
          </w:p>
        </w:tc>
      </w:tr>
      <w:tr w:rsidR="00823781" w:rsidRPr="00590F44" w14:paraId="50A28A4F" w14:textId="77777777" w:rsidTr="00FB707A">
        <w:trPr>
          <w:trHeight w:val="106"/>
        </w:trPr>
        <w:tc>
          <w:tcPr>
            <w:tcW w:w="2273" w:type="dxa"/>
            <w:shd w:val="clear" w:color="auto" w:fill="DDDDDD" w:themeFill="background2"/>
          </w:tcPr>
          <w:p w14:paraId="00E11726" w14:textId="1CEC0AA4" w:rsidR="00823781" w:rsidRPr="00590F44" w:rsidRDefault="00823781" w:rsidP="00E339D9">
            <w:pPr>
              <w:spacing w:after="0" w:afterAutospacing="0" w:line="240" w:lineRule="auto"/>
              <w:jc w:val="center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  <w:t>Topic</w:t>
            </w:r>
          </w:p>
        </w:tc>
        <w:tc>
          <w:tcPr>
            <w:tcW w:w="6783" w:type="dxa"/>
            <w:gridSpan w:val="4"/>
            <w:shd w:val="clear" w:color="auto" w:fill="DDDDDD" w:themeFill="background2"/>
            <w:vAlign w:val="center"/>
          </w:tcPr>
          <w:p w14:paraId="5641C4C6" w14:textId="77777777" w:rsidR="00823781" w:rsidRPr="00590F44" w:rsidRDefault="00823781" w:rsidP="00E339D9">
            <w:pPr>
              <w:spacing w:after="0" w:afterAutospacing="0" w:line="240" w:lineRule="auto"/>
              <w:jc w:val="center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  <w:t>Discussion</w:t>
            </w:r>
          </w:p>
        </w:tc>
        <w:tc>
          <w:tcPr>
            <w:tcW w:w="2016" w:type="dxa"/>
            <w:shd w:val="clear" w:color="auto" w:fill="DDDDDD" w:themeFill="background2"/>
          </w:tcPr>
          <w:p w14:paraId="3426D412" w14:textId="77777777" w:rsidR="00823781" w:rsidRPr="00590F44" w:rsidRDefault="00823781" w:rsidP="00E339D9">
            <w:pPr>
              <w:spacing w:after="0" w:afterAutospacing="0" w:line="240" w:lineRule="auto"/>
              <w:jc w:val="center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  <w:t xml:space="preserve">Action/Follow-up </w:t>
            </w:r>
          </w:p>
        </w:tc>
      </w:tr>
      <w:tr w:rsidR="00823781" w:rsidRPr="00590F44" w14:paraId="7DDBE4F2" w14:textId="77777777" w:rsidTr="00FB707A">
        <w:trPr>
          <w:trHeight w:val="144"/>
        </w:trPr>
        <w:tc>
          <w:tcPr>
            <w:tcW w:w="2273" w:type="dxa"/>
          </w:tcPr>
          <w:p w14:paraId="632704E3" w14:textId="7968AECA" w:rsidR="00823781" w:rsidRPr="00590F44" w:rsidRDefault="00823781" w:rsidP="00E3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Welcome and Call to Order</w:t>
            </w:r>
          </w:p>
        </w:tc>
        <w:tc>
          <w:tcPr>
            <w:tcW w:w="6783" w:type="dxa"/>
            <w:gridSpan w:val="4"/>
          </w:tcPr>
          <w:p w14:paraId="18DF1001" w14:textId="4D2CDBB1" w:rsidR="00823781" w:rsidRPr="00590F44" w:rsidRDefault="00611AFC" w:rsidP="664A7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The meeting was called</w:t>
            </w:r>
            <w:r w:rsidR="0C181512" w:rsidRPr="00590F44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 xml:space="preserve"> to order at </w:t>
            </w:r>
            <w:r w:rsidR="0092106D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8</w:t>
            </w:r>
            <w:r w:rsidR="0C181512" w:rsidRPr="00590F44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:</w:t>
            </w:r>
            <w:r w:rsidR="00F02AEE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</w:t>
            </w:r>
            <w:r w:rsidR="00ED6EF8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="00B26F50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C181512" w:rsidRPr="00590F44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</w:t>
            </w:r>
            <w:r w:rsidR="00B26F50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="0C181512" w:rsidRPr="00590F44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m</w:t>
            </w:r>
            <w:r w:rsidR="00B26F50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016" w:type="dxa"/>
          </w:tcPr>
          <w:p w14:paraId="4075AF89" w14:textId="77777777" w:rsidR="00823781" w:rsidRPr="00590F44" w:rsidRDefault="00823781" w:rsidP="00E3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823781" w:rsidRPr="00590F44" w14:paraId="1006544A" w14:textId="77777777" w:rsidTr="00067B28">
        <w:trPr>
          <w:trHeight w:val="106"/>
        </w:trPr>
        <w:tc>
          <w:tcPr>
            <w:tcW w:w="11072" w:type="dxa"/>
            <w:gridSpan w:val="6"/>
            <w:shd w:val="clear" w:color="auto" w:fill="DDDDDD" w:themeFill="background2"/>
          </w:tcPr>
          <w:p w14:paraId="77EB115F" w14:textId="36F3C9EA" w:rsidR="00823781" w:rsidRPr="00590F44" w:rsidRDefault="009243B1" w:rsidP="3D713C21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2"/>
                <w:szCs w:val="22"/>
              </w:rPr>
              <w:t>Updates</w:t>
            </w:r>
            <w:r w:rsidR="10F1322F" w:rsidRPr="00590F44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2"/>
                <w:szCs w:val="22"/>
              </w:rPr>
              <w:t>/approvals</w:t>
            </w:r>
          </w:p>
        </w:tc>
      </w:tr>
      <w:tr w:rsidR="004967B5" w:rsidRPr="00590F44" w14:paraId="4175FC86" w14:textId="77777777" w:rsidTr="00FB707A">
        <w:trPr>
          <w:trHeight w:val="289"/>
        </w:trPr>
        <w:tc>
          <w:tcPr>
            <w:tcW w:w="2273" w:type="dxa"/>
          </w:tcPr>
          <w:p w14:paraId="3004895B" w14:textId="2E317AE0" w:rsidR="004967B5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AC7A8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Approval of Minutes from </w:t>
            </w:r>
            <w:r w:rsidR="006E2B8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5</w:t>
            </w:r>
            <w:r w:rsidRPr="00AC7A8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-</w:t>
            </w:r>
            <w:r w:rsidR="006E2B8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27</w:t>
            </w:r>
            <w:r w:rsidRPr="00AC7A8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-2</w:t>
            </w:r>
            <w:r w:rsidR="00816836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6783" w:type="dxa"/>
            <w:gridSpan w:val="4"/>
          </w:tcPr>
          <w:p w14:paraId="39164499" w14:textId="76F1FBD2" w:rsidR="004967B5" w:rsidRPr="00D679CA" w:rsidRDefault="004967B5" w:rsidP="00D679CA">
            <w:pPr>
              <w:pStyle w:val="ListParagraph"/>
              <w:numPr>
                <w:ilvl w:val="0"/>
                <w:numId w:val="26"/>
              </w:numPr>
              <w:spacing w:after="0" w:afterAutospacing="0"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Motion to approve by</w:t>
            </w:r>
            <w:r w:rsidR="000777D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AE7FF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Mcintire</w:t>
            </w:r>
            <w:r w:rsidRPr="00D679C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 w:rsidR="00E9331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seconded</w:t>
            </w:r>
            <w:r w:rsidRPr="00D679C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by</w:t>
            </w:r>
            <w:r w:rsidR="008376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AE7FF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Baumgart</w:t>
            </w:r>
            <w:r w:rsidRPr="00D679C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 Approve</w:t>
            </w:r>
            <w:r w:rsidR="000D2002" w:rsidRPr="00D679C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d</w:t>
            </w:r>
            <w:r w:rsidRPr="00D679C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Unanimously.</w:t>
            </w:r>
          </w:p>
        </w:tc>
        <w:tc>
          <w:tcPr>
            <w:tcW w:w="2016" w:type="dxa"/>
          </w:tcPr>
          <w:p w14:paraId="26526193" w14:textId="77777777" w:rsidR="004967B5" w:rsidRPr="00590F44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</w:p>
        </w:tc>
      </w:tr>
      <w:tr w:rsidR="004967B5" w:rsidRPr="00590F44" w14:paraId="64A90815" w14:textId="77777777" w:rsidTr="00FB707A">
        <w:trPr>
          <w:trHeight w:val="289"/>
        </w:trPr>
        <w:tc>
          <w:tcPr>
            <w:tcW w:w="2273" w:type="dxa"/>
          </w:tcPr>
          <w:p w14:paraId="2F507996" w14:textId="11CE924C" w:rsidR="004967B5" w:rsidRDefault="007E2765" w:rsidP="004967B5">
            <w:pPr>
              <w:spacing w:line="259" w:lineRule="auto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Updates for OGR and </w:t>
            </w:r>
            <w:r w:rsidR="009F4BE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Safety</w:t>
            </w:r>
          </w:p>
        </w:tc>
        <w:tc>
          <w:tcPr>
            <w:tcW w:w="6783" w:type="dxa"/>
            <w:gridSpan w:val="4"/>
          </w:tcPr>
          <w:p w14:paraId="3D553314" w14:textId="617B82E5" w:rsidR="004967B5" w:rsidRDefault="00AE7FF7" w:rsidP="007D4EB8">
            <w:pPr>
              <w:pStyle w:val="ListParagraph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Wareham and Piontek updated the committee on any summer activities.</w:t>
            </w:r>
          </w:p>
        </w:tc>
        <w:tc>
          <w:tcPr>
            <w:tcW w:w="2016" w:type="dxa"/>
          </w:tcPr>
          <w:p w14:paraId="089559F7" w14:textId="77777777" w:rsidR="004967B5" w:rsidRPr="00590F44" w:rsidRDefault="004967B5" w:rsidP="004967B5">
            <w:pPr>
              <w:spacing w:line="240" w:lineRule="auto"/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</w:pPr>
          </w:p>
        </w:tc>
      </w:tr>
      <w:tr w:rsidR="00377720" w:rsidRPr="00590F44" w14:paraId="7690C60D" w14:textId="77777777" w:rsidTr="00FB707A">
        <w:trPr>
          <w:trHeight w:val="289"/>
        </w:trPr>
        <w:tc>
          <w:tcPr>
            <w:tcW w:w="2273" w:type="dxa"/>
          </w:tcPr>
          <w:p w14:paraId="2A0BC919" w14:textId="21F666F3" w:rsidR="00377720" w:rsidRPr="0068030C" w:rsidRDefault="006E2B8C" w:rsidP="004967B5">
            <w:pPr>
              <w:spacing w:line="259" w:lineRule="auto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Updates form Chair</w:t>
            </w:r>
          </w:p>
        </w:tc>
        <w:tc>
          <w:tcPr>
            <w:tcW w:w="6783" w:type="dxa"/>
            <w:gridSpan w:val="4"/>
          </w:tcPr>
          <w:p w14:paraId="212E8F9D" w14:textId="07E595CE" w:rsidR="00377720" w:rsidRDefault="00D350F9" w:rsidP="004967B5">
            <w:pPr>
              <w:pStyle w:val="ListParagraph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Heyrman </w:t>
            </w:r>
            <w:r w:rsidR="009317B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updated the committee on expected proposals for this year.</w:t>
            </w:r>
            <w:r w:rsidR="00C341C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016" w:type="dxa"/>
          </w:tcPr>
          <w:p w14:paraId="1248311C" w14:textId="77777777" w:rsidR="00377720" w:rsidRPr="00590F44" w:rsidRDefault="00377720" w:rsidP="004967B5">
            <w:pPr>
              <w:spacing w:line="240" w:lineRule="auto"/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</w:pPr>
          </w:p>
        </w:tc>
      </w:tr>
      <w:tr w:rsidR="004967B5" w:rsidRPr="00590F44" w14:paraId="5D44DC38" w14:textId="77777777" w:rsidTr="00FB707A">
        <w:trPr>
          <w:trHeight w:val="356"/>
        </w:trPr>
        <w:tc>
          <w:tcPr>
            <w:tcW w:w="2273" w:type="dxa"/>
          </w:tcPr>
          <w:p w14:paraId="5232596A" w14:textId="188E6034" w:rsidR="004967B5" w:rsidRDefault="004967B5" w:rsidP="004967B5">
            <w:pPr>
              <w:spacing w:line="259" w:lineRule="auto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New Business</w:t>
            </w:r>
            <w:r w:rsidR="006E2B8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:</w:t>
            </w:r>
            <w:r w:rsidR="006E2B8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br/>
              <w:t>Meeting Times Review, Review of Committee charge, NIH Statement</w:t>
            </w:r>
          </w:p>
        </w:tc>
        <w:tc>
          <w:tcPr>
            <w:tcW w:w="6783" w:type="dxa"/>
            <w:gridSpan w:val="4"/>
          </w:tcPr>
          <w:p w14:paraId="54572063" w14:textId="29A8DC3B" w:rsidR="00377720" w:rsidRDefault="009317B4" w:rsidP="00377720">
            <w:pPr>
              <w:pStyle w:val="ListParagraph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Meeting time finalized throughout the semester</w:t>
            </w:r>
          </w:p>
          <w:p w14:paraId="6CACF120" w14:textId="54E2D256" w:rsidR="009317B4" w:rsidRDefault="009317B4" w:rsidP="00377720">
            <w:pPr>
              <w:pStyle w:val="ListParagraph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Charge was </w:t>
            </w:r>
            <w:r w:rsidR="003119C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reviewed and approved by the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committee.</w:t>
            </w:r>
          </w:p>
          <w:p w14:paraId="709D1A09" w14:textId="0F574CE9" w:rsidR="004967B5" w:rsidRDefault="004967B5" w:rsidP="00377720">
            <w:pPr>
              <w:pStyle w:val="ListParagraph"/>
              <w:spacing w:line="259" w:lineRule="auto"/>
              <w:ind w:left="1066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016" w:type="dxa"/>
          </w:tcPr>
          <w:p w14:paraId="55FCC600" w14:textId="77777777" w:rsidR="004967B5" w:rsidRPr="00590F44" w:rsidRDefault="004967B5" w:rsidP="004967B5">
            <w:pPr>
              <w:spacing w:line="240" w:lineRule="auto"/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</w:pPr>
          </w:p>
        </w:tc>
      </w:tr>
      <w:tr w:rsidR="004967B5" w:rsidRPr="00590F44" w14:paraId="79A2A1D8" w14:textId="77777777" w:rsidTr="00067B28">
        <w:trPr>
          <w:trHeight w:val="106"/>
        </w:trPr>
        <w:tc>
          <w:tcPr>
            <w:tcW w:w="11072" w:type="dxa"/>
            <w:gridSpan w:val="6"/>
            <w:shd w:val="clear" w:color="auto" w:fill="DDDDDD" w:themeFill="background2"/>
          </w:tcPr>
          <w:p w14:paraId="5EB24F8C" w14:textId="7AC4392F" w:rsidR="004967B5" w:rsidRPr="00590F44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Ongoing Business/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Follow-up</w:t>
            </w:r>
          </w:p>
        </w:tc>
      </w:tr>
      <w:tr w:rsidR="004967B5" w:rsidRPr="00590F44" w14:paraId="38C651A6" w14:textId="77777777" w:rsidTr="00FB707A">
        <w:trPr>
          <w:trHeight w:val="413"/>
        </w:trPr>
        <w:tc>
          <w:tcPr>
            <w:tcW w:w="2273" w:type="dxa"/>
          </w:tcPr>
          <w:p w14:paraId="5B0F00C2" w14:textId="3B1AE82D" w:rsidR="004967B5" w:rsidRPr="00590F44" w:rsidRDefault="004967B5" w:rsidP="004967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Adjournment</w:t>
            </w:r>
          </w:p>
        </w:tc>
        <w:tc>
          <w:tcPr>
            <w:tcW w:w="6783" w:type="dxa"/>
            <w:gridSpan w:val="4"/>
          </w:tcPr>
          <w:p w14:paraId="699CF887" w14:textId="52FE9159" w:rsidR="004967B5" w:rsidRPr="00590F44" w:rsidRDefault="004967B5" w:rsidP="004967B5">
            <w:pPr>
              <w:pStyle w:val="ListParagraph"/>
              <w:spacing w:after="0" w:afterAutospacing="0" w:line="240" w:lineRule="auto"/>
              <w:ind w:left="0"/>
              <w:rPr>
                <w:rFonts w:ascii="Times New Roman" w:eastAsia="MS PGothic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>The meeting</w:t>
            </w:r>
            <w:r w:rsidRPr="00590F44"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 xml:space="preserve"> adjourned at </w:t>
            </w:r>
            <w:r w:rsidR="00A621DE"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>9</w:t>
            </w:r>
            <w:r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>:</w:t>
            </w:r>
            <w:r w:rsidR="00A621DE"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>04</w:t>
            </w:r>
          </w:p>
        </w:tc>
        <w:tc>
          <w:tcPr>
            <w:tcW w:w="2016" w:type="dxa"/>
          </w:tcPr>
          <w:p w14:paraId="45F73C04" w14:textId="20B6A6FD" w:rsidR="004967B5" w:rsidRPr="00590F44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i/>
                <w:color w:val="auto"/>
                <w:sz w:val="22"/>
                <w:szCs w:val="22"/>
              </w:rPr>
            </w:pPr>
          </w:p>
        </w:tc>
      </w:tr>
      <w:tr w:rsidR="004967B5" w:rsidRPr="00590F44" w14:paraId="5F0C0117" w14:textId="77777777" w:rsidTr="00FB707A">
        <w:trPr>
          <w:trHeight w:val="701"/>
        </w:trPr>
        <w:tc>
          <w:tcPr>
            <w:tcW w:w="2273" w:type="dxa"/>
          </w:tcPr>
          <w:p w14:paraId="41F7AF9A" w14:textId="75428E50" w:rsidR="004967B5" w:rsidRPr="00590F44" w:rsidRDefault="004967B5" w:rsidP="004967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ind w:left="25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Future Meeting Topics</w:t>
            </w:r>
          </w:p>
        </w:tc>
        <w:tc>
          <w:tcPr>
            <w:tcW w:w="6783" w:type="dxa"/>
            <w:gridSpan w:val="4"/>
          </w:tcPr>
          <w:p w14:paraId="075EB62F" w14:textId="3604DDAF" w:rsidR="004967B5" w:rsidRPr="00590F44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Next Meeting: Tuesday, </w:t>
            </w:r>
            <w:r w:rsidR="006E2B8C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October</w:t>
            </w:r>
            <w:r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6E2B8C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21</w:t>
            </w:r>
            <w:r w:rsidR="006E2B8C" w:rsidRPr="006E2B8C">
              <w:rPr>
                <w:rFonts w:ascii="Times New Roman" w:eastAsia="Arial" w:hAnsi="Times New Roman" w:cs="Times New Roman"/>
                <w:color w:val="auto"/>
                <w:sz w:val="22"/>
                <w:szCs w:val="22"/>
                <w:vertAlign w:val="superscript"/>
              </w:rPr>
              <w:t>st</w:t>
            </w:r>
            <w:r w:rsidR="006E2B8C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,</w:t>
            </w:r>
            <w:r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177196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8:30</w:t>
            </w:r>
            <w:r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a.m.</w:t>
            </w:r>
            <w:r w:rsidR="00AE7FF7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(Subject to necessity)</w:t>
            </w:r>
          </w:p>
        </w:tc>
        <w:tc>
          <w:tcPr>
            <w:tcW w:w="2016" w:type="dxa"/>
          </w:tcPr>
          <w:p w14:paraId="577FDB46" w14:textId="6C093D3B" w:rsidR="004967B5" w:rsidRPr="00590F44" w:rsidRDefault="003119CD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i/>
                <w:color w:val="auto"/>
                <w:sz w:val="22"/>
                <w:szCs w:val="22"/>
              </w:rPr>
            </w:pPr>
            <w:r>
              <w:rPr>
                <w:rFonts w:ascii="Times New Roman" w:eastAsia="Arial" w:hAnsi="Times New Roman" w:cs="Times New Roman"/>
                <w:i/>
                <w:color w:val="auto"/>
                <w:sz w:val="22"/>
                <w:szCs w:val="22"/>
              </w:rPr>
              <w:t xml:space="preserve">Meeting was not necessary; next meeting </w:t>
            </w:r>
            <w:proofErr w:type="gramStart"/>
            <w:r>
              <w:rPr>
                <w:rFonts w:ascii="Times New Roman" w:eastAsia="Arial" w:hAnsi="Times New Roman" w:cs="Times New Roman"/>
                <w:i/>
                <w:color w:val="auto"/>
                <w:sz w:val="22"/>
                <w:szCs w:val="22"/>
              </w:rPr>
              <w:t>March</w:t>
            </w:r>
            <w:proofErr w:type="gramEnd"/>
            <w:r>
              <w:rPr>
                <w:rFonts w:ascii="Times New Roman" w:eastAsia="Arial" w:hAnsi="Times New Roman" w:cs="Times New Roman"/>
                <w:i/>
                <w:color w:val="auto"/>
                <w:sz w:val="22"/>
                <w:szCs w:val="22"/>
              </w:rPr>
              <w:t xml:space="preserve"> 17, 2026.</w:t>
            </w:r>
          </w:p>
        </w:tc>
      </w:tr>
    </w:tbl>
    <w:p w14:paraId="1C5F3267" w14:textId="74049407" w:rsidR="00381149" w:rsidRDefault="00381149" w:rsidP="00EC36F5">
      <w:bookmarkStart w:id="0" w:name="_gjdgxs" w:colFirst="0" w:colLast="0"/>
      <w:bookmarkEnd w:id="0"/>
    </w:p>
    <w:p w14:paraId="576881C5" w14:textId="04BA38BD" w:rsidR="002262D4" w:rsidRPr="005828E3" w:rsidRDefault="002262D4" w:rsidP="00EC36F5"/>
    <w:sectPr w:rsidR="002262D4" w:rsidRPr="005828E3" w:rsidSect="005114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340" w:right="1440" w:bottom="1440" w:left="1440" w:header="504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DF6A6" w14:textId="77777777" w:rsidR="009015E5" w:rsidRDefault="009015E5" w:rsidP="00E075A6">
      <w:r>
        <w:separator/>
      </w:r>
    </w:p>
  </w:endnote>
  <w:endnote w:type="continuationSeparator" w:id="0">
    <w:p w14:paraId="2842229F" w14:textId="77777777" w:rsidR="009015E5" w:rsidRDefault="009015E5" w:rsidP="00E07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21EF" w14:textId="77777777" w:rsidR="002F1DC8" w:rsidRDefault="002F1DC8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F0B1FA" wp14:editId="3AE89FAF">
              <wp:simplePos x="0" y="0"/>
              <wp:positionH relativeFrom="column">
                <wp:posOffset>-297815</wp:posOffset>
              </wp:positionH>
              <wp:positionV relativeFrom="paragraph">
                <wp:posOffset>59055</wp:posOffset>
              </wp:positionV>
              <wp:extent cx="2033270" cy="215900"/>
              <wp:effectExtent l="0" t="0" r="0" b="1270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061377" w14:textId="77777777" w:rsidR="002F1DC8" w:rsidRPr="001A267C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F0B1F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-23.45pt;margin-top:4.65pt;width:160.1pt;height: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" fillcolor="white [3212]" stroked="f">
              <v:textbox>
                <w:txbxContent>
                  <w:p w14:paraId="03061377" w14:textId="77777777" w:rsidR="002F1DC8" w:rsidRPr="001A267C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942CA94" wp14:editId="6262469D">
              <wp:simplePos x="0" y="0"/>
              <wp:positionH relativeFrom="column">
                <wp:posOffset>5416550</wp:posOffset>
              </wp:positionH>
              <wp:positionV relativeFrom="paragraph">
                <wp:posOffset>59055</wp:posOffset>
              </wp:positionV>
              <wp:extent cx="825500" cy="215900"/>
              <wp:effectExtent l="0" t="0" r="12700" b="1270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83A3BB" w14:textId="1309E65B" w:rsidR="002F1DC8" w:rsidRPr="001A267C" w:rsidRDefault="002F1DC8" w:rsidP="00E075A6">
                          <w:r w:rsidRPr="001A267C">
                            <w:t xml:space="preserve">PAGE </w:t>
                          </w:r>
                          <w:r w:rsidRPr="001A267C">
                            <w:fldChar w:fldCharType="begin"/>
                          </w:r>
                          <w:r w:rsidRPr="001A267C">
                            <w:instrText xml:space="preserve"> PAGE </w:instrText>
                          </w:r>
                          <w:r w:rsidRPr="001A267C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 w:rsidRPr="001A267C">
                            <w:fldChar w:fldCharType="end"/>
                          </w:r>
                          <w:r w:rsidRPr="001A267C"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42CA94" id="Text Box 11" o:spid="_x0000_s1029" type="#_x0000_t202" style="position:absolute;margin-left:426.5pt;margin-top:4.65pt;width:65pt;height: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" fillcolor="white [3212]" stroked="f">
              <v:textbox>
                <w:txbxContent>
                  <w:p w14:paraId="0383A3BB" w14:textId="1309E65B" w:rsidR="002F1DC8" w:rsidRPr="001A267C" w:rsidRDefault="002F1DC8" w:rsidP="00E075A6">
                    <w:r w:rsidRPr="001A267C">
                      <w:t xml:space="preserve">PAGE </w:t>
                    </w:r>
                    <w:r w:rsidRPr="001A267C">
                      <w:fldChar w:fldCharType="begin"/>
                    </w:r>
                    <w:r w:rsidRPr="001A267C">
                      <w:instrText xml:space="preserve"> PAGE </w:instrText>
                    </w:r>
                    <w:r w:rsidRPr="001A267C"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 w:rsidRPr="001A267C">
                      <w:fldChar w:fldCharType="end"/>
                    </w:r>
                    <w:r w:rsidRPr="001A267C"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F3BCD60" wp14:editId="2A803375">
          <wp:simplePos x="0" y="0"/>
          <wp:positionH relativeFrom="column">
            <wp:posOffset>-393700</wp:posOffset>
          </wp:positionH>
          <wp:positionV relativeFrom="paragraph">
            <wp:posOffset>53552</wp:posOffset>
          </wp:positionV>
          <wp:extent cx="7033895" cy="132080"/>
          <wp:effectExtent l="0" t="0" r="1905" b="0"/>
          <wp:wrapNone/>
          <wp:docPr id="36" name="Picture 36" descr="2420 Nicolet Drive, Green Bay, WI 54311    920-465-2000    www.uwgb.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 descr="2420 Nicolet Drive, Green Bay, WI 54311    920-465-2000    www.uwgb.e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3895" cy="132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0E49" w14:textId="77777777" w:rsidR="002F1DC8" w:rsidRDefault="003D1941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251515" wp14:editId="7CA6C1A8">
              <wp:simplePos x="0" y="0"/>
              <wp:positionH relativeFrom="margin">
                <wp:posOffset>-717550</wp:posOffset>
              </wp:positionH>
              <wp:positionV relativeFrom="paragraph">
                <wp:posOffset>-216859</wp:posOffset>
              </wp:positionV>
              <wp:extent cx="7381240" cy="20891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1240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AB795E" w14:textId="77777777" w:rsidR="000E0C83" w:rsidRPr="00707B08" w:rsidRDefault="000E74CC" w:rsidP="000E0C83">
                          <w:pPr>
                            <w:pStyle w:val="Footertext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Green Bay | </w:t>
                          </w:r>
                          <w:r w:rsidR="000E0C83"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>Marinette | Manitowoc | Sheboygan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5151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-56.5pt;margin-top:-17.1pt;width:581.2pt;height: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" filled="f" stroked="f">
              <v:textbox>
                <w:txbxContent>
                  <w:p w14:paraId="10AB795E" w14:textId="77777777" w:rsidR="000E0C83" w:rsidRPr="00707B08" w:rsidRDefault="000E74CC" w:rsidP="000E0C83">
                    <w:pPr>
                      <w:pStyle w:val="Footertext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Green Bay | </w:t>
                    </w:r>
                    <w:r w:rsidR="000E0C83"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>Marinette | Manitowoc | Sheboygan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605420" wp14:editId="1E88207A">
              <wp:simplePos x="0" y="0"/>
              <wp:positionH relativeFrom="column">
                <wp:posOffset>-720725</wp:posOffset>
              </wp:positionH>
              <wp:positionV relativeFrom="paragraph">
                <wp:posOffset>4769</wp:posOffset>
              </wp:positionV>
              <wp:extent cx="7381240" cy="0"/>
              <wp:effectExtent l="0" t="0" r="10160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12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3B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FAFA69" id="Straight Connector 2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.4pt" to="524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" strokecolor="#00483b" strokeweight=".5pt"/>
          </w:pict>
        </mc:Fallback>
      </mc:AlternateContent>
    </w:r>
    <w:r w:rsidR="00AE40D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529B6B" wp14:editId="6721536D">
              <wp:simplePos x="0" y="0"/>
              <wp:positionH relativeFrom="margin">
                <wp:posOffset>-86360</wp:posOffset>
              </wp:positionH>
              <wp:positionV relativeFrom="paragraph">
                <wp:posOffset>24441</wp:posOffset>
              </wp:positionV>
              <wp:extent cx="6100445" cy="20891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0445" cy="2089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EF1A55" w14:textId="77777777" w:rsidR="000E0C83" w:rsidRPr="00707B08" w:rsidRDefault="003D1941" w:rsidP="003D1941">
                          <w:pPr>
                            <w:jc w:val="center"/>
                            <w:rPr>
                              <w:color w:val="00483B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2420 Nicolet Drive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Green Bay, WI 54311 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33EBA904" wp14:editId="26F46619">
                                <wp:extent cx="88900" cy="88900"/>
                                <wp:effectExtent l="0" t="0" r="0" b="0"/>
                                <wp:docPr id="21" name="Picture 21" descr="2420 Nicolet Drive, Green Bay, WI 54311    920-465-2000    www.uwgb.ed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Picture 21" descr="2420 Nicolet Drive, Green Bay, WI 54311    920-465-2000    www.uwgb.edu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920-465-2000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441EAF53" wp14:editId="1CD660AB">
                                <wp:extent cx="88900" cy="88900"/>
                                <wp:effectExtent l="0" t="0" r="0" b="0"/>
                                <wp:docPr id="22" name="Picture 22" descr="2420 Nicolet Drive, Green Bay, WI 54311    920-465-2000    www.uwgb.ed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icture 22" descr="2420 Nicolet Drive, Green Bay, WI 54311    920-465-2000    www.uwgb.edu"/>
                                        <pic:cNvPicPr/>
                                      </pic:nvPicPr>
                                      <pic:blipFill rotWithShape="1">
                                        <a:blip r:embed="rId2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www.uwgb.edu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529B6B" id="_x0000_s1031" type="#_x0000_t202" style="position:absolute;margin-left:-6.8pt;margin-top:1.9pt;width:480.35pt;height:16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" fillcolor="white [3212]" stroked="f">
              <v:textbox>
                <w:txbxContent>
                  <w:p w14:paraId="62EF1A55" w14:textId="77777777" w:rsidR="000E0C83" w:rsidRPr="00707B08" w:rsidRDefault="003D1941" w:rsidP="003D1941">
                    <w:pPr>
                      <w:jc w:val="center"/>
                      <w:rPr>
                        <w:color w:val="00483B"/>
                      </w:rPr>
                    </w:pP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2420 Nicolet Drive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,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Green Bay, WI 54311 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33EBA904" wp14:editId="26F46619">
                          <wp:extent cx="88900" cy="88900"/>
                          <wp:effectExtent l="0" t="0" r="0" b="0"/>
                          <wp:docPr id="21" name="Picture 21" descr="2420 Nicolet Drive, Green Bay, WI 54311    920-465-2000    www.uwgb.ed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Picture 21" descr="2420 Nicolet Drive, Green Bay, WI 54311    920-465-2000    www.uwgb.edu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920-465-2000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441EAF53" wp14:editId="1CD660AB">
                          <wp:extent cx="88900" cy="88900"/>
                          <wp:effectExtent l="0" t="0" r="0" b="0"/>
                          <wp:docPr id="22" name="Picture 22" descr="2420 Nicolet Drive, Green Bay, WI 54311    920-465-2000    www.uwgb.ed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Picture 22" descr="2420 Nicolet Drive, Green Bay, WI 54311    920-465-2000    www.uwgb.edu"/>
                                  <pic:cNvPicPr/>
                                </pic:nvPicPr>
                                <pic:blipFill rotWithShape="1">
                                  <a:blip r:embed="rId2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www.uwgb.edu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07B08">
      <w:softHyphen/>
    </w:r>
    <w:r w:rsidR="00707B08">
      <w:softHyphen/>
    </w:r>
    <w:r w:rsidR="00707B08">
      <w:softHyphen/>
    </w:r>
    <w:r w:rsidR="00707B08">
      <w:softHyphen/>
    </w:r>
    <w:r w:rsidR="002F1DC8">
      <w:softHyphen/>
    </w:r>
    <w:r w:rsidR="002F1DC8"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67C7F" w14:textId="77777777" w:rsidR="002F1DC8" w:rsidRDefault="002F1DC8" w:rsidP="00E075A6">
    <w:pPr>
      <w:pStyle w:val="Foot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8A6A99" wp14:editId="4D281592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184757" w14:textId="36696032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8A6A9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86.5pt;margin-top:756.65pt;width:6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" fillcolor="white [3212]" stroked="f">
              <v:textbox>
                <w:txbxContent>
                  <w:p w14:paraId="5A184757" w14:textId="36696032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D05F67" wp14:editId="75E8B254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ABAF4D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D05F67" id="_x0000_s1033" type="#_x0000_t202" style="position:absolute;margin-left:36.55pt;margin-top:756.65pt;width:160.1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" fillcolor="white [3212]" stroked="f">
              <v:textbox>
                <w:txbxContent>
                  <w:p w14:paraId="71ABAF4D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0E3E64" wp14:editId="6C7C8886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2ACD0A" id="Picture 1" o:spid="_x0000_s1026" style="position:absolute;margin-left:29pt;margin-top:756.2pt;width:553.85pt;height:10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8E62D0" wp14:editId="717168DA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3F9BAF" w14:textId="189F2CC0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8E62D0" id="_x0000_s1034" type="#_x0000_t202" style="position:absolute;margin-left:486.5pt;margin-top:756.65pt;width:65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" fillcolor="white [3212]" stroked="f">
              <v:textbox>
                <w:txbxContent>
                  <w:p w14:paraId="283F9BAF" w14:textId="189F2CC0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D0623E" wp14:editId="2355AAE2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51B50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0623E" id="_x0000_s1035" type="#_x0000_t202" style="position:absolute;margin-left:36.55pt;margin-top:756.65pt;width:160.1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" fillcolor="white [3212]" stroked="f">
              <v:textbox>
                <w:txbxContent>
                  <w:p w14:paraId="75951B50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8896915" wp14:editId="3A912152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EED49C" id="Picture 1" o:spid="_x0000_s1026" style="position:absolute;margin-left:29pt;margin-top:756.2pt;width:553.85pt;height:10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CB826B2" wp14:editId="6FB167AF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BAA0E8" w14:textId="4CA08E9B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B826B2" id="_x0000_s1036" type="#_x0000_t202" style="position:absolute;margin-left:486.5pt;margin-top:756.65pt;width:65pt;height: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" fillcolor="white [3212]" stroked="f">
              <v:textbox>
                <w:txbxContent>
                  <w:p w14:paraId="31BAA0E8" w14:textId="4CA08E9B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3E38982" wp14:editId="4B1EE71D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9692A9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E38982" id="_x0000_s1037" type="#_x0000_t202" style="position:absolute;margin-left:36.55pt;margin-top:756.65pt;width:160.1pt;height: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" fillcolor="white [3212]" stroked="f">
              <v:textbox>
                <w:txbxContent>
                  <w:p w14:paraId="3E9692A9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7B9527C9" wp14:editId="24244B93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DE85A0" id="Picture 1" o:spid="_x0000_s1026" style="position:absolute;margin-left:29pt;margin-top:756.2pt;width:553.85pt;height:10.4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" filled="f" stroked="f">
              <o:lock v:ext="edit" aspectratio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E07A4" w14:textId="77777777" w:rsidR="009015E5" w:rsidRDefault="009015E5" w:rsidP="00E075A6">
      <w:r>
        <w:separator/>
      </w:r>
    </w:p>
  </w:footnote>
  <w:footnote w:type="continuationSeparator" w:id="0">
    <w:p w14:paraId="7E2A4148" w14:textId="77777777" w:rsidR="009015E5" w:rsidRDefault="009015E5" w:rsidP="00E07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905D0" w14:textId="77777777" w:rsidR="002F1DC8" w:rsidRDefault="002F1DC8" w:rsidP="00E075A6">
    <w:pPr>
      <w:pStyle w:val="Head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40A339A" wp14:editId="566A74A2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73FC21" w14:textId="7CFB494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0A33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6.5pt;margin-top:756.65pt;width:65pt;height:1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" fillcolor="white [3212]" stroked="f">
              <v:textbox>
                <w:txbxContent>
                  <w:p w14:paraId="1F73FC21" w14:textId="7CFB494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D0954F3" wp14:editId="7A0CCFE8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6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E4440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0954F3" id="Text Box 4" o:spid="_x0000_s1027" type="#_x0000_t202" style="position:absolute;margin-left:36.55pt;margin-top:756.65pt;width:160.1pt;height:1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" fillcolor="white [3212]" stroked="f">
              <v:textbox>
                <w:txbxContent>
                  <w:p w14:paraId="677E4440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890EB1F" wp14:editId="4A98D735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74330E" id="Picture 1" o:spid="_x0000_s1026" style="position:absolute;margin-left:29pt;margin-top:756.2pt;width:553.85pt;height:10.4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" filled="f" stroked="f">
              <o:lock v:ext="edit" aspectratio="t"/>
            </v:rect>
          </w:pict>
        </mc:Fallback>
      </mc:AlternateContent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DBEC5" w14:textId="3FB4DB91" w:rsidR="002F1DC8" w:rsidRPr="004D44C5" w:rsidRDefault="002F1DC8" w:rsidP="00E075A6">
    <w:r>
      <w:rPr>
        <w:noProof/>
      </w:rPr>
      <w:drawing>
        <wp:anchor distT="0" distB="0" distL="114300" distR="114300" simplePos="0" relativeHeight="251664384" behindDoc="0" locked="0" layoutInCell="1" allowOverlap="1" wp14:anchorId="59EC1358" wp14:editId="57AC6775">
          <wp:simplePos x="0" y="0"/>
          <wp:positionH relativeFrom="margin">
            <wp:posOffset>2349500</wp:posOffset>
          </wp:positionH>
          <wp:positionV relativeFrom="paragraph">
            <wp:posOffset>9525</wp:posOffset>
          </wp:positionV>
          <wp:extent cx="1244600" cy="988060"/>
          <wp:effectExtent l="0" t="0" r="0" b="2540"/>
          <wp:wrapSquare wrapText="bothSides"/>
          <wp:docPr id="1" name="Picture 1" descr="UWGB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WGB Logo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6C10" w14:textId="77777777" w:rsidR="00994811" w:rsidRDefault="009948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0227F"/>
    <w:multiLevelType w:val="hybridMultilevel"/>
    <w:tmpl w:val="216A6B78"/>
    <w:lvl w:ilvl="0" w:tplc="712E8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60E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7445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A27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1CA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EECD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46E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8E78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A8F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5FD"/>
    <w:multiLevelType w:val="hybridMultilevel"/>
    <w:tmpl w:val="7A22045A"/>
    <w:lvl w:ilvl="0" w:tplc="4782D85E">
      <w:start w:val="1"/>
      <w:numFmt w:val="decimal"/>
      <w:lvlText w:val="%1."/>
      <w:lvlJc w:val="left"/>
      <w:pPr>
        <w:ind w:left="720" w:hanging="360"/>
      </w:pPr>
    </w:lvl>
    <w:lvl w:ilvl="1" w:tplc="3B28C64E">
      <w:start w:val="1"/>
      <w:numFmt w:val="lowerLetter"/>
      <w:lvlText w:val="%2."/>
      <w:lvlJc w:val="left"/>
      <w:pPr>
        <w:ind w:left="1440" w:hanging="360"/>
      </w:pPr>
    </w:lvl>
    <w:lvl w:ilvl="2" w:tplc="38EABCAA">
      <w:start w:val="1"/>
      <w:numFmt w:val="lowerRoman"/>
      <w:lvlText w:val="%3."/>
      <w:lvlJc w:val="right"/>
      <w:pPr>
        <w:ind w:left="2160" w:hanging="180"/>
      </w:pPr>
    </w:lvl>
    <w:lvl w:ilvl="3" w:tplc="728CFB0C">
      <w:start w:val="1"/>
      <w:numFmt w:val="decimal"/>
      <w:lvlText w:val="%4."/>
      <w:lvlJc w:val="left"/>
      <w:pPr>
        <w:ind w:left="2880" w:hanging="360"/>
      </w:pPr>
    </w:lvl>
    <w:lvl w:ilvl="4" w:tplc="A4F280F8">
      <w:start w:val="1"/>
      <w:numFmt w:val="lowerLetter"/>
      <w:lvlText w:val="%5."/>
      <w:lvlJc w:val="left"/>
      <w:pPr>
        <w:ind w:left="3600" w:hanging="360"/>
      </w:pPr>
    </w:lvl>
    <w:lvl w:ilvl="5" w:tplc="527A81B8">
      <w:start w:val="1"/>
      <w:numFmt w:val="lowerRoman"/>
      <w:lvlText w:val="%6."/>
      <w:lvlJc w:val="right"/>
      <w:pPr>
        <w:ind w:left="4320" w:hanging="180"/>
      </w:pPr>
    </w:lvl>
    <w:lvl w:ilvl="6" w:tplc="F984C250">
      <w:start w:val="1"/>
      <w:numFmt w:val="decimal"/>
      <w:lvlText w:val="%7."/>
      <w:lvlJc w:val="left"/>
      <w:pPr>
        <w:ind w:left="5040" w:hanging="360"/>
      </w:pPr>
    </w:lvl>
    <w:lvl w:ilvl="7" w:tplc="0BC03560">
      <w:start w:val="1"/>
      <w:numFmt w:val="lowerLetter"/>
      <w:lvlText w:val="%8."/>
      <w:lvlJc w:val="left"/>
      <w:pPr>
        <w:ind w:left="5760" w:hanging="360"/>
      </w:pPr>
    </w:lvl>
    <w:lvl w:ilvl="8" w:tplc="0D74830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537F0"/>
    <w:multiLevelType w:val="hybridMultilevel"/>
    <w:tmpl w:val="AA60C9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71AE6FC"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327757"/>
    <w:multiLevelType w:val="hybridMultilevel"/>
    <w:tmpl w:val="3F506806"/>
    <w:lvl w:ilvl="0" w:tplc="3F8C4084">
      <w:start w:val="1"/>
      <w:numFmt w:val="decimal"/>
      <w:lvlText w:val="%1."/>
      <w:lvlJc w:val="left"/>
      <w:pPr>
        <w:ind w:left="720" w:hanging="360"/>
      </w:pPr>
    </w:lvl>
    <w:lvl w:ilvl="1" w:tplc="96E8C612">
      <w:start w:val="1"/>
      <w:numFmt w:val="lowerLetter"/>
      <w:lvlText w:val="%2."/>
      <w:lvlJc w:val="left"/>
      <w:pPr>
        <w:ind w:left="1440" w:hanging="360"/>
      </w:pPr>
    </w:lvl>
    <w:lvl w:ilvl="2" w:tplc="495CE33E">
      <w:start w:val="1"/>
      <w:numFmt w:val="lowerRoman"/>
      <w:lvlText w:val="%3."/>
      <w:lvlJc w:val="right"/>
      <w:pPr>
        <w:ind w:left="2160" w:hanging="180"/>
      </w:pPr>
    </w:lvl>
    <w:lvl w:ilvl="3" w:tplc="4B62724A">
      <w:start w:val="1"/>
      <w:numFmt w:val="decimal"/>
      <w:lvlText w:val="%4."/>
      <w:lvlJc w:val="left"/>
      <w:pPr>
        <w:ind w:left="2880" w:hanging="360"/>
      </w:pPr>
    </w:lvl>
    <w:lvl w:ilvl="4" w:tplc="1E4CA0A4">
      <w:start w:val="1"/>
      <w:numFmt w:val="lowerLetter"/>
      <w:lvlText w:val="%5."/>
      <w:lvlJc w:val="left"/>
      <w:pPr>
        <w:ind w:left="3600" w:hanging="360"/>
      </w:pPr>
    </w:lvl>
    <w:lvl w:ilvl="5" w:tplc="3168CCF8">
      <w:start w:val="1"/>
      <w:numFmt w:val="lowerRoman"/>
      <w:lvlText w:val="%6."/>
      <w:lvlJc w:val="right"/>
      <w:pPr>
        <w:ind w:left="4320" w:hanging="180"/>
      </w:pPr>
    </w:lvl>
    <w:lvl w:ilvl="6" w:tplc="EBAA79D6">
      <w:start w:val="1"/>
      <w:numFmt w:val="decimal"/>
      <w:lvlText w:val="%7."/>
      <w:lvlJc w:val="left"/>
      <w:pPr>
        <w:ind w:left="5040" w:hanging="360"/>
      </w:pPr>
    </w:lvl>
    <w:lvl w:ilvl="7" w:tplc="7C86C064">
      <w:start w:val="1"/>
      <w:numFmt w:val="lowerLetter"/>
      <w:lvlText w:val="%8."/>
      <w:lvlJc w:val="left"/>
      <w:pPr>
        <w:ind w:left="5760" w:hanging="360"/>
      </w:pPr>
    </w:lvl>
    <w:lvl w:ilvl="8" w:tplc="5DC6D6A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A2FF9"/>
    <w:multiLevelType w:val="multilevel"/>
    <w:tmpl w:val="26F84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" w15:restartNumberingAfterBreak="0">
    <w:nsid w:val="30206E80"/>
    <w:multiLevelType w:val="hybridMultilevel"/>
    <w:tmpl w:val="E0BC4482"/>
    <w:lvl w:ilvl="0" w:tplc="BF4A2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2CF6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FAB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B275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A0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788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D26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0D9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21E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E0DA5"/>
    <w:multiLevelType w:val="hybridMultilevel"/>
    <w:tmpl w:val="3AA89FFC"/>
    <w:lvl w:ilvl="0" w:tplc="30F6DC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512E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D03D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E25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4AD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42E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80D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503D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50F0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1773C"/>
    <w:multiLevelType w:val="multilevel"/>
    <w:tmpl w:val="35E4CD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F1B51"/>
    <w:multiLevelType w:val="hybridMultilevel"/>
    <w:tmpl w:val="73C27140"/>
    <w:lvl w:ilvl="0" w:tplc="0C5C9C4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C40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B21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D89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62D0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34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7A62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C41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A4E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845BD"/>
    <w:multiLevelType w:val="hybridMultilevel"/>
    <w:tmpl w:val="714CF19A"/>
    <w:lvl w:ilvl="0" w:tplc="3DE4A93E">
      <w:start w:val="1"/>
      <w:numFmt w:val="decimal"/>
      <w:lvlText w:val="%1."/>
      <w:lvlJc w:val="left"/>
      <w:pPr>
        <w:ind w:left="360" w:hanging="360"/>
      </w:pPr>
    </w:lvl>
    <w:lvl w:ilvl="1" w:tplc="34C4C956">
      <w:start w:val="1"/>
      <w:numFmt w:val="lowerLetter"/>
      <w:lvlText w:val="%2."/>
      <w:lvlJc w:val="left"/>
      <w:pPr>
        <w:ind w:left="1080" w:hanging="360"/>
      </w:pPr>
    </w:lvl>
    <w:lvl w:ilvl="2" w:tplc="731A4AE4">
      <w:start w:val="1"/>
      <w:numFmt w:val="lowerRoman"/>
      <w:lvlText w:val="%3."/>
      <w:lvlJc w:val="right"/>
      <w:pPr>
        <w:ind w:left="1800" w:hanging="180"/>
      </w:pPr>
    </w:lvl>
    <w:lvl w:ilvl="3" w:tplc="5B461C6C">
      <w:start w:val="1"/>
      <w:numFmt w:val="decimal"/>
      <w:lvlText w:val="%4."/>
      <w:lvlJc w:val="left"/>
      <w:pPr>
        <w:ind w:left="2520" w:hanging="360"/>
      </w:pPr>
    </w:lvl>
    <w:lvl w:ilvl="4" w:tplc="B8C88720">
      <w:start w:val="1"/>
      <w:numFmt w:val="lowerLetter"/>
      <w:lvlText w:val="%5."/>
      <w:lvlJc w:val="left"/>
      <w:pPr>
        <w:ind w:left="3240" w:hanging="360"/>
      </w:pPr>
    </w:lvl>
    <w:lvl w:ilvl="5" w:tplc="5D422DA8">
      <w:start w:val="1"/>
      <w:numFmt w:val="lowerRoman"/>
      <w:lvlText w:val="%6."/>
      <w:lvlJc w:val="right"/>
      <w:pPr>
        <w:ind w:left="3960" w:hanging="180"/>
      </w:pPr>
    </w:lvl>
    <w:lvl w:ilvl="6" w:tplc="08E21212">
      <w:start w:val="1"/>
      <w:numFmt w:val="decimal"/>
      <w:lvlText w:val="%7."/>
      <w:lvlJc w:val="left"/>
      <w:pPr>
        <w:ind w:left="4680" w:hanging="360"/>
      </w:pPr>
    </w:lvl>
    <w:lvl w:ilvl="7" w:tplc="8B060E9E">
      <w:start w:val="1"/>
      <w:numFmt w:val="lowerLetter"/>
      <w:lvlText w:val="%8."/>
      <w:lvlJc w:val="left"/>
      <w:pPr>
        <w:ind w:left="5400" w:hanging="360"/>
      </w:pPr>
    </w:lvl>
    <w:lvl w:ilvl="8" w:tplc="116E0204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9A163D"/>
    <w:multiLevelType w:val="hybridMultilevel"/>
    <w:tmpl w:val="CABE8308"/>
    <w:lvl w:ilvl="0" w:tplc="40A67E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74E58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F80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284C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849B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70CC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46C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44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D2C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E2922"/>
    <w:multiLevelType w:val="hybridMultilevel"/>
    <w:tmpl w:val="8B862124"/>
    <w:lvl w:ilvl="0" w:tplc="E60AB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6237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7C6A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AF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60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B8A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944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E40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400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D39A9"/>
    <w:multiLevelType w:val="hybridMultilevel"/>
    <w:tmpl w:val="98E64CCA"/>
    <w:lvl w:ilvl="0" w:tplc="65BA1C18">
      <w:start w:val="1"/>
      <w:numFmt w:val="decimal"/>
      <w:lvlText w:val="%1."/>
      <w:lvlJc w:val="left"/>
      <w:pPr>
        <w:ind w:left="720" w:hanging="360"/>
      </w:pPr>
    </w:lvl>
    <w:lvl w:ilvl="1" w:tplc="4F1079DE">
      <w:start w:val="1"/>
      <w:numFmt w:val="lowerLetter"/>
      <w:lvlText w:val="%2."/>
      <w:lvlJc w:val="left"/>
      <w:pPr>
        <w:ind w:left="1440" w:hanging="360"/>
      </w:pPr>
    </w:lvl>
    <w:lvl w:ilvl="2" w:tplc="CECC173A">
      <w:start w:val="1"/>
      <w:numFmt w:val="lowerRoman"/>
      <w:lvlText w:val="%3."/>
      <w:lvlJc w:val="right"/>
      <w:pPr>
        <w:ind w:left="2160" w:hanging="180"/>
      </w:pPr>
    </w:lvl>
    <w:lvl w:ilvl="3" w:tplc="50182C16">
      <w:start w:val="1"/>
      <w:numFmt w:val="decimal"/>
      <w:lvlText w:val="%4."/>
      <w:lvlJc w:val="left"/>
      <w:pPr>
        <w:ind w:left="2880" w:hanging="360"/>
      </w:pPr>
    </w:lvl>
    <w:lvl w:ilvl="4" w:tplc="B008CDAA">
      <w:start w:val="1"/>
      <w:numFmt w:val="lowerLetter"/>
      <w:lvlText w:val="%5."/>
      <w:lvlJc w:val="left"/>
      <w:pPr>
        <w:ind w:left="3600" w:hanging="360"/>
      </w:pPr>
    </w:lvl>
    <w:lvl w:ilvl="5" w:tplc="A978E5E8">
      <w:start w:val="1"/>
      <w:numFmt w:val="lowerRoman"/>
      <w:lvlText w:val="%6."/>
      <w:lvlJc w:val="right"/>
      <w:pPr>
        <w:ind w:left="4320" w:hanging="180"/>
      </w:pPr>
    </w:lvl>
    <w:lvl w:ilvl="6" w:tplc="9E268A7A">
      <w:start w:val="1"/>
      <w:numFmt w:val="decimal"/>
      <w:lvlText w:val="%7."/>
      <w:lvlJc w:val="left"/>
      <w:pPr>
        <w:ind w:left="5040" w:hanging="360"/>
      </w:pPr>
    </w:lvl>
    <w:lvl w:ilvl="7" w:tplc="F70E6BCA">
      <w:start w:val="1"/>
      <w:numFmt w:val="lowerLetter"/>
      <w:lvlText w:val="%8."/>
      <w:lvlJc w:val="left"/>
      <w:pPr>
        <w:ind w:left="5760" w:hanging="360"/>
      </w:pPr>
    </w:lvl>
    <w:lvl w:ilvl="8" w:tplc="927E947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17C99"/>
    <w:multiLevelType w:val="hybridMultilevel"/>
    <w:tmpl w:val="740C7212"/>
    <w:lvl w:ilvl="0" w:tplc="90CEB416">
      <w:start w:val="1"/>
      <w:numFmt w:val="decimal"/>
      <w:lvlText w:val="%1."/>
      <w:lvlJc w:val="left"/>
      <w:pPr>
        <w:ind w:left="360" w:hanging="360"/>
      </w:pPr>
    </w:lvl>
    <w:lvl w:ilvl="1" w:tplc="1CC2C702">
      <w:start w:val="1"/>
      <w:numFmt w:val="lowerLetter"/>
      <w:lvlText w:val="%2."/>
      <w:lvlJc w:val="left"/>
      <w:pPr>
        <w:ind w:left="1080" w:hanging="360"/>
      </w:pPr>
    </w:lvl>
    <w:lvl w:ilvl="2" w:tplc="34F4E95E">
      <w:start w:val="1"/>
      <w:numFmt w:val="lowerRoman"/>
      <w:lvlText w:val="%3."/>
      <w:lvlJc w:val="right"/>
      <w:pPr>
        <w:ind w:left="1800" w:hanging="180"/>
      </w:pPr>
    </w:lvl>
    <w:lvl w:ilvl="3" w:tplc="4C9A445C">
      <w:start w:val="1"/>
      <w:numFmt w:val="decimal"/>
      <w:lvlText w:val="%4."/>
      <w:lvlJc w:val="left"/>
      <w:pPr>
        <w:ind w:left="2520" w:hanging="360"/>
      </w:pPr>
    </w:lvl>
    <w:lvl w:ilvl="4" w:tplc="CAC43A64">
      <w:start w:val="1"/>
      <w:numFmt w:val="lowerLetter"/>
      <w:lvlText w:val="%5."/>
      <w:lvlJc w:val="left"/>
      <w:pPr>
        <w:ind w:left="3240" w:hanging="360"/>
      </w:pPr>
    </w:lvl>
    <w:lvl w:ilvl="5" w:tplc="88E89820">
      <w:start w:val="1"/>
      <w:numFmt w:val="lowerRoman"/>
      <w:lvlText w:val="%6."/>
      <w:lvlJc w:val="right"/>
      <w:pPr>
        <w:ind w:left="3960" w:hanging="180"/>
      </w:pPr>
    </w:lvl>
    <w:lvl w:ilvl="6" w:tplc="A76A387C">
      <w:start w:val="1"/>
      <w:numFmt w:val="decimal"/>
      <w:lvlText w:val="%7."/>
      <w:lvlJc w:val="left"/>
      <w:pPr>
        <w:ind w:left="4680" w:hanging="360"/>
      </w:pPr>
    </w:lvl>
    <w:lvl w:ilvl="7" w:tplc="7A2C6DF8">
      <w:start w:val="1"/>
      <w:numFmt w:val="lowerLetter"/>
      <w:lvlText w:val="%8."/>
      <w:lvlJc w:val="left"/>
      <w:pPr>
        <w:ind w:left="5400" w:hanging="360"/>
      </w:pPr>
    </w:lvl>
    <w:lvl w:ilvl="8" w:tplc="3C3E7F0C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1F53B1"/>
    <w:multiLevelType w:val="hybridMultilevel"/>
    <w:tmpl w:val="652A634A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5" w15:restartNumberingAfterBreak="0">
    <w:nsid w:val="5E5F2534"/>
    <w:multiLevelType w:val="hybridMultilevel"/>
    <w:tmpl w:val="D69E0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51A55"/>
    <w:multiLevelType w:val="hybridMultilevel"/>
    <w:tmpl w:val="AEA693D0"/>
    <w:lvl w:ilvl="0" w:tplc="1AA452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10CF6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DA5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85F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2C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003B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C3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0E7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8F8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82D1C"/>
    <w:multiLevelType w:val="hybridMultilevel"/>
    <w:tmpl w:val="8AB85040"/>
    <w:lvl w:ilvl="0" w:tplc="11287BCE">
      <w:start w:val="1"/>
      <w:numFmt w:val="decimal"/>
      <w:lvlText w:val="%1."/>
      <w:lvlJc w:val="left"/>
      <w:pPr>
        <w:ind w:left="360" w:hanging="360"/>
      </w:pPr>
    </w:lvl>
    <w:lvl w:ilvl="1" w:tplc="0CC07F66">
      <w:start w:val="1"/>
      <w:numFmt w:val="lowerLetter"/>
      <w:lvlText w:val="%2."/>
      <w:lvlJc w:val="left"/>
      <w:pPr>
        <w:ind w:left="1080" w:hanging="360"/>
      </w:pPr>
    </w:lvl>
    <w:lvl w:ilvl="2" w:tplc="FDF690DC">
      <w:start w:val="1"/>
      <w:numFmt w:val="lowerRoman"/>
      <w:lvlText w:val="%3."/>
      <w:lvlJc w:val="right"/>
      <w:pPr>
        <w:ind w:left="1800" w:hanging="180"/>
      </w:pPr>
    </w:lvl>
    <w:lvl w:ilvl="3" w:tplc="AC56ECEA">
      <w:start w:val="1"/>
      <w:numFmt w:val="decimal"/>
      <w:lvlText w:val="%4."/>
      <w:lvlJc w:val="left"/>
      <w:pPr>
        <w:ind w:left="2520" w:hanging="360"/>
      </w:pPr>
    </w:lvl>
    <w:lvl w:ilvl="4" w:tplc="4B6CEBA6">
      <w:start w:val="1"/>
      <w:numFmt w:val="lowerLetter"/>
      <w:lvlText w:val="%5."/>
      <w:lvlJc w:val="left"/>
      <w:pPr>
        <w:ind w:left="3240" w:hanging="360"/>
      </w:pPr>
    </w:lvl>
    <w:lvl w:ilvl="5" w:tplc="BDFE5688">
      <w:start w:val="1"/>
      <w:numFmt w:val="lowerRoman"/>
      <w:lvlText w:val="%6."/>
      <w:lvlJc w:val="right"/>
      <w:pPr>
        <w:ind w:left="3960" w:hanging="180"/>
      </w:pPr>
    </w:lvl>
    <w:lvl w:ilvl="6" w:tplc="1DFCCAC6">
      <w:start w:val="1"/>
      <w:numFmt w:val="decimal"/>
      <w:lvlText w:val="%7."/>
      <w:lvlJc w:val="left"/>
      <w:pPr>
        <w:ind w:left="4680" w:hanging="360"/>
      </w:pPr>
    </w:lvl>
    <w:lvl w:ilvl="7" w:tplc="BB74EA04">
      <w:start w:val="1"/>
      <w:numFmt w:val="lowerLetter"/>
      <w:lvlText w:val="%8."/>
      <w:lvlJc w:val="left"/>
      <w:pPr>
        <w:ind w:left="5400" w:hanging="360"/>
      </w:pPr>
    </w:lvl>
    <w:lvl w:ilvl="8" w:tplc="2DBA8432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D034F1E"/>
    <w:multiLevelType w:val="hybridMultilevel"/>
    <w:tmpl w:val="C930BC0A"/>
    <w:lvl w:ilvl="0" w:tplc="8FCAC728">
      <w:start w:val="1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06040"/>
    <w:multiLevelType w:val="hybridMultilevel"/>
    <w:tmpl w:val="94DA0BC2"/>
    <w:lvl w:ilvl="0" w:tplc="91027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206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88DD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C895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E40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E29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1B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7C08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3610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047CA"/>
    <w:multiLevelType w:val="hybridMultilevel"/>
    <w:tmpl w:val="B5D8CE62"/>
    <w:lvl w:ilvl="0" w:tplc="2C7A99D2">
      <w:start w:val="1"/>
      <w:numFmt w:val="decimal"/>
      <w:lvlText w:val="%1."/>
      <w:lvlJc w:val="left"/>
      <w:pPr>
        <w:ind w:left="720" w:hanging="360"/>
      </w:pPr>
    </w:lvl>
    <w:lvl w:ilvl="1" w:tplc="AFDE6F5C">
      <w:start w:val="1"/>
      <w:numFmt w:val="lowerLetter"/>
      <w:lvlText w:val="%2."/>
      <w:lvlJc w:val="left"/>
      <w:pPr>
        <w:ind w:left="1440" w:hanging="360"/>
      </w:pPr>
    </w:lvl>
    <w:lvl w:ilvl="2" w:tplc="9D18229A">
      <w:start w:val="1"/>
      <w:numFmt w:val="lowerRoman"/>
      <w:lvlText w:val="%3."/>
      <w:lvlJc w:val="right"/>
      <w:pPr>
        <w:ind w:left="2160" w:hanging="180"/>
      </w:pPr>
    </w:lvl>
    <w:lvl w:ilvl="3" w:tplc="F4FE7F2E">
      <w:start w:val="1"/>
      <w:numFmt w:val="decimal"/>
      <w:lvlText w:val="%4."/>
      <w:lvlJc w:val="left"/>
      <w:pPr>
        <w:ind w:left="2880" w:hanging="360"/>
      </w:pPr>
    </w:lvl>
    <w:lvl w:ilvl="4" w:tplc="75A6069C">
      <w:start w:val="1"/>
      <w:numFmt w:val="lowerLetter"/>
      <w:lvlText w:val="%5."/>
      <w:lvlJc w:val="left"/>
      <w:pPr>
        <w:ind w:left="3600" w:hanging="360"/>
      </w:pPr>
    </w:lvl>
    <w:lvl w:ilvl="5" w:tplc="E5326700">
      <w:start w:val="1"/>
      <w:numFmt w:val="lowerRoman"/>
      <w:lvlText w:val="%6."/>
      <w:lvlJc w:val="right"/>
      <w:pPr>
        <w:ind w:left="4320" w:hanging="180"/>
      </w:pPr>
    </w:lvl>
    <w:lvl w:ilvl="6" w:tplc="CC5A2CEA">
      <w:start w:val="1"/>
      <w:numFmt w:val="decimal"/>
      <w:lvlText w:val="%7."/>
      <w:lvlJc w:val="left"/>
      <w:pPr>
        <w:ind w:left="5040" w:hanging="360"/>
      </w:pPr>
    </w:lvl>
    <w:lvl w:ilvl="7" w:tplc="60B09CEC">
      <w:start w:val="1"/>
      <w:numFmt w:val="lowerLetter"/>
      <w:lvlText w:val="%8."/>
      <w:lvlJc w:val="left"/>
      <w:pPr>
        <w:ind w:left="5760" w:hanging="360"/>
      </w:pPr>
    </w:lvl>
    <w:lvl w:ilvl="8" w:tplc="8290611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20E48"/>
    <w:multiLevelType w:val="hybridMultilevel"/>
    <w:tmpl w:val="42DC8686"/>
    <w:lvl w:ilvl="0" w:tplc="28907A94">
      <w:start w:val="1"/>
      <w:numFmt w:val="decimal"/>
      <w:lvlText w:val="%1."/>
      <w:lvlJc w:val="left"/>
      <w:pPr>
        <w:ind w:left="720" w:hanging="360"/>
      </w:pPr>
    </w:lvl>
    <w:lvl w:ilvl="1" w:tplc="1772C918">
      <w:start w:val="1"/>
      <w:numFmt w:val="lowerLetter"/>
      <w:lvlText w:val="%2."/>
      <w:lvlJc w:val="left"/>
      <w:pPr>
        <w:ind w:left="1440" w:hanging="360"/>
      </w:pPr>
    </w:lvl>
    <w:lvl w:ilvl="2" w:tplc="52AAAA1E">
      <w:start w:val="1"/>
      <w:numFmt w:val="lowerRoman"/>
      <w:lvlText w:val="%3."/>
      <w:lvlJc w:val="right"/>
      <w:pPr>
        <w:ind w:left="2160" w:hanging="180"/>
      </w:pPr>
    </w:lvl>
    <w:lvl w:ilvl="3" w:tplc="EB64FC8E">
      <w:start w:val="1"/>
      <w:numFmt w:val="decimal"/>
      <w:lvlText w:val="%4."/>
      <w:lvlJc w:val="left"/>
      <w:pPr>
        <w:ind w:left="2880" w:hanging="360"/>
      </w:pPr>
    </w:lvl>
    <w:lvl w:ilvl="4" w:tplc="6F50DAE4">
      <w:start w:val="1"/>
      <w:numFmt w:val="lowerLetter"/>
      <w:lvlText w:val="%5."/>
      <w:lvlJc w:val="left"/>
      <w:pPr>
        <w:ind w:left="3600" w:hanging="360"/>
      </w:pPr>
    </w:lvl>
    <w:lvl w:ilvl="5" w:tplc="02F01AFE">
      <w:start w:val="1"/>
      <w:numFmt w:val="lowerRoman"/>
      <w:lvlText w:val="%6."/>
      <w:lvlJc w:val="right"/>
      <w:pPr>
        <w:ind w:left="4320" w:hanging="180"/>
      </w:pPr>
    </w:lvl>
    <w:lvl w:ilvl="6" w:tplc="DD3AAE80">
      <w:start w:val="1"/>
      <w:numFmt w:val="decimal"/>
      <w:lvlText w:val="%7."/>
      <w:lvlJc w:val="left"/>
      <w:pPr>
        <w:ind w:left="5040" w:hanging="360"/>
      </w:pPr>
    </w:lvl>
    <w:lvl w:ilvl="7" w:tplc="079E8B96">
      <w:start w:val="1"/>
      <w:numFmt w:val="lowerLetter"/>
      <w:lvlText w:val="%8."/>
      <w:lvlJc w:val="left"/>
      <w:pPr>
        <w:ind w:left="5760" w:hanging="360"/>
      </w:pPr>
    </w:lvl>
    <w:lvl w:ilvl="8" w:tplc="62FCB64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40200B"/>
    <w:multiLevelType w:val="hybridMultilevel"/>
    <w:tmpl w:val="11EE5BE2"/>
    <w:lvl w:ilvl="0" w:tplc="42425BE6">
      <w:start w:val="1"/>
      <w:numFmt w:val="decimal"/>
      <w:lvlText w:val="%1."/>
      <w:lvlJc w:val="left"/>
      <w:pPr>
        <w:ind w:left="720" w:hanging="360"/>
      </w:pPr>
    </w:lvl>
    <w:lvl w:ilvl="1" w:tplc="DC8C9F06">
      <w:start w:val="1"/>
      <w:numFmt w:val="lowerLetter"/>
      <w:lvlText w:val="%2."/>
      <w:lvlJc w:val="left"/>
      <w:pPr>
        <w:ind w:left="1440" w:hanging="360"/>
      </w:pPr>
    </w:lvl>
    <w:lvl w:ilvl="2" w:tplc="395AA868">
      <w:start w:val="1"/>
      <w:numFmt w:val="lowerRoman"/>
      <w:lvlText w:val="%3."/>
      <w:lvlJc w:val="right"/>
      <w:pPr>
        <w:ind w:left="2160" w:hanging="180"/>
      </w:pPr>
    </w:lvl>
    <w:lvl w:ilvl="3" w:tplc="06788F26">
      <w:start w:val="1"/>
      <w:numFmt w:val="decimal"/>
      <w:lvlText w:val="%4."/>
      <w:lvlJc w:val="left"/>
      <w:pPr>
        <w:ind w:left="2880" w:hanging="360"/>
      </w:pPr>
    </w:lvl>
    <w:lvl w:ilvl="4" w:tplc="25C0C1E4">
      <w:start w:val="1"/>
      <w:numFmt w:val="lowerLetter"/>
      <w:lvlText w:val="%5."/>
      <w:lvlJc w:val="left"/>
      <w:pPr>
        <w:ind w:left="3600" w:hanging="360"/>
      </w:pPr>
    </w:lvl>
    <w:lvl w:ilvl="5" w:tplc="04882858">
      <w:start w:val="1"/>
      <w:numFmt w:val="lowerRoman"/>
      <w:lvlText w:val="%6."/>
      <w:lvlJc w:val="right"/>
      <w:pPr>
        <w:ind w:left="4320" w:hanging="180"/>
      </w:pPr>
    </w:lvl>
    <w:lvl w:ilvl="6" w:tplc="21262370">
      <w:start w:val="1"/>
      <w:numFmt w:val="decimal"/>
      <w:lvlText w:val="%7."/>
      <w:lvlJc w:val="left"/>
      <w:pPr>
        <w:ind w:left="5040" w:hanging="360"/>
      </w:pPr>
    </w:lvl>
    <w:lvl w:ilvl="7" w:tplc="D1AEA8EA">
      <w:start w:val="1"/>
      <w:numFmt w:val="lowerLetter"/>
      <w:lvlText w:val="%8."/>
      <w:lvlJc w:val="left"/>
      <w:pPr>
        <w:ind w:left="5760" w:hanging="360"/>
      </w:pPr>
    </w:lvl>
    <w:lvl w:ilvl="8" w:tplc="873A336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097AC9"/>
    <w:multiLevelType w:val="hybridMultilevel"/>
    <w:tmpl w:val="88CA4C72"/>
    <w:lvl w:ilvl="0" w:tplc="3DDC77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3DEC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B2B1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28AD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802E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DC5E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C45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28A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AC1B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2233A"/>
    <w:multiLevelType w:val="hybridMultilevel"/>
    <w:tmpl w:val="39D4F366"/>
    <w:lvl w:ilvl="0" w:tplc="4112A840">
      <w:start w:val="1"/>
      <w:numFmt w:val="decimal"/>
      <w:lvlText w:val="%1."/>
      <w:lvlJc w:val="left"/>
      <w:pPr>
        <w:ind w:left="720" w:hanging="360"/>
      </w:pPr>
    </w:lvl>
    <w:lvl w:ilvl="1" w:tplc="0EE842EC">
      <w:start w:val="1"/>
      <w:numFmt w:val="lowerLetter"/>
      <w:lvlText w:val="%2."/>
      <w:lvlJc w:val="left"/>
      <w:pPr>
        <w:ind w:left="1440" w:hanging="360"/>
      </w:pPr>
    </w:lvl>
    <w:lvl w:ilvl="2" w:tplc="E962F17A">
      <w:start w:val="1"/>
      <w:numFmt w:val="lowerRoman"/>
      <w:lvlText w:val="%3."/>
      <w:lvlJc w:val="right"/>
      <w:pPr>
        <w:ind w:left="2160" w:hanging="180"/>
      </w:pPr>
    </w:lvl>
    <w:lvl w:ilvl="3" w:tplc="55480654">
      <w:start w:val="1"/>
      <w:numFmt w:val="decimal"/>
      <w:lvlText w:val="%4."/>
      <w:lvlJc w:val="left"/>
      <w:pPr>
        <w:ind w:left="2880" w:hanging="360"/>
      </w:pPr>
    </w:lvl>
    <w:lvl w:ilvl="4" w:tplc="31D056D0">
      <w:start w:val="1"/>
      <w:numFmt w:val="lowerLetter"/>
      <w:lvlText w:val="%5."/>
      <w:lvlJc w:val="left"/>
      <w:pPr>
        <w:ind w:left="3600" w:hanging="360"/>
      </w:pPr>
    </w:lvl>
    <w:lvl w:ilvl="5" w:tplc="FA02CA3A">
      <w:start w:val="1"/>
      <w:numFmt w:val="lowerRoman"/>
      <w:lvlText w:val="%6."/>
      <w:lvlJc w:val="right"/>
      <w:pPr>
        <w:ind w:left="4320" w:hanging="180"/>
      </w:pPr>
    </w:lvl>
    <w:lvl w:ilvl="6" w:tplc="C100A0AC">
      <w:start w:val="1"/>
      <w:numFmt w:val="decimal"/>
      <w:lvlText w:val="%7."/>
      <w:lvlJc w:val="left"/>
      <w:pPr>
        <w:ind w:left="5040" w:hanging="360"/>
      </w:pPr>
    </w:lvl>
    <w:lvl w:ilvl="7" w:tplc="6D442758">
      <w:start w:val="1"/>
      <w:numFmt w:val="lowerLetter"/>
      <w:lvlText w:val="%8."/>
      <w:lvlJc w:val="left"/>
      <w:pPr>
        <w:ind w:left="5760" w:hanging="360"/>
      </w:pPr>
    </w:lvl>
    <w:lvl w:ilvl="8" w:tplc="C09CAF7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3C07B9"/>
    <w:multiLevelType w:val="hybridMultilevel"/>
    <w:tmpl w:val="EEC6E1B0"/>
    <w:lvl w:ilvl="0" w:tplc="C96A6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1AC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4ABA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A02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903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EC6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83D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4200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5A45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981842">
    <w:abstractNumId w:val="4"/>
  </w:num>
  <w:num w:numId="2" w16cid:durableId="1690182935">
    <w:abstractNumId w:val="7"/>
  </w:num>
  <w:num w:numId="3" w16cid:durableId="834953536">
    <w:abstractNumId w:val="0"/>
  </w:num>
  <w:num w:numId="4" w16cid:durableId="1576279356">
    <w:abstractNumId w:val="25"/>
  </w:num>
  <w:num w:numId="5" w16cid:durableId="518155213">
    <w:abstractNumId w:val="13"/>
  </w:num>
  <w:num w:numId="6" w16cid:durableId="95295455">
    <w:abstractNumId w:val="3"/>
  </w:num>
  <w:num w:numId="7" w16cid:durableId="509176297">
    <w:abstractNumId w:val="9"/>
  </w:num>
  <w:num w:numId="8" w16cid:durableId="2020697970">
    <w:abstractNumId w:val="17"/>
  </w:num>
  <w:num w:numId="9" w16cid:durableId="1256285917">
    <w:abstractNumId w:val="24"/>
  </w:num>
  <w:num w:numId="10" w16cid:durableId="551038479">
    <w:abstractNumId w:val="16"/>
  </w:num>
  <w:num w:numId="11" w16cid:durableId="1761953018">
    <w:abstractNumId w:val="6"/>
  </w:num>
  <w:num w:numId="12" w16cid:durableId="1684626621">
    <w:abstractNumId w:val="8"/>
  </w:num>
  <w:num w:numId="13" w16cid:durableId="2146963743">
    <w:abstractNumId w:val="22"/>
  </w:num>
  <w:num w:numId="14" w16cid:durableId="1351375956">
    <w:abstractNumId w:val="20"/>
  </w:num>
  <w:num w:numId="15" w16cid:durableId="2036035781">
    <w:abstractNumId w:val="1"/>
  </w:num>
  <w:num w:numId="16" w16cid:durableId="1019237207">
    <w:abstractNumId w:val="21"/>
  </w:num>
  <w:num w:numId="17" w16cid:durableId="502866099">
    <w:abstractNumId w:val="12"/>
  </w:num>
  <w:num w:numId="18" w16cid:durableId="1118641527">
    <w:abstractNumId w:val="23"/>
  </w:num>
  <w:num w:numId="19" w16cid:durableId="257713580">
    <w:abstractNumId w:val="10"/>
  </w:num>
  <w:num w:numId="20" w16cid:durableId="490607053">
    <w:abstractNumId w:val="11"/>
  </w:num>
  <w:num w:numId="21" w16cid:durableId="428082043">
    <w:abstractNumId w:val="19"/>
  </w:num>
  <w:num w:numId="22" w16cid:durableId="406342798">
    <w:abstractNumId w:val="5"/>
  </w:num>
  <w:num w:numId="23" w16cid:durableId="1902934658">
    <w:abstractNumId w:val="15"/>
  </w:num>
  <w:num w:numId="24" w16cid:durableId="234514566">
    <w:abstractNumId w:val="18"/>
  </w:num>
  <w:num w:numId="25" w16cid:durableId="1298952801">
    <w:abstractNumId w:val="2"/>
  </w:num>
  <w:num w:numId="26" w16cid:durableId="1345864066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F45"/>
    <w:rsid w:val="00000A1E"/>
    <w:rsid w:val="00004D44"/>
    <w:rsid w:val="00006C88"/>
    <w:rsid w:val="00007926"/>
    <w:rsid w:val="0001102D"/>
    <w:rsid w:val="00015A2D"/>
    <w:rsid w:val="00017E58"/>
    <w:rsid w:val="00030706"/>
    <w:rsid w:val="0003285D"/>
    <w:rsid w:val="000340A9"/>
    <w:rsid w:val="000354BD"/>
    <w:rsid w:val="000370BF"/>
    <w:rsid w:val="00054F1C"/>
    <w:rsid w:val="000554DD"/>
    <w:rsid w:val="0005719F"/>
    <w:rsid w:val="00064D57"/>
    <w:rsid w:val="00067B28"/>
    <w:rsid w:val="000708DC"/>
    <w:rsid w:val="0007744F"/>
    <w:rsid w:val="000777D8"/>
    <w:rsid w:val="00084FE7"/>
    <w:rsid w:val="00087806"/>
    <w:rsid w:val="00090FAB"/>
    <w:rsid w:val="0009196F"/>
    <w:rsid w:val="000A4416"/>
    <w:rsid w:val="000B1A34"/>
    <w:rsid w:val="000C7996"/>
    <w:rsid w:val="000D2002"/>
    <w:rsid w:val="000D26B8"/>
    <w:rsid w:val="000D74C0"/>
    <w:rsid w:val="000E0C83"/>
    <w:rsid w:val="000E1B1A"/>
    <w:rsid w:val="000E74CC"/>
    <w:rsid w:val="000F0784"/>
    <w:rsid w:val="000F45DE"/>
    <w:rsid w:val="0010005A"/>
    <w:rsid w:val="00101E77"/>
    <w:rsid w:val="00102BAE"/>
    <w:rsid w:val="00130E95"/>
    <w:rsid w:val="001354A8"/>
    <w:rsid w:val="0013561C"/>
    <w:rsid w:val="00137F53"/>
    <w:rsid w:val="00140684"/>
    <w:rsid w:val="00142B83"/>
    <w:rsid w:val="00143433"/>
    <w:rsid w:val="001469F6"/>
    <w:rsid w:val="00146F2B"/>
    <w:rsid w:val="00155852"/>
    <w:rsid w:val="001558DE"/>
    <w:rsid w:val="00156482"/>
    <w:rsid w:val="00161FFF"/>
    <w:rsid w:val="001659E2"/>
    <w:rsid w:val="00167ADE"/>
    <w:rsid w:val="00174135"/>
    <w:rsid w:val="00175C14"/>
    <w:rsid w:val="00177196"/>
    <w:rsid w:val="0017741E"/>
    <w:rsid w:val="00180049"/>
    <w:rsid w:val="00180651"/>
    <w:rsid w:val="00192AB6"/>
    <w:rsid w:val="001A09FA"/>
    <w:rsid w:val="001A267C"/>
    <w:rsid w:val="001A319F"/>
    <w:rsid w:val="001A77DE"/>
    <w:rsid w:val="001C4BB0"/>
    <w:rsid w:val="001C51B9"/>
    <w:rsid w:val="001C56E3"/>
    <w:rsid w:val="001C6B76"/>
    <w:rsid w:val="001D156A"/>
    <w:rsid w:val="001D574D"/>
    <w:rsid w:val="001D5A5E"/>
    <w:rsid w:val="001E0277"/>
    <w:rsid w:val="001F0611"/>
    <w:rsid w:val="001F4453"/>
    <w:rsid w:val="001F549F"/>
    <w:rsid w:val="00201A03"/>
    <w:rsid w:val="00202901"/>
    <w:rsid w:val="00214DB6"/>
    <w:rsid w:val="00221CBF"/>
    <w:rsid w:val="0022281C"/>
    <w:rsid w:val="002244C6"/>
    <w:rsid w:val="0022567A"/>
    <w:rsid w:val="002258DB"/>
    <w:rsid w:val="002262D4"/>
    <w:rsid w:val="0022719A"/>
    <w:rsid w:val="00235B32"/>
    <w:rsid w:val="00242D97"/>
    <w:rsid w:val="002459A0"/>
    <w:rsid w:val="00256582"/>
    <w:rsid w:val="0026097E"/>
    <w:rsid w:val="00263FF9"/>
    <w:rsid w:val="0028111C"/>
    <w:rsid w:val="00282890"/>
    <w:rsid w:val="0028313B"/>
    <w:rsid w:val="002855F2"/>
    <w:rsid w:val="00286DC8"/>
    <w:rsid w:val="00292CB0"/>
    <w:rsid w:val="002A2C72"/>
    <w:rsid w:val="002A6296"/>
    <w:rsid w:val="002B04C0"/>
    <w:rsid w:val="002B0523"/>
    <w:rsid w:val="002B0B5C"/>
    <w:rsid w:val="002B1C37"/>
    <w:rsid w:val="002B5729"/>
    <w:rsid w:val="002B783F"/>
    <w:rsid w:val="002C3027"/>
    <w:rsid w:val="002D5883"/>
    <w:rsid w:val="002E4E45"/>
    <w:rsid w:val="002F1DC8"/>
    <w:rsid w:val="00301B88"/>
    <w:rsid w:val="00302927"/>
    <w:rsid w:val="003119CD"/>
    <w:rsid w:val="003174FC"/>
    <w:rsid w:val="003370AB"/>
    <w:rsid w:val="0034040B"/>
    <w:rsid w:val="00340EFB"/>
    <w:rsid w:val="00351C81"/>
    <w:rsid w:val="00352AE4"/>
    <w:rsid w:val="003571CE"/>
    <w:rsid w:val="00361983"/>
    <w:rsid w:val="00362B53"/>
    <w:rsid w:val="00374EB6"/>
    <w:rsid w:val="00377720"/>
    <w:rsid w:val="00381149"/>
    <w:rsid w:val="003816BE"/>
    <w:rsid w:val="003836FC"/>
    <w:rsid w:val="00383836"/>
    <w:rsid w:val="00383B4B"/>
    <w:rsid w:val="0038500B"/>
    <w:rsid w:val="0038503C"/>
    <w:rsid w:val="00386F45"/>
    <w:rsid w:val="00387801"/>
    <w:rsid w:val="00392948"/>
    <w:rsid w:val="0039376C"/>
    <w:rsid w:val="00393CB2"/>
    <w:rsid w:val="003A28AF"/>
    <w:rsid w:val="003C536B"/>
    <w:rsid w:val="003C5953"/>
    <w:rsid w:val="003D0C4A"/>
    <w:rsid w:val="003D1941"/>
    <w:rsid w:val="003D223D"/>
    <w:rsid w:val="003D3F02"/>
    <w:rsid w:val="003E0030"/>
    <w:rsid w:val="003E3DCE"/>
    <w:rsid w:val="003E7854"/>
    <w:rsid w:val="003F0023"/>
    <w:rsid w:val="003F00EB"/>
    <w:rsid w:val="003F3EE4"/>
    <w:rsid w:val="003F6348"/>
    <w:rsid w:val="003F6A0F"/>
    <w:rsid w:val="004027BC"/>
    <w:rsid w:val="00404FC5"/>
    <w:rsid w:val="00405CD6"/>
    <w:rsid w:val="0041452E"/>
    <w:rsid w:val="00415743"/>
    <w:rsid w:val="00443E7B"/>
    <w:rsid w:val="00452840"/>
    <w:rsid w:val="0045709F"/>
    <w:rsid w:val="00460D8B"/>
    <w:rsid w:val="00462F29"/>
    <w:rsid w:val="004675AB"/>
    <w:rsid w:val="00472A8D"/>
    <w:rsid w:val="00475168"/>
    <w:rsid w:val="0048054C"/>
    <w:rsid w:val="00483E51"/>
    <w:rsid w:val="004852F0"/>
    <w:rsid w:val="00485594"/>
    <w:rsid w:val="004857A8"/>
    <w:rsid w:val="004967B5"/>
    <w:rsid w:val="004A0AB0"/>
    <w:rsid w:val="004A5C00"/>
    <w:rsid w:val="004A6E9F"/>
    <w:rsid w:val="004A7D29"/>
    <w:rsid w:val="004B24D2"/>
    <w:rsid w:val="004B3C5B"/>
    <w:rsid w:val="004B3EE8"/>
    <w:rsid w:val="004C0283"/>
    <w:rsid w:val="004C07CB"/>
    <w:rsid w:val="004C4BD9"/>
    <w:rsid w:val="004D0772"/>
    <w:rsid w:val="004D44C5"/>
    <w:rsid w:val="004D74A5"/>
    <w:rsid w:val="004F19D0"/>
    <w:rsid w:val="004F3408"/>
    <w:rsid w:val="00503693"/>
    <w:rsid w:val="0051141D"/>
    <w:rsid w:val="00514943"/>
    <w:rsid w:val="00515122"/>
    <w:rsid w:val="00525AC1"/>
    <w:rsid w:val="00530DCE"/>
    <w:rsid w:val="005326F6"/>
    <w:rsid w:val="00533917"/>
    <w:rsid w:val="0054163E"/>
    <w:rsid w:val="00560C18"/>
    <w:rsid w:val="00565B87"/>
    <w:rsid w:val="00571041"/>
    <w:rsid w:val="005756CF"/>
    <w:rsid w:val="0058226E"/>
    <w:rsid w:val="005828E3"/>
    <w:rsid w:val="00584F82"/>
    <w:rsid w:val="00590390"/>
    <w:rsid w:val="0059089E"/>
    <w:rsid w:val="00590F44"/>
    <w:rsid w:val="00596BD2"/>
    <w:rsid w:val="005A15CA"/>
    <w:rsid w:val="005A1BCC"/>
    <w:rsid w:val="005A2C42"/>
    <w:rsid w:val="005A76CA"/>
    <w:rsid w:val="005B26D3"/>
    <w:rsid w:val="005B363D"/>
    <w:rsid w:val="005B4F8D"/>
    <w:rsid w:val="005B5A8F"/>
    <w:rsid w:val="005C34DB"/>
    <w:rsid w:val="005C70AE"/>
    <w:rsid w:val="005C73BB"/>
    <w:rsid w:val="005D077E"/>
    <w:rsid w:val="005D7CC9"/>
    <w:rsid w:val="005E2DD1"/>
    <w:rsid w:val="005E6D28"/>
    <w:rsid w:val="005F6B9A"/>
    <w:rsid w:val="005F76F1"/>
    <w:rsid w:val="00601B1F"/>
    <w:rsid w:val="00601E45"/>
    <w:rsid w:val="006042E6"/>
    <w:rsid w:val="00606F18"/>
    <w:rsid w:val="00611AFC"/>
    <w:rsid w:val="00611B90"/>
    <w:rsid w:val="00612124"/>
    <w:rsid w:val="006155CD"/>
    <w:rsid w:val="00616545"/>
    <w:rsid w:val="00621384"/>
    <w:rsid w:val="00624B85"/>
    <w:rsid w:val="00641798"/>
    <w:rsid w:val="00650959"/>
    <w:rsid w:val="00653B07"/>
    <w:rsid w:val="006600D4"/>
    <w:rsid w:val="00660916"/>
    <w:rsid w:val="006726B8"/>
    <w:rsid w:val="00675846"/>
    <w:rsid w:val="0068030C"/>
    <w:rsid w:val="00684101"/>
    <w:rsid w:val="00697E04"/>
    <w:rsid w:val="006B2166"/>
    <w:rsid w:val="006B4422"/>
    <w:rsid w:val="006B491D"/>
    <w:rsid w:val="006C161B"/>
    <w:rsid w:val="006C788B"/>
    <w:rsid w:val="006D0A3E"/>
    <w:rsid w:val="006D500F"/>
    <w:rsid w:val="006E08FF"/>
    <w:rsid w:val="006E2B8C"/>
    <w:rsid w:val="006E3FB1"/>
    <w:rsid w:val="006F28B1"/>
    <w:rsid w:val="006F38E0"/>
    <w:rsid w:val="006F50D1"/>
    <w:rsid w:val="006F6F26"/>
    <w:rsid w:val="007025E7"/>
    <w:rsid w:val="0070262A"/>
    <w:rsid w:val="007033F5"/>
    <w:rsid w:val="00705EA8"/>
    <w:rsid w:val="00707B08"/>
    <w:rsid w:val="00710A58"/>
    <w:rsid w:val="00711131"/>
    <w:rsid w:val="00711B27"/>
    <w:rsid w:val="007135CD"/>
    <w:rsid w:val="00714DA4"/>
    <w:rsid w:val="00716F6F"/>
    <w:rsid w:val="0072506D"/>
    <w:rsid w:val="0072667C"/>
    <w:rsid w:val="007276E5"/>
    <w:rsid w:val="00730384"/>
    <w:rsid w:val="007309AD"/>
    <w:rsid w:val="00731ABD"/>
    <w:rsid w:val="00736E77"/>
    <w:rsid w:val="00737829"/>
    <w:rsid w:val="0074350B"/>
    <w:rsid w:val="00760898"/>
    <w:rsid w:val="00766459"/>
    <w:rsid w:val="0077246B"/>
    <w:rsid w:val="00773178"/>
    <w:rsid w:val="007746F5"/>
    <w:rsid w:val="007815E8"/>
    <w:rsid w:val="0078450D"/>
    <w:rsid w:val="007905DE"/>
    <w:rsid w:val="0079534A"/>
    <w:rsid w:val="00797153"/>
    <w:rsid w:val="0079788D"/>
    <w:rsid w:val="007A40FB"/>
    <w:rsid w:val="007B0324"/>
    <w:rsid w:val="007B2FF1"/>
    <w:rsid w:val="007C0F2C"/>
    <w:rsid w:val="007C4820"/>
    <w:rsid w:val="007C4E84"/>
    <w:rsid w:val="007D37F4"/>
    <w:rsid w:val="007D4EB8"/>
    <w:rsid w:val="007D7800"/>
    <w:rsid w:val="007E2765"/>
    <w:rsid w:val="007F0635"/>
    <w:rsid w:val="007F6855"/>
    <w:rsid w:val="008011DA"/>
    <w:rsid w:val="00801315"/>
    <w:rsid w:val="008020B6"/>
    <w:rsid w:val="00807F92"/>
    <w:rsid w:val="0081007C"/>
    <w:rsid w:val="00816836"/>
    <w:rsid w:val="00821260"/>
    <w:rsid w:val="00822F9E"/>
    <w:rsid w:val="00823781"/>
    <w:rsid w:val="00823EDE"/>
    <w:rsid w:val="00825E76"/>
    <w:rsid w:val="00826B55"/>
    <w:rsid w:val="008310BE"/>
    <w:rsid w:val="00836064"/>
    <w:rsid w:val="008376C7"/>
    <w:rsid w:val="00842F5F"/>
    <w:rsid w:val="0085520E"/>
    <w:rsid w:val="00857F97"/>
    <w:rsid w:val="008674EF"/>
    <w:rsid w:val="0087134F"/>
    <w:rsid w:val="00874C48"/>
    <w:rsid w:val="00880C9B"/>
    <w:rsid w:val="008863D0"/>
    <w:rsid w:val="00897F14"/>
    <w:rsid w:val="008A1B56"/>
    <w:rsid w:val="008A1F2D"/>
    <w:rsid w:val="008A6511"/>
    <w:rsid w:val="008A7E1F"/>
    <w:rsid w:val="008B0875"/>
    <w:rsid w:val="008B0C21"/>
    <w:rsid w:val="008B21A9"/>
    <w:rsid w:val="008B22E8"/>
    <w:rsid w:val="008C14A8"/>
    <w:rsid w:val="008C5BB3"/>
    <w:rsid w:val="008C601D"/>
    <w:rsid w:val="008C6E97"/>
    <w:rsid w:val="008D0B1F"/>
    <w:rsid w:val="008D23DD"/>
    <w:rsid w:val="008D28AF"/>
    <w:rsid w:val="008D76C6"/>
    <w:rsid w:val="008E67E0"/>
    <w:rsid w:val="008F3490"/>
    <w:rsid w:val="008F5D02"/>
    <w:rsid w:val="008F7FB5"/>
    <w:rsid w:val="009015E5"/>
    <w:rsid w:val="00905441"/>
    <w:rsid w:val="00913119"/>
    <w:rsid w:val="00920094"/>
    <w:rsid w:val="0092106D"/>
    <w:rsid w:val="00921412"/>
    <w:rsid w:val="009243B1"/>
    <w:rsid w:val="009317B4"/>
    <w:rsid w:val="00931FD7"/>
    <w:rsid w:val="009323D9"/>
    <w:rsid w:val="009349CE"/>
    <w:rsid w:val="00936448"/>
    <w:rsid w:val="00936BE0"/>
    <w:rsid w:val="00941446"/>
    <w:rsid w:val="00950610"/>
    <w:rsid w:val="00951961"/>
    <w:rsid w:val="00954143"/>
    <w:rsid w:val="0095476A"/>
    <w:rsid w:val="00960542"/>
    <w:rsid w:val="009628E2"/>
    <w:rsid w:val="00962B4E"/>
    <w:rsid w:val="00962D6F"/>
    <w:rsid w:val="009662BB"/>
    <w:rsid w:val="00966939"/>
    <w:rsid w:val="00967A3A"/>
    <w:rsid w:val="0097208E"/>
    <w:rsid w:val="009766BA"/>
    <w:rsid w:val="00976BDD"/>
    <w:rsid w:val="00981D15"/>
    <w:rsid w:val="00984299"/>
    <w:rsid w:val="009912F7"/>
    <w:rsid w:val="00992B3C"/>
    <w:rsid w:val="00994811"/>
    <w:rsid w:val="009B2E2D"/>
    <w:rsid w:val="009B487F"/>
    <w:rsid w:val="009B5108"/>
    <w:rsid w:val="009C1950"/>
    <w:rsid w:val="009C57AD"/>
    <w:rsid w:val="009C754F"/>
    <w:rsid w:val="009D37BF"/>
    <w:rsid w:val="009E17D5"/>
    <w:rsid w:val="009E1A48"/>
    <w:rsid w:val="009E20A6"/>
    <w:rsid w:val="009E2C2A"/>
    <w:rsid w:val="009E79F9"/>
    <w:rsid w:val="009F0698"/>
    <w:rsid w:val="009F1A56"/>
    <w:rsid w:val="009F4BEC"/>
    <w:rsid w:val="009F78A1"/>
    <w:rsid w:val="00A03E27"/>
    <w:rsid w:val="00A05E1C"/>
    <w:rsid w:val="00A15705"/>
    <w:rsid w:val="00A25C52"/>
    <w:rsid w:val="00A27C46"/>
    <w:rsid w:val="00A368AC"/>
    <w:rsid w:val="00A37896"/>
    <w:rsid w:val="00A440D8"/>
    <w:rsid w:val="00A44D1B"/>
    <w:rsid w:val="00A45CDE"/>
    <w:rsid w:val="00A47184"/>
    <w:rsid w:val="00A538A2"/>
    <w:rsid w:val="00A53C64"/>
    <w:rsid w:val="00A621DE"/>
    <w:rsid w:val="00A63D14"/>
    <w:rsid w:val="00A71D81"/>
    <w:rsid w:val="00A84580"/>
    <w:rsid w:val="00A86D47"/>
    <w:rsid w:val="00A940CD"/>
    <w:rsid w:val="00AA40A7"/>
    <w:rsid w:val="00AB71B0"/>
    <w:rsid w:val="00AC1372"/>
    <w:rsid w:val="00AC7A8D"/>
    <w:rsid w:val="00AD09D9"/>
    <w:rsid w:val="00AD2B96"/>
    <w:rsid w:val="00AD5894"/>
    <w:rsid w:val="00AD591E"/>
    <w:rsid w:val="00AE40DC"/>
    <w:rsid w:val="00AE7FF7"/>
    <w:rsid w:val="00AF0446"/>
    <w:rsid w:val="00B0247C"/>
    <w:rsid w:val="00B05652"/>
    <w:rsid w:val="00B07AA7"/>
    <w:rsid w:val="00B10426"/>
    <w:rsid w:val="00B169E3"/>
    <w:rsid w:val="00B1723F"/>
    <w:rsid w:val="00B26F50"/>
    <w:rsid w:val="00B37002"/>
    <w:rsid w:val="00B427C9"/>
    <w:rsid w:val="00B44DFF"/>
    <w:rsid w:val="00B50B6B"/>
    <w:rsid w:val="00B52825"/>
    <w:rsid w:val="00B562F6"/>
    <w:rsid w:val="00B64CDE"/>
    <w:rsid w:val="00B702B7"/>
    <w:rsid w:val="00B716DD"/>
    <w:rsid w:val="00B75F84"/>
    <w:rsid w:val="00B80B1F"/>
    <w:rsid w:val="00B81D8D"/>
    <w:rsid w:val="00B82B5A"/>
    <w:rsid w:val="00B864BE"/>
    <w:rsid w:val="00B93D63"/>
    <w:rsid w:val="00B94CE9"/>
    <w:rsid w:val="00B9567C"/>
    <w:rsid w:val="00BA2C63"/>
    <w:rsid w:val="00BA3655"/>
    <w:rsid w:val="00BB3FC6"/>
    <w:rsid w:val="00BB60F9"/>
    <w:rsid w:val="00BB62BE"/>
    <w:rsid w:val="00BC2F97"/>
    <w:rsid w:val="00BC38B7"/>
    <w:rsid w:val="00BC39A1"/>
    <w:rsid w:val="00BD2C6D"/>
    <w:rsid w:val="00BD3B3F"/>
    <w:rsid w:val="00BD5CD9"/>
    <w:rsid w:val="00BF18A9"/>
    <w:rsid w:val="00BF282F"/>
    <w:rsid w:val="00C020A0"/>
    <w:rsid w:val="00C06C48"/>
    <w:rsid w:val="00C14634"/>
    <w:rsid w:val="00C146D5"/>
    <w:rsid w:val="00C252D7"/>
    <w:rsid w:val="00C25CE9"/>
    <w:rsid w:val="00C341C6"/>
    <w:rsid w:val="00C36635"/>
    <w:rsid w:val="00C36FD1"/>
    <w:rsid w:val="00C40273"/>
    <w:rsid w:val="00C4339A"/>
    <w:rsid w:val="00C46F54"/>
    <w:rsid w:val="00C53601"/>
    <w:rsid w:val="00C57D9C"/>
    <w:rsid w:val="00C62BC3"/>
    <w:rsid w:val="00C70923"/>
    <w:rsid w:val="00C828BE"/>
    <w:rsid w:val="00C8318D"/>
    <w:rsid w:val="00C84C52"/>
    <w:rsid w:val="00C970FC"/>
    <w:rsid w:val="00CA25E5"/>
    <w:rsid w:val="00CB4889"/>
    <w:rsid w:val="00CB6856"/>
    <w:rsid w:val="00CB77DB"/>
    <w:rsid w:val="00CC75BD"/>
    <w:rsid w:val="00CC785D"/>
    <w:rsid w:val="00CD4BF8"/>
    <w:rsid w:val="00CE05DF"/>
    <w:rsid w:val="00CE0B6B"/>
    <w:rsid w:val="00CE1D01"/>
    <w:rsid w:val="00CE412D"/>
    <w:rsid w:val="00CF12C6"/>
    <w:rsid w:val="00CF4CBC"/>
    <w:rsid w:val="00CF60B7"/>
    <w:rsid w:val="00D124FC"/>
    <w:rsid w:val="00D12F8B"/>
    <w:rsid w:val="00D1409D"/>
    <w:rsid w:val="00D15607"/>
    <w:rsid w:val="00D248B4"/>
    <w:rsid w:val="00D25FAC"/>
    <w:rsid w:val="00D31FE4"/>
    <w:rsid w:val="00D350F9"/>
    <w:rsid w:val="00D41E00"/>
    <w:rsid w:val="00D4559D"/>
    <w:rsid w:val="00D51261"/>
    <w:rsid w:val="00D679CA"/>
    <w:rsid w:val="00D70D55"/>
    <w:rsid w:val="00D7126C"/>
    <w:rsid w:val="00D75208"/>
    <w:rsid w:val="00D849E3"/>
    <w:rsid w:val="00D8663A"/>
    <w:rsid w:val="00DA7C2B"/>
    <w:rsid w:val="00DB7354"/>
    <w:rsid w:val="00DC38F3"/>
    <w:rsid w:val="00DC4339"/>
    <w:rsid w:val="00DC4DA7"/>
    <w:rsid w:val="00DE56C0"/>
    <w:rsid w:val="00DF141E"/>
    <w:rsid w:val="00DF4332"/>
    <w:rsid w:val="00E05450"/>
    <w:rsid w:val="00E075A6"/>
    <w:rsid w:val="00E13A1D"/>
    <w:rsid w:val="00E1523F"/>
    <w:rsid w:val="00E1544B"/>
    <w:rsid w:val="00E22BA4"/>
    <w:rsid w:val="00E27101"/>
    <w:rsid w:val="00E27438"/>
    <w:rsid w:val="00E30C39"/>
    <w:rsid w:val="00E339D9"/>
    <w:rsid w:val="00E42D78"/>
    <w:rsid w:val="00E507F0"/>
    <w:rsid w:val="00E56A9C"/>
    <w:rsid w:val="00E70E84"/>
    <w:rsid w:val="00E71990"/>
    <w:rsid w:val="00E75709"/>
    <w:rsid w:val="00E81755"/>
    <w:rsid w:val="00E824C8"/>
    <w:rsid w:val="00E83832"/>
    <w:rsid w:val="00E846D9"/>
    <w:rsid w:val="00E85150"/>
    <w:rsid w:val="00E85532"/>
    <w:rsid w:val="00E913D2"/>
    <w:rsid w:val="00E9331E"/>
    <w:rsid w:val="00E93B60"/>
    <w:rsid w:val="00EA1221"/>
    <w:rsid w:val="00EA5D66"/>
    <w:rsid w:val="00EB6120"/>
    <w:rsid w:val="00EC36F5"/>
    <w:rsid w:val="00EC48E9"/>
    <w:rsid w:val="00EC4993"/>
    <w:rsid w:val="00EC4B0E"/>
    <w:rsid w:val="00EC6F9C"/>
    <w:rsid w:val="00ED0114"/>
    <w:rsid w:val="00ED1085"/>
    <w:rsid w:val="00ED6228"/>
    <w:rsid w:val="00ED6EF8"/>
    <w:rsid w:val="00EE05ED"/>
    <w:rsid w:val="00EE25FB"/>
    <w:rsid w:val="00EE3429"/>
    <w:rsid w:val="00EE35B3"/>
    <w:rsid w:val="00EE4A67"/>
    <w:rsid w:val="00EE4C52"/>
    <w:rsid w:val="00EE4E92"/>
    <w:rsid w:val="00EE5607"/>
    <w:rsid w:val="00EF16A2"/>
    <w:rsid w:val="00EF2624"/>
    <w:rsid w:val="00F02AEE"/>
    <w:rsid w:val="00F111C7"/>
    <w:rsid w:val="00F11B24"/>
    <w:rsid w:val="00F12FDB"/>
    <w:rsid w:val="00F22E7F"/>
    <w:rsid w:val="00F24AF5"/>
    <w:rsid w:val="00F36CBF"/>
    <w:rsid w:val="00F37A82"/>
    <w:rsid w:val="00F45C35"/>
    <w:rsid w:val="00F473A3"/>
    <w:rsid w:val="00F5673F"/>
    <w:rsid w:val="00F64A21"/>
    <w:rsid w:val="00F66B0F"/>
    <w:rsid w:val="00F83F3C"/>
    <w:rsid w:val="00F85A5F"/>
    <w:rsid w:val="00F879B8"/>
    <w:rsid w:val="00F92743"/>
    <w:rsid w:val="00FA02CE"/>
    <w:rsid w:val="00FB0EB5"/>
    <w:rsid w:val="00FB2F1D"/>
    <w:rsid w:val="00FB707A"/>
    <w:rsid w:val="00FC07F7"/>
    <w:rsid w:val="00FD340C"/>
    <w:rsid w:val="00FD5352"/>
    <w:rsid w:val="00FE4ABC"/>
    <w:rsid w:val="01843DB4"/>
    <w:rsid w:val="019123B5"/>
    <w:rsid w:val="01DB8F5C"/>
    <w:rsid w:val="021CFDF1"/>
    <w:rsid w:val="023E7651"/>
    <w:rsid w:val="02AABB18"/>
    <w:rsid w:val="0312071C"/>
    <w:rsid w:val="0361B0B6"/>
    <w:rsid w:val="039B5AF0"/>
    <w:rsid w:val="03ABC986"/>
    <w:rsid w:val="03DC5AD6"/>
    <w:rsid w:val="04009351"/>
    <w:rsid w:val="043765EA"/>
    <w:rsid w:val="04B44EC2"/>
    <w:rsid w:val="04FCA8D5"/>
    <w:rsid w:val="0512B6D8"/>
    <w:rsid w:val="0542CBDB"/>
    <w:rsid w:val="055742DD"/>
    <w:rsid w:val="057628E5"/>
    <w:rsid w:val="05D679E5"/>
    <w:rsid w:val="0657E0B6"/>
    <w:rsid w:val="067DBF7E"/>
    <w:rsid w:val="0691444A"/>
    <w:rsid w:val="0739E503"/>
    <w:rsid w:val="074FFB0D"/>
    <w:rsid w:val="07C7E887"/>
    <w:rsid w:val="08402612"/>
    <w:rsid w:val="084A579A"/>
    <w:rsid w:val="0853A4EB"/>
    <w:rsid w:val="086A89CC"/>
    <w:rsid w:val="08B75D4B"/>
    <w:rsid w:val="08DE7ED9"/>
    <w:rsid w:val="093CADB1"/>
    <w:rsid w:val="093CEA8C"/>
    <w:rsid w:val="095C7DDF"/>
    <w:rsid w:val="0963B8E8"/>
    <w:rsid w:val="098148A0"/>
    <w:rsid w:val="09901AFF"/>
    <w:rsid w:val="09D5695C"/>
    <w:rsid w:val="09D9CE1B"/>
    <w:rsid w:val="0BDF6B25"/>
    <w:rsid w:val="0C181512"/>
    <w:rsid w:val="0C2B8E25"/>
    <w:rsid w:val="0C945E74"/>
    <w:rsid w:val="0CBFCE6E"/>
    <w:rsid w:val="0CC4548C"/>
    <w:rsid w:val="0DCC3A00"/>
    <w:rsid w:val="0DE1850D"/>
    <w:rsid w:val="0DED6DBF"/>
    <w:rsid w:val="0E28D3B7"/>
    <w:rsid w:val="0E599E24"/>
    <w:rsid w:val="0F041F03"/>
    <w:rsid w:val="0F34A82E"/>
    <w:rsid w:val="0F4CD44D"/>
    <w:rsid w:val="0F67BF4F"/>
    <w:rsid w:val="1026C474"/>
    <w:rsid w:val="1059C093"/>
    <w:rsid w:val="109529CB"/>
    <w:rsid w:val="109C2907"/>
    <w:rsid w:val="10A1556C"/>
    <w:rsid w:val="10BF9C36"/>
    <w:rsid w:val="10F1322F"/>
    <w:rsid w:val="115A8AC4"/>
    <w:rsid w:val="11B8DBE6"/>
    <w:rsid w:val="11C3FB32"/>
    <w:rsid w:val="11CFE683"/>
    <w:rsid w:val="11E786ED"/>
    <w:rsid w:val="12567CE3"/>
    <w:rsid w:val="125A091B"/>
    <w:rsid w:val="129720A2"/>
    <w:rsid w:val="129B3049"/>
    <w:rsid w:val="130D3403"/>
    <w:rsid w:val="1316ACDB"/>
    <w:rsid w:val="13AC3FCE"/>
    <w:rsid w:val="141D60D4"/>
    <w:rsid w:val="1468CC9F"/>
    <w:rsid w:val="148C32AC"/>
    <w:rsid w:val="148CCD5F"/>
    <w:rsid w:val="14B41D6B"/>
    <w:rsid w:val="14E575FE"/>
    <w:rsid w:val="1591896B"/>
    <w:rsid w:val="15BD2EF2"/>
    <w:rsid w:val="15EB7EB2"/>
    <w:rsid w:val="16610868"/>
    <w:rsid w:val="16AE0943"/>
    <w:rsid w:val="16E3F5D5"/>
    <w:rsid w:val="1732C997"/>
    <w:rsid w:val="173E17E8"/>
    <w:rsid w:val="176157A2"/>
    <w:rsid w:val="17728CAE"/>
    <w:rsid w:val="17D61F25"/>
    <w:rsid w:val="17FD7DC8"/>
    <w:rsid w:val="18104F1B"/>
    <w:rsid w:val="1839FA83"/>
    <w:rsid w:val="1854E4BE"/>
    <w:rsid w:val="18713020"/>
    <w:rsid w:val="192B7B2D"/>
    <w:rsid w:val="1946C131"/>
    <w:rsid w:val="19BB94D4"/>
    <w:rsid w:val="19C4A437"/>
    <w:rsid w:val="19D34917"/>
    <w:rsid w:val="19E706C4"/>
    <w:rsid w:val="19F9A654"/>
    <w:rsid w:val="1A0D1556"/>
    <w:rsid w:val="1A215A48"/>
    <w:rsid w:val="1A7B6784"/>
    <w:rsid w:val="1ADD6788"/>
    <w:rsid w:val="1AF66F25"/>
    <w:rsid w:val="1B914F35"/>
    <w:rsid w:val="1BA6F633"/>
    <w:rsid w:val="1BCDF519"/>
    <w:rsid w:val="1C6B5DE5"/>
    <w:rsid w:val="1CC7B93F"/>
    <w:rsid w:val="1CFC42A8"/>
    <w:rsid w:val="1D37B932"/>
    <w:rsid w:val="1D405C09"/>
    <w:rsid w:val="1D9F73C8"/>
    <w:rsid w:val="1DEEE1E1"/>
    <w:rsid w:val="1ED54A1A"/>
    <w:rsid w:val="1EDA9ED9"/>
    <w:rsid w:val="1EFA5C8A"/>
    <w:rsid w:val="1FB17FCE"/>
    <w:rsid w:val="2038BEF5"/>
    <w:rsid w:val="2040AA79"/>
    <w:rsid w:val="20890DAA"/>
    <w:rsid w:val="20BDC47F"/>
    <w:rsid w:val="21276345"/>
    <w:rsid w:val="216C8B41"/>
    <w:rsid w:val="21766B7D"/>
    <w:rsid w:val="21A999EC"/>
    <w:rsid w:val="22690BC6"/>
    <w:rsid w:val="2332DD70"/>
    <w:rsid w:val="23AA7AE5"/>
    <w:rsid w:val="23D64C1E"/>
    <w:rsid w:val="247DC8A1"/>
    <w:rsid w:val="24A36245"/>
    <w:rsid w:val="24B535A9"/>
    <w:rsid w:val="258139B5"/>
    <w:rsid w:val="259C754E"/>
    <w:rsid w:val="25A56309"/>
    <w:rsid w:val="262A692A"/>
    <w:rsid w:val="267AEE31"/>
    <w:rsid w:val="2691FF36"/>
    <w:rsid w:val="269F5535"/>
    <w:rsid w:val="26A8A9B9"/>
    <w:rsid w:val="26D239BE"/>
    <w:rsid w:val="26EC9374"/>
    <w:rsid w:val="27117AB6"/>
    <w:rsid w:val="276A7B07"/>
    <w:rsid w:val="27A86E6E"/>
    <w:rsid w:val="27D47470"/>
    <w:rsid w:val="27E42C58"/>
    <w:rsid w:val="27FAE583"/>
    <w:rsid w:val="281F017F"/>
    <w:rsid w:val="2837C1B8"/>
    <w:rsid w:val="28388984"/>
    <w:rsid w:val="286A1B59"/>
    <w:rsid w:val="289EA488"/>
    <w:rsid w:val="28AD1941"/>
    <w:rsid w:val="292C8014"/>
    <w:rsid w:val="29564728"/>
    <w:rsid w:val="297679BC"/>
    <w:rsid w:val="2987EDA6"/>
    <w:rsid w:val="29CE3BF4"/>
    <w:rsid w:val="2A48E9A2"/>
    <w:rsid w:val="2A63E41C"/>
    <w:rsid w:val="2A714450"/>
    <w:rsid w:val="2AE89A34"/>
    <w:rsid w:val="2B8F2E24"/>
    <w:rsid w:val="2BF4828C"/>
    <w:rsid w:val="2C743541"/>
    <w:rsid w:val="2C7AE56F"/>
    <w:rsid w:val="2C980E70"/>
    <w:rsid w:val="2CC5A279"/>
    <w:rsid w:val="2D58B8FE"/>
    <w:rsid w:val="2D85217C"/>
    <w:rsid w:val="2E31B9DE"/>
    <w:rsid w:val="2E595484"/>
    <w:rsid w:val="2EED18B5"/>
    <w:rsid w:val="2F36D462"/>
    <w:rsid w:val="2FB52CA4"/>
    <w:rsid w:val="2FD70499"/>
    <w:rsid w:val="2FF2EE33"/>
    <w:rsid w:val="314E85B3"/>
    <w:rsid w:val="31732525"/>
    <w:rsid w:val="31AD4BA3"/>
    <w:rsid w:val="31EC856F"/>
    <w:rsid w:val="31F395EC"/>
    <w:rsid w:val="324BE637"/>
    <w:rsid w:val="325C763A"/>
    <w:rsid w:val="32663495"/>
    <w:rsid w:val="330D85B4"/>
    <w:rsid w:val="3327209B"/>
    <w:rsid w:val="33B5B6DC"/>
    <w:rsid w:val="3434B80D"/>
    <w:rsid w:val="343850C4"/>
    <w:rsid w:val="34BA7D16"/>
    <w:rsid w:val="354364AD"/>
    <w:rsid w:val="3543A8CC"/>
    <w:rsid w:val="3545DB3B"/>
    <w:rsid w:val="3549C946"/>
    <w:rsid w:val="35D0886E"/>
    <w:rsid w:val="35FC8138"/>
    <w:rsid w:val="362B5D95"/>
    <w:rsid w:val="366E197F"/>
    <w:rsid w:val="366FE6C6"/>
    <w:rsid w:val="36749B57"/>
    <w:rsid w:val="367F43C4"/>
    <w:rsid w:val="369A1576"/>
    <w:rsid w:val="36AC42D9"/>
    <w:rsid w:val="36BC213F"/>
    <w:rsid w:val="3713012A"/>
    <w:rsid w:val="3723B510"/>
    <w:rsid w:val="37E67766"/>
    <w:rsid w:val="3889E257"/>
    <w:rsid w:val="38969A33"/>
    <w:rsid w:val="3902216F"/>
    <w:rsid w:val="3925AC78"/>
    <w:rsid w:val="393C6995"/>
    <w:rsid w:val="396A3099"/>
    <w:rsid w:val="39DADE98"/>
    <w:rsid w:val="3A357749"/>
    <w:rsid w:val="3AFD412A"/>
    <w:rsid w:val="3B2C0C52"/>
    <w:rsid w:val="3BB0ACAD"/>
    <w:rsid w:val="3BC10005"/>
    <w:rsid w:val="3BFB4A0C"/>
    <w:rsid w:val="3C85D47A"/>
    <w:rsid w:val="3C923BEB"/>
    <w:rsid w:val="3CAA3FA8"/>
    <w:rsid w:val="3D0C583C"/>
    <w:rsid w:val="3D60753E"/>
    <w:rsid w:val="3D713C21"/>
    <w:rsid w:val="3E5077D9"/>
    <w:rsid w:val="3E93D31E"/>
    <w:rsid w:val="3EAF43B4"/>
    <w:rsid w:val="3EFB9336"/>
    <w:rsid w:val="3FAEB442"/>
    <w:rsid w:val="4095093D"/>
    <w:rsid w:val="40A2662A"/>
    <w:rsid w:val="40DD09ED"/>
    <w:rsid w:val="40DE7D6E"/>
    <w:rsid w:val="42435716"/>
    <w:rsid w:val="42516027"/>
    <w:rsid w:val="42F2D375"/>
    <w:rsid w:val="42FB303A"/>
    <w:rsid w:val="4352B5FB"/>
    <w:rsid w:val="43A2E9E1"/>
    <w:rsid w:val="43E2CD2A"/>
    <w:rsid w:val="441BF17D"/>
    <w:rsid w:val="446C28A0"/>
    <w:rsid w:val="448EA3D6"/>
    <w:rsid w:val="44D640A3"/>
    <w:rsid w:val="45121C17"/>
    <w:rsid w:val="4561EE9B"/>
    <w:rsid w:val="458DC4DF"/>
    <w:rsid w:val="45BBAE67"/>
    <w:rsid w:val="45BDB007"/>
    <w:rsid w:val="45C3E091"/>
    <w:rsid w:val="45FEAF74"/>
    <w:rsid w:val="4602D04F"/>
    <w:rsid w:val="46035257"/>
    <w:rsid w:val="46204A2B"/>
    <w:rsid w:val="465192CE"/>
    <w:rsid w:val="466903D6"/>
    <w:rsid w:val="46A81382"/>
    <w:rsid w:val="46BCD86F"/>
    <w:rsid w:val="46F19889"/>
    <w:rsid w:val="46F5773A"/>
    <w:rsid w:val="4703099B"/>
    <w:rsid w:val="474A6D1A"/>
    <w:rsid w:val="4770A876"/>
    <w:rsid w:val="47A3FC33"/>
    <w:rsid w:val="47FEE87B"/>
    <w:rsid w:val="48273AD2"/>
    <w:rsid w:val="484BB7D1"/>
    <w:rsid w:val="48BC4B8D"/>
    <w:rsid w:val="48D59765"/>
    <w:rsid w:val="4929A8E6"/>
    <w:rsid w:val="496112A9"/>
    <w:rsid w:val="49709813"/>
    <w:rsid w:val="4A375571"/>
    <w:rsid w:val="4AA2FB86"/>
    <w:rsid w:val="4B0C6061"/>
    <w:rsid w:val="4B284256"/>
    <w:rsid w:val="4B3D67C2"/>
    <w:rsid w:val="4B7288A6"/>
    <w:rsid w:val="4B8BA806"/>
    <w:rsid w:val="4BB5CA91"/>
    <w:rsid w:val="4C1E0E57"/>
    <w:rsid w:val="4C5DDB42"/>
    <w:rsid w:val="4C7A218B"/>
    <w:rsid w:val="4C9B39B8"/>
    <w:rsid w:val="4CE6C37A"/>
    <w:rsid w:val="4D046736"/>
    <w:rsid w:val="4D1D856B"/>
    <w:rsid w:val="4D53D823"/>
    <w:rsid w:val="4D7B31C4"/>
    <w:rsid w:val="4D879342"/>
    <w:rsid w:val="4DE4456E"/>
    <w:rsid w:val="4E07E1AB"/>
    <w:rsid w:val="4E0ADDE1"/>
    <w:rsid w:val="4E2B3E68"/>
    <w:rsid w:val="4E88C03A"/>
    <w:rsid w:val="4E99D86D"/>
    <w:rsid w:val="4ECFF16A"/>
    <w:rsid w:val="4EDBABAC"/>
    <w:rsid w:val="4F239CF8"/>
    <w:rsid w:val="4F371630"/>
    <w:rsid w:val="4FE2DD18"/>
    <w:rsid w:val="4FEDEE09"/>
    <w:rsid w:val="4FFF5FE7"/>
    <w:rsid w:val="5063612B"/>
    <w:rsid w:val="50BACD1C"/>
    <w:rsid w:val="50CF4AF8"/>
    <w:rsid w:val="51086738"/>
    <w:rsid w:val="512977D8"/>
    <w:rsid w:val="51F9CFCD"/>
    <w:rsid w:val="52022DB7"/>
    <w:rsid w:val="524A03FD"/>
    <w:rsid w:val="52C1E00B"/>
    <w:rsid w:val="52D16868"/>
    <w:rsid w:val="5334BDF2"/>
    <w:rsid w:val="536CB1FF"/>
    <w:rsid w:val="539E64AD"/>
    <w:rsid w:val="543C7457"/>
    <w:rsid w:val="54E0C60B"/>
    <w:rsid w:val="55419CAE"/>
    <w:rsid w:val="5597530A"/>
    <w:rsid w:val="559FBB62"/>
    <w:rsid w:val="55C94CC6"/>
    <w:rsid w:val="55E257EE"/>
    <w:rsid w:val="564DF3E1"/>
    <w:rsid w:val="56DC0B01"/>
    <w:rsid w:val="5700E7BE"/>
    <w:rsid w:val="5718014E"/>
    <w:rsid w:val="57687E6A"/>
    <w:rsid w:val="579B9D18"/>
    <w:rsid w:val="580DCD7E"/>
    <w:rsid w:val="5853E867"/>
    <w:rsid w:val="586BF07E"/>
    <w:rsid w:val="587EF946"/>
    <w:rsid w:val="58C7940C"/>
    <w:rsid w:val="58D43133"/>
    <w:rsid w:val="59562AB6"/>
    <w:rsid w:val="5964D958"/>
    <w:rsid w:val="59F372E7"/>
    <w:rsid w:val="59FE3625"/>
    <w:rsid w:val="5A30393B"/>
    <w:rsid w:val="5A6BB699"/>
    <w:rsid w:val="5A7B3CFD"/>
    <w:rsid w:val="5AC4789B"/>
    <w:rsid w:val="5AE09FA9"/>
    <w:rsid w:val="5AFE53BF"/>
    <w:rsid w:val="5B01A854"/>
    <w:rsid w:val="5B24536F"/>
    <w:rsid w:val="5B54C01D"/>
    <w:rsid w:val="5BF0B0BD"/>
    <w:rsid w:val="5C3037C2"/>
    <w:rsid w:val="5C5EB4B9"/>
    <w:rsid w:val="5C85EA54"/>
    <w:rsid w:val="5CDBDEAE"/>
    <w:rsid w:val="5CF24A8D"/>
    <w:rsid w:val="5D00397E"/>
    <w:rsid w:val="5D07120D"/>
    <w:rsid w:val="5D338A5C"/>
    <w:rsid w:val="5DFD6AD6"/>
    <w:rsid w:val="5E751706"/>
    <w:rsid w:val="5ECDB47F"/>
    <w:rsid w:val="5EDDBE1E"/>
    <w:rsid w:val="5EEC357B"/>
    <w:rsid w:val="5F2AE241"/>
    <w:rsid w:val="5F392299"/>
    <w:rsid w:val="5F3F8510"/>
    <w:rsid w:val="5F5A67F2"/>
    <w:rsid w:val="5F702F0C"/>
    <w:rsid w:val="5F923FC0"/>
    <w:rsid w:val="5FAC3948"/>
    <w:rsid w:val="5FD63F70"/>
    <w:rsid w:val="5FD7EFC8"/>
    <w:rsid w:val="5FDE9C35"/>
    <w:rsid w:val="5FE3931B"/>
    <w:rsid w:val="5FF9A8C1"/>
    <w:rsid w:val="60A0D361"/>
    <w:rsid w:val="61042561"/>
    <w:rsid w:val="61997D13"/>
    <w:rsid w:val="619C7910"/>
    <w:rsid w:val="61BA45EA"/>
    <w:rsid w:val="61EF57AE"/>
    <w:rsid w:val="61F04CCD"/>
    <w:rsid w:val="622D9ABF"/>
    <w:rsid w:val="62400466"/>
    <w:rsid w:val="62401D79"/>
    <w:rsid w:val="625710E6"/>
    <w:rsid w:val="62EE0B29"/>
    <w:rsid w:val="63D291D5"/>
    <w:rsid w:val="63EF136F"/>
    <w:rsid w:val="64987089"/>
    <w:rsid w:val="6533C7BD"/>
    <w:rsid w:val="6543ED16"/>
    <w:rsid w:val="657744A1"/>
    <w:rsid w:val="65B9C821"/>
    <w:rsid w:val="65E34348"/>
    <w:rsid w:val="65FAC889"/>
    <w:rsid w:val="662C17C6"/>
    <w:rsid w:val="664A7E64"/>
    <w:rsid w:val="6688C772"/>
    <w:rsid w:val="671A348C"/>
    <w:rsid w:val="673B87E9"/>
    <w:rsid w:val="67855D4A"/>
    <w:rsid w:val="6790048C"/>
    <w:rsid w:val="67A00D4C"/>
    <w:rsid w:val="67AB0AE8"/>
    <w:rsid w:val="68511AB7"/>
    <w:rsid w:val="6870977B"/>
    <w:rsid w:val="68A4B599"/>
    <w:rsid w:val="68E1F083"/>
    <w:rsid w:val="692237E2"/>
    <w:rsid w:val="693FAF2A"/>
    <w:rsid w:val="6941B0F4"/>
    <w:rsid w:val="694732C4"/>
    <w:rsid w:val="696C52B1"/>
    <w:rsid w:val="6A0EE33C"/>
    <w:rsid w:val="6A718A8B"/>
    <w:rsid w:val="6AB6F0AA"/>
    <w:rsid w:val="6ADE883E"/>
    <w:rsid w:val="6AF5993D"/>
    <w:rsid w:val="6C35CDF7"/>
    <w:rsid w:val="6C9D0DD1"/>
    <w:rsid w:val="6CC606A7"/>
    <w:rsid w:val="6CFACE7F"/>
    <w:rsid w:val="6D5CA9F7"/>
    <w:rsid w:val="6D71C506"/>
    <w:rsid w:val="6D830A51"/>
    <w:rsid w:val="6DDDE101"/>
    <w:rsid w:val="6E16B5AE"/>
    <w:rsid w:val="6E2D0A21"/>
    <w:rsid w:val="6E3BCADB"/>
    <w:rsid w:val="6E8FE033"/>
    <w:rsid w:val="6E9E8C60"/>
    <w:rsid w:val="6EE84798"/>
    <w:rsid w:val="6EF87A58"/>
    <w:rsid w:val="6F1BA0F9"/>
    <w:rsid w:val="6F2E58D0"/>
    <w:rsid w:val="6F54A293"/>
    <w:rsid w:val="6FCDC96B"/>
    <w:rsid w:val="6FD53C4A"/>
    <w:rsid w:val="6FF37DAF"/>
    <w:rsid w:val="701790A0"/>
    <w:rsid w:val="703A5CC1"/>
    <w:rsid w:val="70501D05"/>
    <w:rsid w:val="707B3A94"/>
    <w:rsid w:val="708F5073"/>
    <w:rsid w:val="710EE3C5"/>
    <w:rsid w:val="72001F10"/>
    <w:rsid w:val="720DBF42"/>
    <w:rsid w:val="7241E78D"/>
    <w:rsid w:val="72D27418"/>
    <w:rsid w:val="72E938A8"/>
    <w:rsid w:val="7344BED5"/>
    <w:rsid w:val="73A123A0"/>
    <w:rsid w:val="7400E11B"/>
    <w:rsid w:val="7407569D"/>
    <w:rsid w:val="742CDC06"/>
    <w:rsid w:val="7465C076"/>
    <w:rsid w:val="747A6C46"/>
    <w:rsid w:val="748753AB"/>
    <w:rsid w:val="74F46915"/>
    <w:rsid w:val="7558E02D"/>
    <w:rsid w:val="7560F4C5"/>
    <w:rsid w:val="75F90963"/>
    <w:rsid w:val="7636686D"/>
    <w:rsid w:val="768BB99B"/>
    <w:rsid w:val="76D39033"/>
    <w:rsid w:val="76FA1079"/>
    <w:rsid w:val="77833A82"/>
    <w:rsid w:val="77EE5F74"/>
    <w:rsid w:val="782A0D8A"/>
    <w:rsid w:val="7834F011"/>
    <w:rsid w:val="786F6094"/>
    <w:rsid w:val="787EBF34"/>
    <w:rsid w:val="791BFA45"/>
    <w:rsid w:val="79531397"/>
    <w:rsid w:val="79C27DEB"/>
    <w:rsid w:val="7A3CCDCF"/>
    <w:rsid w:val="7A5C107E"/>
    <w:rsid w:val="7A6DD226"/>
    <w:rsid w:val="7AECC80B"/>
    <w:rsid w:val="7B06B402"/>
    <w:rsid w:val="7B3969EB"/>
    <w:rsid w:val="7B7804B4"/>
    <w:rsid w:val="7B7B2A88"/>
    <w:rsid w:val="7BA21DEB"/>
    <w:rsid w:val="7C39FF1F"/>
    <w:rsid w:val="7C614FE5"/>
    <w:rsid w:val="7C77540C"/>
    <w:rsid w:val="7CDCFB3C"/>
    <w:rsid w:val="7D05A4BB"/>
    <w:rsid w:val="7D9DAA8E"/>
    <w:rsid w:val="7DADDD9D"/>
    <w:rsid w:val="7DF86D5A"/>
    <w:rsid w:val="7E115CE7"/>
    <w:rsid w:val="7E1D40C5"/>
    <w:rsid w:val="7E591483"/>
    <w:rsid w:val="7E63EC75"/>
    <w:rsid w:val="7E7A3470"/>
    <w:rsid w:val="7E917C36"/>
    <w:rsid w:val="7E9B87CD"/>
    <w:rsid w:val="7EAB675B"/>
    <w:rsid w:val="7EBA5BB5"/>
    <w:rsid w:val="7ED1AC85"/>
    <w:rsid w:val="7F415139"/>
    <w:rsid w:val="7F4E5809"/>
    <w:rsid w:val="7FD60722"/>
    <w:rsid w:val="7FF397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49CBD5"/>
  <w15:docId w15:val="{0773CB30-49C5-D84D-9698-A4FA92A2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E1C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4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433"/>
    <w:pPr>
      <w:keepNext/>
      <w:keepLines/>
      <w:spacing w:before="200" w:after="0" w:afterAutospacing="0"/>
      <w:outlineLvl w:val="1"/>
    </w:pPr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124"/>
    <w:pPr>
      <w:keepNext/>
      <w:keepLines/>
      <w:spacing w:before="100" w:beforeAutospacing="1" w:after="0" w:afterAutospacing="0"/>
      <w:outlineLvl w:val="2"/>
    </w:pPr>
    <w:rPr>
      <w:rFonts w:asciiTheme="majorHAnsi" w:eastAsiaTheme="majorEastAsia" w:hAnsiTheme="majorHAnsi" w:cstheme="majorBidi"/>
      <w:b/>
      <w:bCs/>
      <w:color w:val="0F564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102D"/>
    <w:pPr>
      <w:keepNext/>
      <w:keepLines/>
      <w:spacing w:before="200" w:after="0" w:afterAutospacing="0"/>
      <w:outlineLvl w:val="3"/>
    </w:pPr>
    <w:rPr>
      <w:rFonts w:asciiTheme="majorHAnsi" w:eastAsiaTheme="majorEastAsia" w:hAnsiTheme="majorHAnsi" w:cstheme="majorBidi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75A6"/>
    <w:pPr>
      <w:keepNext/>
      <w:keepLines/>
      <w:spacing w:before="200" w:after="0" w:afterAutospacing="0"/>
      <w:outlineLvl w:val="4"/>
    </w:pPr>
    <w:rPr>
      <w:rFonts w:asciiTheme="majorHAnsi" w:eastAsiaTheme="majorEastAsia" w:hAnsiTheme="majorHAnsi" w:cstheme="majorBidi"/>
      <w:b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75A6"/>
    <w:pPr>
      <w:keepNext/>
      <w:keepLines/>
      <w:spacing w:before="200" w:after="0" w:afterAutospacing="0"/>
      <w:outlineLvl w:val="5"/>
    </w:pPr>
    <w:rPr>
      <w:rFonts w:asciiTheme="majorHAnsi" w:eastAsiaTheme="majorEastAsia" w:hAnsiTheme="majorHAnsi" w:cstheme="majorBidi"/>
      <w:b/>
      <w:i/>
      <w:iC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4C5"/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3433"/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2124"/>
    <w:rPr>
      <w:rFonts w:asciiTheme="majorHAnsi" w:eastAsiaTheme="majorEastAsia" w:hAnsiTheme="majorHAnsi" w:cstheme="majorBidi"/>
      <w:b/>
      <w:bCs/>
      <w:color w:val="0F5640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01102D"/>
    <w:rPr>
      <w:rFonts w:asciiTheme="majorHAnsi" w:eastAsiaTheme="majorEastAsia" w:hAnsiTheme="majorHAnsi" w:cstheme="majorBidi"/>
      <w:b/>
      <w:bCs/>
      <w:iCs/>
      <w:color w:val="191919" w:themeColor="text1" w:themeTint="E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075A6"/>
    <w:rPr>
      <w:rFonts w:asciiTheme="majorHAnsi" w:eastAsiaTheme="majorEastAsia" w:hAnsiTheme="majorHAnsi" w:cstheme="majorBidi"/>
      <w:b/>
      <w:color w:val="808080" w:themeColor="background1" w:themeShade="8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075A6"/>
    <w:rPr>
      <w:rFonts w:asciiTheme="majorHAnsi" w:eastAsiaTheme="majorEastAsia" w:hAnsiTheme="majorHAnsi" w:cstheme="majorBidi"/>
      <w:b/>
      <w:i/>
      <w:iCs/>
      <w:color w:val="808080" w:themeColor="background1" w:themeShade="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CB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CBF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85A5F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85A5F"/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paragraph" w:styleId="NormalWeb">
    <w:name w:val="Normal (Web)"/>
    <w:basedOn w:val="Normal"/>
    <w:uiPriority w:val="99"/>
    <w:unhideWhenUsed/>
    <w:rsid w:val="00202901"/>
    <w:pPr>
      <w:spacing w:before="100" w:beforeAutospacing="1" w:line="240" w:lineRule="auto"/>
    </w:pPr>
    <w:rPr>
      <w:rFonts w:ascii="Times" w:hAnsi="Times" w:cs="Times New Roman"/>
    </w:rPr>
  </w:style>
  <w:style w:type="character" w:styleId="PlaceholderText">
    <w:name w:val="Placeholder Text"/>
    <w:basedOn w:val="DefaultParagraphFont"/>
    <w:uiPriority w:val="99"/>
    <w:semiHidden/>
    <w:rsid w:val="002029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9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990"/>
    <w:rPr>
      <w:rFonts w:ascii="Lucida Grande" w:hAnsi="Lucida Grande" w:cs="Lucida Grande"/>
      <w:color w:val="191919" w:themeColor="text1" w:themeTint="E6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B1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1D8D"/>
  </w:style>
  <w:style w:type="character" w:styleId="Hyperlink">
    <w:name w:val="Hyperlink"/>
    <w:basedOn w:val="DefaultParagraphFont"/>
    <w:uiPriority w:val="99"/>
    <w:unhideWhenUsed/>
    <w:rsid w:val="00E71990"/>
    <w:rPr>
      <w:color w:val="6B9F25" w:themeColor="hyperlink"/>
      <w:u w:val="single"/>
    </w:rPr>
  </w:style>
  <w:style w:type="paragraph" w:customStyle="1" w:styleId="Footertext">
    <w:name w:val="Footer text"/>
    <w:basedOn w:val="Normal"/>
    <w:qFormat/>
    <w:rsid w:val="00737829"/>
    <w:rPr>
      <w:b/>
      <w:color w:val="8AB833" w:themeColor="accent2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5E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025E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</w:rPr>
  </w:style>
  <w:style w:type="character" w:styleId="IntenseEmphasis">
    <w:name w:val="Intense Emphasis"/>
    <w:basedOn w:val="DefaultParagraphFont"/>
    <w:uiPriority w:val="21"/>
    <w:qFormat/>
    <w:rsid w:val="005C73BB"/>
    <w:rPr>
      <w:b/>
      <w:bCs/>
      <w:i/>
      <w:iCs/>
      <w:color w:val="808080" w:themeColor="background1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8BE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  <w:color w:val="808080" w:themeColor="background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8BE"/>
    <w:rPr>
      <w:b/>
      <w:bCs/>
      <w:i/>
      <w:iCs/>
      <w:color w:val="808080" w:themeColor="background1" w:themeShade="8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5C73BB"/>
    <w:rPr>
      <w:smallCaps/>
      <w:color w:val="8AB833" w:themeColor="accent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0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7F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7F7"/>
    <w:rPr>
      <w:rFonts w:ascii="Calisto MT" w:hAnsi="Calisto MT"/>
      <w:color w:val="191919" w:themeColor="text1" w:themeTint="E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7F7"/>
    <w:rPr>
      <w:rFonts w:ascii="Calisto MT" w:hAnsi="Calisto MT"/>
      <w:b/>
      <w:bCs/>
      <w:color w:val="191919" w:themeColor="text1" w:themeTint="E6"/>
      <w:sz w:val="20"/>
      <w:szCs w:val="20"/>
    </w:rPr>
  </w:style>
  <w:style w:type="paragraph" w:styleId="Revision">
    <w:name w:val="Revision"/>
    <w:hidden/>
    <w:uiPriority w:val="99"/>
    <w:semiHidden/>
    <w:rsid w:val="00DF141E"/>
    <w:rPr>
      <w:rFonts w:ascii="Calisto MT" w:hAnsi="Calisto MT"/>
      <w:color w:val="191919" w:themeColor="text1" w:themeTint="E6"/>
      <w:sz w:val="20"/>
      <w:szCs w:val="20"/>
    </w:rPr>
  </w:style>
  <w:style w:type="table" w:styleId="TableGridLight">
    <w:name w:val="Grid Table Light"/>
    <w:basedOn w:val="TableNormal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8D23DD"/>
    <w:pPr>
      <w:spacing w:before="100" w:before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8D23DD"/>
  </w:style>
  <w:style w:type="character" w:customStyle="1" w:styleId="eop">
    <w:name w:val="eop"/>
    <w:basedOn w:val="DefaultParagraphFont"/>
    <w:rsid w:val="008D23DD"/>
  </w:style>
  <w:style w:type="paragraph" w:customStyle="1" w:styleId="Default">
    <w:name w:val="Default"/>
    <w:rsid w:val="005C34D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EC49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1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yrmang\AppData\Roaming\Microsoft\Templates\uwgb-letterhead-template.dotx" TargetMode="External"/></Relationships>
</file>

<file path=word/theme/theme1.xml><?xml version="1.0" encoding="utf-8"?>
<a:theme xmlns:a="http://schemas.openxmlformats.org/drawingml/2006/main" name="UWGB-360-templat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9E06C621F6C458D10FCE8EF7607CD" ma:contentTypeVersion="13" ma:contentTypeDescription="Create a new document." ma:contentTypeScope="" ma:versionID="3e90bd56f18661266caa882795342104">
  <xsd:schema xmlns:xsd="http://www.w3.org/2001/XMLSchema" xmlns:xs="http://www.w3.org/2001/XMLSchema" xmlns:p="http://schemas.microsoft.com/office/2006/metadata/properties" xmlns:ns3="3e27bc2e-09b5-426f-917a-aebf40bae715" xmlns:ns4="35a33ef5-8f7a-458e-93f3-91015a76874f" targetNamespace="http://schemas.microsoft.com/office/2006/metadata/properties" ma:root="true" ma:fieldsID="f6f441dcbaf2c80f61fbd42d97e2f146" ns3:_="" ns4:_="">
    <xsd:import namespace="3e27bc2e-09b5-426f-917a-aebf40bae715"/>
    <xsd:import namespace="35a33ef5-8f7a-458e-93f3-91015a7687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7bc2e-09b5-426f-917a-aebf40bae7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33ef5-8f7a-458e-93f3-91015a76874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B71EBB-6BFD-49C8-A624-AE37A52D49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06F6E-E971-4F70-94C2-5740660652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FE46F6-23B4-41DA-B523-8180F3079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7bc2e-09b5-426f-917a-aebf40bae715"/>
    <ds:schemaRef ds:uri="35a33ef5-8f7a-458e-93f3-91015a768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EE7D65-3DBC-4D30-8435-04DA7522AF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uwgb-letterhead-template</Template>
  <TotalTime>6</TotalTime>
  <Pages>1</Pages>
  <Words>167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Lentz, McKinley</cp:lastModifiedBy>
  <cp:revision>4</cp:revision>
  <cp:lastPrinted>2019-12-19T15:26:00Z</cp:lastPrinted>
  <dcterms:created xsi:type="dcterms:W3CDTF">2026-03-17T13:45:00Z</dcterms:created>
  <dcterms:modified xsi:type="dcterms:W3CDTF">2026-03-19T14:32:00Z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0x0101006C69E06C621F6C458D10FCE8EF7607CD</vt:lpwstr>
  </property>
  <property fmtid="{D5CDD505-2E9C-101B-9397-08002B2CF9AE}" pid="3" name="GrammarlyDocumentId">
    <vt:lpwstr>8f5830112b7e35471f151046f542eca63a259e1a0794b6a1c51bfab531f4be0e</vt:lpwstr>
  </property>
</Properties>
</file>